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7A" w:rsidRDefault="00F44956">
      <w:pPr>
        <w:jc w:val="center"/>
        <w:rPr>
          <w:sz w:val="48"/>
          <w:lang w:val="en-US"/>
        </w:rPr>
      </w:pPr>
      <w:r>
        <w:rPr>
          <w:noProof/>
          <w:sz w:val="28"/>
        </w:rPr>
        <w:drawing>
          <wp:inline distT="0" distB="0" distL="0" distR="0">
            <wp:extent cx="657225" cy="819150"/>
            <wp:effectExtent l="0" t="0" r="9525" b="0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47A" w:rsidRPr="002D1398" w:rsidRDefault="0007447A" w:rsidP="00EB02C0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07447A" w:rsidRPr="002D1398" w:rsidRDefault="0007447A" w:rsidP="00EB02C0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07447A" w:rsidRPr="00EB02C0" w:rsidRDefault="0007447A" w:rsidP="00EB02C0">
      <w:pPr>
        <w:jc w:val="center"/>
        <w:rPr>
          <w:rFonts w:ascii="Arial Narrow" w:hAnsi="Arial Narrow"/>
          <w:sz w:val="28"/>
          <w:szCs w:val="28"/>
        </w:rPr>
      </w:pPr>
      <w:r w:rsidRPr="00EB02C0">
        <w:rPr>
          <w:rFonts w:ascii="Arial Narrow" w:hAnsi="Arial Narrow"/>
          <w:sz w:val="28"/>
          <w:szCs w:val="28"/>
        </w:rPr>
        <w:t>(Администрация города)</w:t>
      </w:r>
    </w:p>
    <w:p w:rsidR="0007447A" w:rsidRDefault="0007447A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07447A" w:rsidRPr="00303ECD" w:rsidRDefault="0007447A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07447A" w:rsidTr="00983306">
        <w:trPr>
          <w:trHeight w:val="368"/>
        </w:trPr>
        <w:tc>
          <w:tcPr>
            <w:tcW w:w="534" w:type="dxa"/>
            <w:vAlign w:val="center"/>
          </w:tcPr>
          <w:p w:rsidR="0007447A" w:rsidRDefault="0007447A" w:rsidP="00983306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7447A" w:rsidRDefault="009B0EDF" w:rsidP="004C1BE4">
            <w:pPr>
              <w:rPr>
                <w:sz w:val="28"/>
              </w:rPr>
            </w:pPr>
            <w:r>
              <w:rPr>
                <w:sz w:val="28"/>
              </w:rPr>
              <w:t>23.07.2026</w:t>
            </w:r>
          </w:p>
        </w:tc>
        <w:tc>
          <w:tcPr>
            <w:tcW w:w="741" w:type="dxa"/>
            <w:vAlign w:val="center"/>
          </w:tcPr>
          <w:p w:rsidR="0007447A" w:rsidRDefault="0007447A" w:rsidP="00983306">
            <w:pPr>
              <w:jc w:val="center"/>
              <w:rPr>
                <w:sz w:val="28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07447A" w:rsidRDefault="0007447A" w:rsidP="00F13989">
            <w:pPr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9B0EDF">
              <w:rPr>
                <w:sz w:val="28"/>
              </w:rPr>
              <w:t>773</w:t>
            </w:r>
          </w:p>
        </w:tc>
      </w:tr>
    </w:tbl>
    <w:p w:rsidR="0007447A" w:rsidRPr="00813774" w:rsidRDefault="0007447A" w:rsidP="00983306">
      <w:pPr>
        <w:jc w:val="center"/>
      </w:pPr>
    </w:p>
    <w:p w:rsidR="0007447A" w:rsidRDefault="0007447A" w:rsidP="00983306">
      <w:pPr>
        <w:jc w:val="center"/>
        <w:rPr>
          <w:sz w:val="28"/>
        </w:rPr>
      </w:pPr>
      <w:r>
        <w:rPr>
          <w:sz w:val="28"/>
        </w:rPr>
        <w:t>г. Коряжма</w:t>
      </w:r>
    </w:p>
    <w:p w:rsidR="0007447A" w:rsidRPr="00871F13" w:rsidRDefault="0007447A" w:rsidP="000074E5">
      <w:pPr>
        <w:widowControl w:val="0"/>
        <w:contextualSpacing/>
        <w:jc w:val="center"/>
        <w:rPr>
          <w:sz w:val="28"/>
          <w:szCs w:val="28"/>
        </w:rPr>
      </w:pPr>
    </w:p>
    <w:p w:rsidR="0007447A" w:rsidRPr="00B84ADA" w:rsidRDefault="0007447A" w:rsidP="000074E5">
      <w:pPr>
        <w:widowControl w:val="0"/>
        <w:contextualSpacing/>
        <w:jc w:val="center"/>
        <w:rPr>
          <w:sz w:val="28"/>
          <w:szCs w:val="28"/>
        </w:rPr>
      </w:pPr>
    </w:p>
    <w:p w:rsidR="0007447A" w:rsidRDefault="008E6724" w:rsidP="008E672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Об утверждении порядков предоставления</w:t>
      </w:r>
    </w:p>
    <w:p w:rsidR="008E6724" w:rsidRDefault="008E6724" w:rsidP="008E672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мер поддержки членам семей участников</w:t>
      </w:r>
    </w:p>
    <w:p w:rsidR="008E6724" w:rsidRPr="00B84ADA" w:rsidRDefault="008E6724" w:rsidP="008E672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специальной военной операции</w:t>
      </w:r>
    </w:p>
    <w:p w:rsidR="0007447A" w:rsidRPr="004C6F68" w:rsidRDefault="0007447A" w:rsidP="000074E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07447A" w:rsidRDefault="0007447A" w:rsidP="00562ED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E25A6C">
        <w:rPr>
          <w:color w:val="000000"/>
          <w:sz w:val="28"/>
          <w:szCs w:val="28"/>
        </w:rPr>
        <w:t xml:space="preserve">В соответствии с </w:t>
      </w:r>
      <w:r w:rsidR="00F13989">
        <w:rPr>
          <w:color w:val="000000"/>
          <w:sz w:val="28"/>
          <w:szCs w:val="28"/>
        </w:rPr>
        <w:t xml:space="preserve">Указом президента Российской Федерации </w:t>
      </w:r>
      <w:r w:rsidR="00562ED5">
        <w:rPr>
          <w:color w:val="000000"/>
          <w:sz w:val="28"/>
          <w:szCs w:val="28"/>
        </w:rPr>
        <w:t>от 15.05.</w:t>
      </w:r>
      <w:r w:rsidR="00807185" w:rsidRPr="00807185">
        <w:rPr>
          <w:color w:val="000000"/>
          <w:sz w:val="28"/>
          <w:szCs w:val="28"/>
        </w:rPr>
        <w:t xml:space="preserve">2026г. № 327 </w:t>
      </w:r>
      <w:r w:rsidR="00F13989">
        <w:rPr>
          <w:color w:val="000000"/>
          <w:sz w:val="28"/>
          <w:szCs w:val="28"/>
        </w:rPr>
        <w:t>«О Единых базовых мерах поддержки лиц, принимающих (принимавших) участие в специальной военной операции и других категориях лиц в субъектах</w:t>
      </w:r>
      <w:r w:rsidR="000516D1">
        <w:rPr>
          <w:color w:val="000000"/>
          <w:sz w:val="28"/>
          <w:szCs w:val="28"/>
        </w:rPr>
        <w:t xml:space="preserve"> Р</w:t>
      </w:r>
      <w:r w:rsidR="00F13989">
        <w:rPr>
          <w:color w:val="000000"/>
          <w:sz w:val="28"/>
          <w:szCs w:val="28"/>
        </w:rPr>
        <w:t>оссийской Федерации»</w:t>
      </w:r>
      <w:r w:rsidR="000E152D">
        <w:rPr>
          <w:color w:val="000000"/>
          <w:sz w:val="28"/>
          <w:szCs w:val="28"/>
        </w:rPr>
        <w:t xml:space="preserve">, </w:t>
      </w:r>
      <w:r w:rsidR="000516D1" w:rsidRPr="000516D1">
        <w:rPr>
          <w:color w:val="000000"/>
          <w:sz w:val="28"/>
          <w:szCs w:val="28"/>
        </w:rPr>
        <w:t xml:space="preserve">с частью 4 статьи 37 и </w:t>
      </w:r>
      <w:proofErr w:type="gramStart"/>
      <w:r w:rsidR="000516D1" w:rsidRPr="000516D1">
        <w:rPr>
          <w:color w:val="000000"/>
          <w:sz w:val="28"/>
          <w:szCs w:val="28"/>
        </w:rPr>
        <w:t>частью 5 статьи 65 Федерального закона от 29 декабря 2012 года № 273-ФЗ «Об образовании в Российской Федерации»,</w:t>
      </w:r>
      <w:r w:rsidR="000516D1">
        <w:rPr>
          <w:color w:val="000000"/>
          <w:sz w:val="28"/>
          <w:szCs w:val="28"/>
        </w:rPr>
        <w:t xml:space="preserve"> </w:t>
      </w:r>
      <w:r w:rsidR="000E152D">
        <w:rPr>
          <w:color w:val="000000"/>
          <w:sz w:val="28"/>
          <w:szCs w:val="28"/>
        </w:rPr>
        <w:t xml:space="preserve">распоряжением министерства образования Архангельской области «Об утверждении типовых порядков предоставления мер социальной поддержки членам семей участникам специальной военной операции» от 28.05. 2026 г. №645, </w:t>
      </w:r>
      <w:r w:rsidRPr="00E25A6C">
        <w:rPr>
          <w:color w:val="000000"/>
          <w:sz w:val="28"/>
          <w:szCs w:val="28"/>
        </w:rPr>
        <w:t xml:space="preserve">руководствуясь Уставом городского округа Архангельской области «Город Коряжма», администрация города </w:t>
      </w:r>
      <w:proofErr w:type="gramEnd"/>
    </w:p>
    <w:p w:rsidR="0007447A" w:rsidRPr="00E25A6C" w:rsidRDefault="0007447A" w:rsidP="00E25A6C">
      <w:pPr>
        <w:jc w:val="both"/>
        <w:rPr>
          <w:color w:val="000000"/>
          <w:sz w:val="28"/>
          <w:szCs w:val="28"/>
        </w:rPr>
      </w:pPr>
    </w:p>
    <w:p w:rsidR="0007447A" w:rsidRPr="00147BF0" w:rsidRDefault="0007447A" w:rsidP="00E13054">
      <w:pPr>
        <w:ind w:firstLine="709"/>
        <w:jc w:val="both"/>
        <w:rPr>
          <w:color w:val="000000"/>
          <w:sz w:val="28"/>
          <w:szCs w:val="28"/>
        </w:rPr>
      </w:pPr>
      <w:r w:rsidRPr="00147BF0">
        <w:rPr>
          <w:color w:val="000000"/>
          <w:sz w:val="28"/>
          <w:szCs w:val="28"/>
        </w:rPr>
        <w:t>ПОСТАНОВЛЯЕТ:</w:t>
      </w:r>
    </w:p>
    <w:p w:rsidR="008E6724" w:rsidRDefault="0007447A" w:rsidP="008E6724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147BF0">
        <w:rPr>
          <w:color w:val="000000"/>
          <w:sz w:val="28"/>
          <w:szCs w:val="28"/>
        </w:rPr>
        <w:t xml:space="preserve">          1. </w:t>
      </w:r>
      <w:r w:rsidR="008E6724">
        <w:rPr>
          <w:color w:val="000000"/>
          <w:sz w:val="28"/>
          <w:szCs w:val="28"/>
        </w:rPr>
        <w:t xml:space="preserve">Утвердить прилагаемые </w:t>
      </w:r>
      <w:r w:rsidR="008E6724" w:rsidRPr="008E6724">
        <w:rPr>
          <w:color w:val="000000"/>
          <w:sz w:val="28"/>
          <w:szCs w:val="28"/>
        </w:rPr>
        <w:t xml:space="preserve"> порядки предоставления мер поддержки членам семей участников специальной военной операции:</w:t>
      </w:r>
    </w:p>
    <w:p w:rsidR="008E6724" w:rsidRPr="008E6724" w:rsidRDefault="008E6724" w:rsidP="008E672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8E6724">
        <w:rPr>
          <w:color w:val="000000"/>
          <w:sz w:val="28"/>
          <w:szCs w:val="28"/>
        </w:rPr>
        <w:t xml:space="preserve">Порядок по обеспечению горячим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</w:t>
      </w:r>
      <w:r w:rsidR="0064794E">
        <w:rPr>
          <w:color w:val="000000"/>
          <w:sz w:val="28"/>
          <w:szCs w:val="28"/>
        </w:rPr>
        <w:t xml:space="preserve">городского округа </w:t>
      </w:r>
      <w:r w:rsidRPr="008E6724">
        <w:rPr>
          <w:color w:val="000000"/>
          <w:sz w:val="28"/>
          <w:szCs w:val="28"/>
        </w:rPr>
        <w:t>Архангельской области</w:t>
      </w:r>
      <w:r w:rsidR="0064794E">
        <w:rPr>
          <w:color w:val="000000"/>
          <w:sz w:val="28"/>
          <w:szCs w:val="28"/>
        </w:rPr>
        <w:t xml:space="preserve"> «Город Коряжма»</w:t>
      </w:r>
      <w:r w:rsidRPr="008E6724">
        <w:rPr>
          <w:color w:val="000000"/>
          <w:sz w:val="28"/>
          <w:szCs w:val="28"/>
        </w:rPr>
        <w:t>, являющимся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</w:t>
      </w:r>
      <w:proofErr w:type="gramEnd"/>
      <w:r w:rsidRPr="008E6724">
        <w:rPr>
          <w:color w:val="000000"/>
          <w:sz w:val="28"/>
          <w:szCs w:val="28"/>
        </w:rPr>
        <w:t xml:space="preserve">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</w:t>
      </w:r>
      <w:r w:rsidRPr="008E6724">
        <w:rPr>
          <w:color w:val="000000"/>
          <w:sz w:val="28"/>
          <w:szCs w:val="28"/>
        </w:rPr>
        <w:lastRenderedPageBreak/>
        <w:t>специальной военной операции</w:t>
      </w:r>
      <w:r w:rsidR="001205FA">
        <w:rPr>
          <w:color w:val="000000"/>
          <w:sz w:val="28"/>
          <w:szCs w:val="28"/>
        </w:rPr>
        <w:t xml:space="preserve"> (приложение №1)</w:t>
      </w:r>
      <w:r w:rsidRPr="008E6724">
        <w:rPr>
          <w:color w:val="000000"/>
          <w:sz w:val="28"/>
          <w:szCs w:val="28"/>
        </w:rPr>
        <w:t>;</w:t>
      </w:r>
    </w:p>
    <w:p w:rsidR="008E6724" w:rsidRPr="008E6724" w:rsidRDefault="008E6724" w:rsidP="008E672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8E6724">
        <w:rPr>
          <w:color w:val="000000"/>
          <w:sz w:val="28"/>
          <w:szCs w:val="28"/>
        </w:rPr>
        <w:t xml:space="preserve">Порядок по бесплатному присмотру и уходу за детьми, посещающими муниципальные образовательные организации </w:t>
      </w:r>
      <w:r w:rsidR="0064794E" w:rsidRPr="0064794E">
        <w:rPr>
          <w:color w:val="000000"/>
          <w:sz w:val="28"/>
          <w:szCs w:val="28"/>
        </w:rPr>
        <w:t>городского округа Архангельской области «Город Коряжма»</w:t>
      </w:r>
      <w:r w:rsidRPr="008E6724">
        <w:rPr>
          <w:color w:val="000000"/>
          <w:sz w:val="28"/>
          <w:szCs w:val="28"/>
        </w:rPr>
        <w:t>, реализующие образовательные программы дошкольного образования,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</w:t>
      </w:r>
      <w:proofErr w:type="gramEnd"/>
      <w:r w:rsidRPr="008E6724">
        <w:rPr>
          <w:color w:val="000000"/>
          <w:sz w:val="28"/>
          <w:szCs w:val="28"/>
        </w:rPr>
        <w:t xml:space="preserve">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  <w:r w:rsidR="001205FA">
        <w:rPr>
          <w:color w:val="000000"/>
          <w:sz w:val="28"/>
          <w:szCs w:val="28"/>
        </w:rPr>
        <w:t xml:space="preserve"> (приложение №2)</w:t>
      </w:r>
      <w:r w:rsidRPr="008E6724">
        <w:rPr>
          <w:color w:val="000000"/>
          <w:sz w:val="28"/>
          <w:szCs w:val="28"/>
        </w:rPr>
        <w:t>;</w:t>
      </w:r>
    </w:p>
    <w:p w:rsidR="008E6724" w:rsidRPr="008E6724" w:rsidRDefault="008E6724" w:rsidP="008E672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8E6724">
        <w:rPr>
          <w:color w:val="000000"/>
          <w:sz w:val="28"/>
          <w:szCs w:val="28"/>
        </w:rPr>
        <w:t>Порядок по бесплатному присмотру и уходу за детьми, посещающими</w:t>
      </w:r>
    </w:p>
    <w:p w:rsidR="0007447A" w:rsidRDefault="008E6724" w:rsidP="008E6724">
      <w:pPr>
        <w:widowControl w:val="0"/>
        <w:contextualSpacing/>
        <w:jc w:val="both"/>
        <w:rPr>
          <w:color w:val="000000"/>
          <w:sz w:val="28"/>
          <w:szCs w:val="28"/>
        </w:rPr>
      </w:pPr>
      <w:proofErr w:type="gramStart"/>
      <w:r w:rsidRPr="008E6724">
        <w:rPr>
          <w:color w:val="000000"/>
          <w:sz w:val="28"/>
          <w:szCs w:val="28"/>
        </w:rPr>
        <w:t xml:space="preserve">группы продленного дня в </w:t>
      </w:r>
      <w:r w:rsidR="0064794E" w:rsidRPr="0064794E">
        <w:rPr>
          <w:color w:val="000000"/>
          <w:sz w:val="28"/>
          <w:szCs w:val="28"/>
        </w:rPr>
        <w:t>муниципальных общеобразовательных организациях городского округа Архангельской области «Город Коряжма»</w:t>
      </w:r>
      <w:r w:rsidRPr="008E6724">
        <w:rPr>
          <w:color w:val="000000"/>
          <w:sz w:val="28"/>
          <w:szCs w:val="28"/>
        </w:rPr>
        <w:t>,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</w:t>
      </w:r>
      <w:proofErr w:type="gramEnd"/>
      <w:r w:rsidRPr="008E6724">
        <w:rPr>
          <w:color w:val="000000"/>
          <w:sz w:val="28"/>
          <w:szCs w:val="28"/>
        </w:rPr>
        <w:t xml:space="preserve"> и </w:t>
      </w:r>
      <w:proofErr w:type="gramStart"/>
      <w:r w:rsidRPr="008E6724">
        <w:rPr>
          <w:color w:val="000000"/>
          <w:sz w:val="28"/>
          <w:szCs w:val="28"/>
        </w:rPr>
        <w:t>территориях</w:t>
      </w:r>
      <w:proofErr w:type="gramEnd"/>
      <w:r w:rsidRPr="008E6724">
        <w:rPr>
          <w:color w:val="000000"/>
          <w:sz w:val="28"/>
          <w:szCs w:val="28"/>
        </w:rPr>
        <w:t xml:space="preserve"> субъектов Российской Федерации, прилегающих к районам проведения указанной специальной военной операции</w:t>
      </w:r>
      <w:r w:rsidR="001205FA">
        <w:rPr>
          <w:color w:val="000000"/>
          <w:sz w:val="28"/>
          <w:szCs w:val="28"/>
        </w:rPr>
        <w:t xml:space="preserve"> (приложение №3);</w:t>
      </w:r>
    </w:p>
    <w:p w:rsidR="001205FA" w:rsidRDefault="0061613C" w:rsidP="001205FA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Порядок</w:t>
      </w:r>
      <w:r w:rsidR="0064794E">
        <w:rPr>
          <w:color w:val="000000"/>
          <w:sz w:val="28"/>
          <w:szCs w:val="28"/>
        </w:rPr>
        <w:t xml:space="preserve"> по </w:t>
      </w:r>
      <w:r w:rsidR="0064794E" w:rsidRPr="0064794E">
        <w:rPr>
          <w:color w:val="000000"/>
          <w:sz w:val="28"/>
          <w:szCs w:val="28"/>
        </w:rPr>
        <w:t>бесплатно</w:t>
      </w:r>
      <w:r w:rsidR="0064794E">
        <w:rPr>
          <w:color w:val="000000"/>
          <w:sz w:val="28"/>
          <w:szCs w:val="28"/>
        </w:rPr>
        <w:t>му</w:t>
      </w:r>
      <w:r w:rsidR="0064794E" w:rsidRPr="0064794E">
        <w:rPr>
          <w:color w:val="000000"/>
          <w:sz w:val="28"/>
          <w:szCs w:val="28"/>
        </w:rPr>
        <w:t xml:space="preserve"> посещени</w:t>
      </w:r>
      <w:r w:rsidR="0064794E">
        <w:rPr>
          <w:color w:val="000000"/>
          <w:sz w:val="28"/>
          <w:szCs w:val="28"/>
        </w:rPr>
        <w:t>ю</w:t>
      </w:r>
      <w:r w:rsidR="0064794E" w:rsidRPr="0064794E">
        <w:rPr>
          <w:color w:val="000000"/>
          <w:sz w:val="28"/>
          <w:szCs w:val="28"/>
        </w:rPr>
        <w:t xml:space="preserve"> </w:t>
      </w:r>
      <w:r w:rsidR="0064794E">
        <w:rPr>
          <w:color w:val="000000"/>
          <w:sz w:val="28"/>
          <w:szCs w:val="28"/>
        </w:rPr>
        <w:t xml:space="preserve">обучающимися </w:t>
      </w:r>
      <w:r w:rsidR="0064794E" w:rsidRPr="0064794E">
        <w:rPr>
          <w:color w:val="000000"/>
          <w:sz w:val="28"/>
          <w:szCs w:val="28"/>
        </w:rPr>
        <w:t>занятий по дополнительным общеобразовательным программам в муниципальных образовательных организациях городского округа Архангельской области «Город Коряжма»,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="0064794E">
        <w:rPr>
          <w:color w:val="000000"/>
          <w:sz w:val="28"/>
          <w:szCs w:val="28"/>
        </w:rPr>
        <w:t>, являющимися детьми</w:t>
      </w:r>
      <w:r w:rsidR="00F86AFF" w:rsidRPr="00F86AFF">
        <w:t xml:space="preserve"> </w:t>
      </w:r>
      <w:r w:rsidR="00F86AFF" w:rsidRPr="00F86AFF">
        <w:rPr>
          <w:color w:val="000000"/>
          <w:sz w:val="28"/>
          <w:szCs w:val="28"/>
        </w:rPr>
        <w:t>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</w:t>
      </w:r>
      <w:proofErr w:type="gramEnd"/>
      <w:r w:rsidR="00F86AFF" w:rsidRPr="00F86AFF">
        <w:rPr>
          <w:color w:val="000000"/>
          <w:sz w:val="28"/>
          <w:szCs w:val="28"/>
        </w:rPr>
        <w:t>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</w:t>
      </w:r>
      <w:r w:rsidR="001205FA">
        <w:rPr>
          <w:color w:val="000000"/>
          <w:sz w:val="28"/>
          <w:szCs w:val="28"/>
        </w:rPr>
        <w:t>ой специальной военной операции (приложение №4).</w:t>
      </w:r>
    </w:p>
    <w:p w:rsidR="001205FA" w:rsidRPr="001205FA" w:rsidRDefault="005D5AA4" w:rsidP="004F7193">
      <w:pPr>
        <w:pStyle w:val="af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205FA" w:rsidRPr="001205FA">
        <w:rPr>
          <w:rFonts w:eastAsia="Tinos"/>
          <w:sz w:val="28"/>
          <w:szCs w:val="28"/>
        </w:rPr>
        <w:t>Контроль за исполнением на</w:t>
      </w:r>
      <w:r w:rsidR="001205FA">
        <w:rPr>
          <w:rFonts w:eastAsia="Tinos"/>
          <w:sz w:val="28"/>
          <w:szCs w:val="28"/>
        </w:rPr>
        <w:t>стоящего постановления возложит</w:t>
      </w:r>
      <w:r w:rsidR="001205FA" w:rsidRPr="001205FA">
        <w:rPr>
          <w:rFonts w:eastAsia="Calibri"/>
          <w:sz w:val="28"/>
          <w:szCs w:val="28"/>
        </w:rPr>
        <w:t xml:space="preserve"> </w:t>
      </w:r>
      <w:r w:rsidR="001205FA" w:rsidRPr="001205FA">
        <w:rPr>
          <w:rFonts w:eastAsia="Tinos"/>
          <w:sz w:val="28"/>
          <w:szCs w:val="28"/>
        </w:rPr>
        <w:t>на</w:t>
      </w:r>
      <w:r w:rsidR="001205FA" w:rsidRPr="001205FA">
        <w:rPr>
          <w:rFonts w:eastAsia="Calibri"/>
          <w:sz w:val="28"/>
          <w:szCs w:val="28"/>
        </w:rPr>
        <w:t xml:space="preserve"> </w:t>
      </w:r>
      <w:r w:rsidR="001205FA" w:rsidRPr="001205FA">
        <w:rPr>
          <w:rFonts w:eastAsia="Tinos"/>
          <w:sz w:val="28"/>
          <w:szCs w:val="28"/>
        </w:rPr>
        <w:t>заместителя главы</w:t>
      </w:r>
      <w:r w:rsidR="001205FA">
        <w:rPr>
          <w:rFonts w:eastAsia="Tinos"/>
          <w:sz w:val="28"/>
          <w:szCs w:val="28"/>
        </w:rPr>
        <w:t xml:space="preserve"> муниципального образования, начальника </w:t>
      </w:r>
      <w:proofErr w:type="gramStart"/>
      <w:r w:rsidR="001205FA">
        <w:rPr>
          <w:rFonts w:eastAsia="Tinos"/>
          <w:sz w:val="28"/>
          <w:szCs w:val="28"/>
        </w:rPr>
        <w:t>управления социального развития</w:t>
      </w:r>
      <w:r w:rsidR="001205FA" w:rsidRPr="001205FA">
        <w:rPr>
          <w:rFonts w:eastAsia="Tinos"/>
          <w:sz w:val="28"/>
          <w:szCs w:val="28"/>
        </w:rPr>
        <w:t xml:space="preserve"> </w:t>
      </w:r>
      <w:r w:rsidR="001205FA">
        <w:rPr>
          <w:rFonts w:eastAsia="Tinos"/>
          <w:sz w:val="28"/>
          <w:szCs w:val="28"/>
        </w:rPr>
        <w:t>администрации города Иванова Андрея Алексеевича</w:t>
      </w:r>
      <w:proofErr w:type="gramEnd"/>
      <w:r w:rsidR="001205FA" w:rsidRPr="001205FA">
        <w:rPr>
          <w:rFonts w:eastAsia="Tinos"/>
          <w:sz w:val="28"/>
          <w:szCs w:val="28"/>
        </w:rPr>
        <w:t>.</w:t>
      </w:r>
    </w:p>
    <w:p w:rsidR="00E26D90" w:rsidRDefault="004F7193" w:rsidP="008E672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E6724">
        <w:rPr>
          <w:color w:val="000000"/>
          <w:sz w:val="28"/>
          <w:szCs w:val="28"/>
        </w:rPr>
        <w:t xml:space="preserve">. </w:t>
      </w:r>
      <w:r w:rsidR="00E26D90" w:rsidRPr="00E26D90">
        <w:rPr>
          <w:color w:val="000000"/>
          <w:sz w:val="28"/>
          <w:szCs w:val="28"/>
        </w:rPr>
        <w:t>Признать утратившим силу постановления администрации города:</w:t>
      </w:r>
    </w:p>
    <w:p w:rsidR="00E26D90" w:rsidRDefault="00E26D90" w:rsidP="008E672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07447A" w:rsidRDefault="000516D1" w:rsidP="008E672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от 19.10.2022  №1201 «О дополнительных мерах социальной поддержки семьям проживающих на территории городского округа Архангельской области «Город Коряжма» граждан, принимающих (принимавших) участие в</w:t>
      </w:r>
      <w:r w:rsidR="00E26D90">
        <w:rPr>
          <w:color w:val="000000"/>
          <w:sz w:val="28"/>
          <w:szCs w:val="28"/>
        </w:rPr>
        <w:t xml:space="preserve"> специальной военной операции»;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15.11.2022 №</w:t>
      </w:r>
      <w:r w:rsidR="0078118C"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1359</w:t>
      </w:r>
      <w:r w:rsidRPr="00E26D90">
        <w:t xml:space="preserve"> </w:t>
      </w:r>
      <w:r>
        <w:t>«</w:t>
      </w:r>
      <w:r w:rsidRPr="00E26D90">
        <w:rPr>
          <w:color w:val="000000"/>
          <w:sz w:val="28"/>
          <w:szCs w:val="28"/>
        </w:rPr>
        <w:t xml:space="preserve">О внесении изменений в постановление 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администрации города  от 19.10.2022 №1201</w:t>
      </w:r>
      <w:r>
        <w:rPr>
          <w:color w:val="000000"/>
          <w:sz w:val="28"/>
          <w:szCs w:val="28"/>
        </w:rPr>
        <w:t>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23.06.2023 №</w:t>
      </w:r>
      <w:r w:rsidR="0078118C"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823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администрации города  от 19.10.2022 №1201»;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29.08.2023 № 1172</w:t>
      </w:r>
      <w:r w:rsidRPr="00E26D90"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администрации города  от 19.10.2022 №1201»;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12.09.2023 № 1257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администрации города  от 19.10.2022 №1201»;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26.12.2023 №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2059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администрации города  от 19.10.2022 №1201»;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23.01.2024 № 63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администрации города  от 19.10.2022 №1201»;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Pr="00E26D90">
        <w:rPr>
          <w:color w:val="000000"/>
          <w:sz w:val="28"/>
          <w:szCs w:val="28"/>
        </w:rPr>
        <w:t>01.04.2024 № 354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администрации города  от 19.10.2022 №1201»;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04.06.2024 № 683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администрации города  от 19.10.2022 №1201»;</w:t>
      </w:r>
    </w:p>
    <w:p w:rsidR="00E26D90" w:rsidRDefault="00E26D90" w:rsidP="00E26D90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E26D90">
        <w:rPr>
          <w:color w:val="000000"/>
          <w:sz w:val="28"/>
          <w:szCs w:val="28"/>
        </w:rPr>
        <w:t>от 25.06.2025 №</w:t>
      </w:r>
      <w:r w:rsidR="0078118C"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831</w:t>
      </w:r>
      <w:r>
        <w:rPr>
          <w:color w:val="000000"/>
          <w:sz w:val="28"/>
          <w:szCs w:val="28"/>
        </w:rPr>
        <w:t xml:space="preserve"> </w:t>
      </w:r>
      <w:r w:rsidRPr="00E26D90">
        <w:rPr>
          <w:color w:val="000000"/>
          <w:sz w:val="28"/>
          <w:szCs w:val="28"/>
        </w:rPr>
        <w:t>«О внесении изменений в постановление  администрац</w:t>
      </w:r>
      <w:r>
        <w:rPr>
          <w:color w:val="000000"/>
          <w:sz w:val="28"/>
          <w:szCs w:val="28"/>
        </w:rPr>
        <w:t>ии города  от 19.10.2022 №1201».</w:t>
      </w:r>
    </w:p>
    <w:p w:rsidR="000516D1" w:rsidRPr="00F12F0E" w:rsidRDefault="004F7193" w:rsidP="000516D1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516D1">
        <w:rPr>
          <w:color w:val="000000"/>
          <w:sz w:val="28"/>
          <w:szCs w:val="28"/>
        </w:rPr>
        <w:t xml:space="preserve">. </w:t>
      </w:r>
      <w:proofErr w:type="gramStart"/>
      <w:r w:rsidR="000516D1" w:rsidRPr="000516D1">
        <w:rPr>
          <w:color w:val="000000"/>
          <w:sz w:val="28"/>
          <w:szCs w:val="28"/>
        </w:rPr>
        <w:t>Финансовое обеспечение мер поддержки членам семей участников специальной военной операции</w:t>
      </w:r>
      <w:r w:rsidR="000516D1" w:rsidRPr="000516D1">
        <w:t xml:space="preserve">  </w:t>
      </w:r>
      <w:r w:rsidR="000516D1" w:rsidRPr="00F12F0E">
        <w:rPr>
          <w:color w:val="000000"/>
          <w:sz w:val="28"/>
          <w:szCs w:val="28"/>
        </w:rPr>
        <w:t>устанавливается Правилами предоставления и расходования иного межбюджетного трансферта бюджетам муниципальных районов, муниципальных округов и городских округов Архангельской области на обеспечение мероприятий по организации предоставления дополнительных мер социальной поддержки семьям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 w:rsidR="000516D1" w:rsidRPr="00F12F0E">
        <w:rPr>
          <w:color w:val="000000"/>
          <w:sz w:val="28"/>
          <w:szCs w:val="28"/>
        </w:rPr>
        <w:t xml:space="preserve"> </w:t>
      </w:r>
      <w:proofErr w:type="gramStart"/>
      <w:r w:rsidR="000516D1" w:rsidRPr="00F12F0E">
        <w:rPr>
          <w:color w:val="000000"/>
          <w:sz w:val="28"/>
          <w:szCs w:val="28"/>
        </w:rPr>
        <w:t>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операции,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организациях, бесплатного посещения обучающимися занятий</w:t>
      </w:r>
      <w:proofErr w:type="gramEnd"/>
      <w:r w:rsidR="000516D1" w:rsidRPr="00F12F0E">
        <w:rPr>
          <w:color w:val="000000"/>
          <w:sz w:val="28"/>
          <w:szCs w:val="28"/>
        </w:rPr>
        <w:t xml:space="preserve"> по дополнительным общеобразовательным программам, реализуемым на платной основе муниципальными образовательными организациями, а также бесплатного присмотра и ухода за детьми, посещающими муниципальные образовательные организации, реализующие программы дошкольного образования, или группы продленного дня в общеобразовательных организациях, утвержденными </w:t>
      </w:r>
      <w:r w:rsidR="000516D1" w:rsidRPr="00F12F0E">
        <w:rPr>
          <w:color w:val="000000"/>
          <w:sz w:val="28"/>
          <w:szCs w:val="28"/>
        </w:rPr>
        <w:lastRenderedPageBreak/>
        <w:t xml:space="preserve">Постановлением Правительства Архангельской области от 12 октября 2012 года № 463-пп. </w:t>
      </w:r>
    </w:p>
    <w:p w:rsidR="000516D1" w:rsidRPr="008E6724" w:rsidRDefault="001205FA" w:rsidP="008E6724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516D1">
        <w:rPr>
          <w:color w:val="000000"/>
          <w:sz w:val="28"/>
          <w:szCs w:val="28"/>
        </w:rPr>
        <w:t xml:space="preserve">. </w:t>
      </w:r>
      <w:r w:rsidR="000516D1" w:rsidRPr="000516D1">
        <w:rPr>
          <w:sz w:val="28"/>
          <w:szCs w:val="28"/>
        </w:rPr>
        <w:t>Настоящее постановление вступает в законную силу с момента подписания и подлежит официальному опубликованию.</w:t>
      </w:r>
    </w:p>
    <w:p w:rsidR="008E6724" w:rsidRDefault="008E6724" w:rsidP="000516D1">
      <w:pPr>
        <w:pStyle w:val="a5"/>
        <w:widowControl w:val="0"/>
        <w:ind w:left="525"/>
        <w:jc w:val="both"/>
        <w:rPr>
          <w:sz w:val="28"/>
          <w:szCs w:val="28"/>
        </w:rPr>
      </w:pPr>
    </w:p>
    <w:p w:rsidR="000516D1" w:rsidRPr="008E6724" w:rsidRDefault="000516D1" w:rsidP="000516D1">
      <w:pPr>
        <w:pStyle w:val="a5"/>
        <w:widowControl w:val="0"/>
        <w:ind w:left="525"/>
        <w:jc w:val="both"/>
        <w:rPr>
          <w:sz w:val="28"/>
          <w:szCs w:val="28"/>
        </w:rPr>
      </w:pPr>
    </w:p>
    <w:p w:rsidR="0007447A" w:rsidRDefault="0007447A" w:rsidP="00CE1E54">
      <w:pPr>
        <w:pStyle w:val="ConsPlusNormal"/>
        <w:jc w:val="both"/>
      </w:pPr>
    </w:p>
    <w:p w:rsidR="0007447A" w:rsidRDefault="0007447A" w:rsidP="00CE1E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074E5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:rsidR="0007447A" w:rsidRDefault="0007447A" w:rsidP="00CE1E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«Город Коряжма»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А.А.Ткач</w:t>
      </w:r>
      <w:proofErr w:type="spellEnd"/>
    </w:p>
    <w:p w:rsidR="0007447A" w:rsidRDefault="0007447A" w:rsidP="00CE1E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E26D90" w:rsidRDefault="00E26D90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CE1E54">
      <w:pPr>
        <w:pStyle w:val="ConsPlusNormal"/>
        <w:tabs>
          <w:tab w:val="left" w:pos="9356"/>
        </w:tabs>
        <w:ind w:firstLine="1843"/>
        <w:jc w:val="both"/>
        <w:rPr>
          <w:rFonts w:ascii="Times New Roman" w:hAnsi="Times New Roman" w:cs="Times New Roman"/>
          <w:sz w:val="28"/>
          <w:szCs w:val="28"/>
        </w:rPr>
      </w:pPr>
    </w:p>
    <w:p w:rsidR="0007447A" w:rsidRDefault="0007447A" w:rsidP="001205FA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665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47A" w:rsidRDefault="0007447A" w:rsidP="003905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к постановлению  </w:t>
      </w:r>
      <w:r w:rsidRPr="00390552">
        <w:rPr>
          <w:rFonts w:ascii="Times New Roman" w:hAnsi="Times New Roman" w:cs="Times New Roman"/>
          <w:color w:val="111111"/>
          <w:sz w:val="28"/>
          <w:szCs w:val="28"/>
        </w:rPr>
        <w:t>администрации города</w:t>
      </w:r>
      <w:r w:rsidRPr="00390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47A" w:rsidRDefault="0007447A" w:rsidP="003905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от </w:t>
      </w:r>
      <w:r w:rsidR="009B0EDF">
        <w:rPr>
          <w:rFonts w:ascii="Times New Roman" w:hAnsi="Times New Roman" w:cs="Times New Roman"/>
          <w:sz w:val="28"/>
          <w:szCs w:val="28"/>
        </w:rPr>
        <w:t xml:space="preserve">23.07.2026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B0EDF">
        <w:rPr>
          <w:rFonts w:ascii="Times New Roman" w:hAnsi="Times New Roman" w:cs="Times New Roman"/>
          <w:sz w:val="28"/>
          <w:szCs w:val="28"/>
        </w:rPr>
        <w:t>733</w:t>
      </w:r>
    </w:p>
    <w:p w:rsidR="001205FA" w:rsidRPr="001205FA" w:rsidRDefault="001205FA" w:rsidP="001205FA">
      <w:pPr>
        <w:widowControl w:val="0"/>
        <w:autoSpaceDE w:val="0"/>
        <w:autoSpaceDN w:val="0"/>
        <w:spacing w:line="468" w:lineRule="exact"/>
        <w:ind w:right="423"/>
        <w:jc w:val="center"/>
        <w:rPr>
          <w:b/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ПОРЯДОК</w:t>
      </w:r>
    </w:p>
    <w:p w:rsidR="001205FA" w:rsidRPr="001205FA" w:rsidRDefault="001205FA" w:rsidP="003717F9">
      <w:pPr>
        <w:widowControl w:val="0"/>
        <w:autoSpaceDE w:val="0"/>
        <w:autoSpaceDN w:val="0"/>
        <w:spacing w:line="306" w:lineRule="exact"/>
        <w:ind w:right="423"/>
        <w:jc w:val="center"/>
        <w:rPr>
          <w:b/>
          <w:sz w:val="28"/>
          <w:szCs w:val="28"/>
          <w:lang w:eastAsia="en-US"/>
        </w:rPr>
      </w:pPr>
      <w:proofErr w:type="gramStart"/>
      <w:r w:rsidRPr="001205FA">
        <w:rPr>
          <w:b/>
          <w:w w:val="105"/>
          <w:sz w:val="28"/>
          <w:szCs w:val="28"/>
          <w:lang w:eastAsia="en-US"/>
        </w:rPr>
        <w:t>предоставления</w:t>
      </w:r>
      <w:r w:rsidRPr="001205FA">
        <w:rPr>
          <w:b/>
          <w:spacing w:val="-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-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поддержки по</w:t>
      </w:r>
      <w:r w:rsidRPr="001205FA">
        <w:rPr>
          <w:b/>
          <w:spacing w:val="-1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обеспечению</w:t>
      </w:r>
      <w:r w:rsidRPr="001205FA">
        <w:rPr>
          <w:b/>
          <w:spacing w:val="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горячим</w:t>
      </w:r>
      <w:r w:rsidRPr="001205FA">
        <w:rPr>
          <w:b/>
          <w:spacing w:val="-4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питанием</w:t>
      </w:r>
      <w:r w:rsidR="003717F9">
        <w:rPr>
          <w:b/>
          <w:spacing w:val="-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обучающихся по образовательным программам основного общего и среднего общего образования</w:t>
      </w:r>
      <w:r w:rsidRPr="001205FA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 xml:space="preserve">в </w:t>
      </w:r>
      <w:r w:rsidR="00F12F0E" w:rsidRPr="00F12F0E">
        <w:rPr>
          <w:b/>
          <w:w w:val="105"/>
          <w:sz w:val="28"/>
          <w:szCs w:val="28"/>
          <w:lang w:eastAsia="en-US"/>
        </w:rPr>
        <w:t xml:space="preserve"> муниципальных общеобразовательных организациях городского округа Арханг</w:t>
      </w:r>
      <w:r w:rsidR="00F12F0E">
        <w:rPr>
          <w:b/>
          <w:w w:val="105"/>
          <w:sz w:val="28"/>
          <w:szCs w:val="28"/>
          <w:lang w:eastAsia="en-US"/>
        </w:rPr>
        <w:t>ельской области «Город Коряжма»</w:t>
      </w:r>
      <w:r w:rsidRPr="001205FA">
        <w:rPr>
          <w:b/>
          <w:w w:val="105"/>
          <w:sz w:val="28"/>
          <w:szCs w:val="28"/>
          <w:lang w:eastAsia="en-US"/>
        </w:rPr>
        <w:t>, являющимся детьми из семей граждан, принимающих (принимавших) участие в специальной</w:t>
      </w:r>
      <w:r w:rsidRPr="001205FA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</w:t>
      </w:r>
      <w:proofErr w:type="gramEnd"/>
      <w:r w:rsidRPr="001205FA">
        <w:rPr>
          <w:b/>
          <w:w w:val="105"/>
          <w:sz w:val="28"/>
          <w:szCs w:val="28"/>
          <w:lang w:eastAsia="en-US"/>
        </w:rPr>
        <w:t xml:space="preserve"> отражению вооруженного вторжения на территорию Российской Федерации,</w:t>
      </w:r>
      <w:r w:rsidRPr="001205FA">
        <w:rPr>
          <w:b/>
          <w:spacing w:val="-11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</w:t>
      </w:r>
      <w:r w:rsidRPr="001205FA">
        <w:rPr>
          <w:b/>
          <w:spacing w:val="-1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ходе</w:t>
      </w:r>
      <w:r w:rsidRPr="001205FA">
        <w:rPr>
          <w:b/>
          <w:spacing w:val="-1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вооруженной провокации на</w:t>
      </w:r>
      <w:r w:rsidRPr="001205FA">
        <w:rPr>
          <w:b/>
          <w:spacing w:val="-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государственной</w:t>
      </w:r>
      <w:r w:rsidRPr="001205FA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границе Российской Федерации и</w:t>
      </w:r>
      <w:r w:rsidRPr="001205FA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территориях субъектов</w:t>
      </w:r>
      <w:r w:rsidRPr="001205FA">
        <w:rPr>
          <w:b/>
          <w:spacing w:val="-1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 xml:space="preserve">Российской Федерации, прилегающих к районам проведения указанной специальной военной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316"/>
        <w:ind w:right="451"/>
        <w:jc w:val="center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z w:val="28"/>
          <w:szCs w:val="28"/>
          <w:lang w:eastAsia="en-US"/>
        </w:rPr>
        <w:t>І.</w:t>
      </w:r>
      <w:r w:rsidRPr="001205FA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1205FA">
        <w:rPr>
          <w:b/>
          <w:bCs/>
          <w:sz w:val="28"/>
          <w:szCs w:val="28"/>
          <w:lang w:eastAsia="en-US"/>
        </w:rPr>
        <w:t>Общие</w:t>
      </w:r>
      <w:r w:rsidRPr="001205FA">
        <w:rPr>
          <w:b/>
          <w:bCs/>
          <w:spacing w:val="7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положения</w:t>
      </w:r>
    </w:p>
    <w:p w:rsidR="007429D2" w:rsidRDefault="007429D2" w:rsidP="00F12F0E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 w:rsidR="001205FA" w:rsidRPr="007429D2">
        <w:rPr>
          <w:color w:val="000000"/>
          <w:sz w:val="28"/>
          <w:szCs w:val="28"/>
        </w:rPr>
        <w:t xml:space="preserve">Настоящий порядок устанавливает порядок предоставления муниципальными общеобразовательными организациями </w:t>
      </w:r>
      <w:r w:rsidR="00656ACF" w:rsidRPr="00656ACF">
        <w:rPr>
          <w:color w:val="000000"/>
          <w:sz w:val="28"/>
          <w:szCs w:val="28"/>
        </w:rPr>
        <w:t>городского округа Архангельской области «Город Коряжма»</w:t>
      </w:r>
      <w:r w:rsidR="001205FA" w:rsidRPr="007429D2">
        <w:rPr>
          <w:color w:val="000000"/>
          <w:sz w:val="28"/>
          <w:szCs w:val="28"/>
        </w:rPr>
        <w:t xml:space="preserve"> меры поддержки по обеспечению горячим питанием обучающихся по образовательным программам основного общего и среднего общего образования в </w:t>
      </w:r>
      <w:r w:rsidR="00656ACF" w:rsidRPr="00656ACF">
        <w:rPr>
          <w:color w:val="000000"/>
          <w:sz w:val="28"/>
          <w:szCs w:val="28"/>
        </w:rPr>
        <w:t>муниципальных общеобразовательных организациях городского округа Архангельской области «Город Коряжма»</w:t>
      </w:r>
      <w:r w:rsidR="001205FA" w:rsidRPr="007429D2">
        <w:rPr>
          <w:color w:val="000000"/>
          <w:sz w:val="28"/>
          <w:szCs w:val="28"/>
        </w:rPr>
        <w:t>, являющимся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</w:t>
      </w:r>
      <w:proofErr w:type="gramEnd"/>
      <w:r w:rsidR="001205FA" w:rsidRPr="007429D2">
        <w:rPr>
          <w:color w:val="000000"/>
          <w:sz w:val="28"/>
          <w:szCs w:val="28"/>
        </w:rPr>
        <w:t xml:space="preserve"> </w:t>
      </w:r>
      <w:proofErr w:type="gramStart"/>
      <w:r w:rsidR="001205FA" w:rsidRPr="007429D2">
        <w:rPr>
          <w:color w:val="000000"/>
          <w:sz w:val="28"/>
          <w:szCs w:val="28"/>
        </w:rPr>
        <w:t xml:space="preserve">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 (далее соответственно – СВО, мера поддержки), и стандарт предоставления меры поддержки. </w:t>
      </w:r>
      <w:proofErr w:type="gramEnd"/>
    </w:p>
    <w:p w:rsidR="00F958A8" w:rsidRPr="00246689" w:rsidRDefault="00F958A8" w:rsidP="00F958A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4F7193">
        <w:rPr>
          <w:sz w:val="28"/>
          <w:szCs w:val="28"/>
          <w:lang w:eastAsia="en-US"/>
        </w:rPr>
        <w:t>.</w:t>
      </w:r>
      <w:r w:rsidR="004F7193" w:rsidRPr="004F7193">
        <w:t xml:space="preserve"> </w:t>
      </w:r>
      <w:proofErr w:type="gramStart"/>
      <w:r w:rsidR="004F7193">
        <w:rPr>
          <w:sz w:val="28"/>
          <w:szCs w:val="28"/>
          <w:lang w:eastAsia="en-US"/>
        </w:rPr>
        <w:t>Для целей настоящего п</w:t>
      </w:r>
      <w:r w:rsidR="004F7193" w:rsidRPr="004F7193">
        <w:rPr>
          <w:sz w:val="28"/>
          <w:szCs w:val="28"/>
          <w:lang w:eastAsia="en-US"/>
        </w:rPr>
        <w:t>орядка используются понятия "участник СВО" и "член семьи", определенные в Федеральном законе от 12.01.1995 № 5-ФЗ "О ветеранах"</w:t>
      </w:r>
      <w:r w:rsidR="004F7193">
        <w:rPr>
          <w:sz w:val="28"/>
          <w:szCs w:val="28"/>
          <w:lang w:eastAsia="en-US"/>
        </w:rPr>
        <w:t xml:space="preserve">, в </w:t>
      </w:r>
      <w:r w:rsidR="004F7193" w:rsidRPr="004F7193">
        <w:t xml:space="preserve"> </w:t>
      </w:r>
      <w:r w:rsidR="004F7193">
        <w:rPr>
          <w:sz w:val="28"/>
          <w:szCs w:val="28"/>
          <w:lang w:eastAsia="en-US"/>
        </w:rPr>
        <w:t>Указе</w:t>
      </w:r>
      <w:r w:rsidR="004F7193" w:rsidRPr="004F7193">
        <w:rPr>
          <w:sz w:val="28"/>
          <w:szCs w:val="28"/>
          <w:lang w:eastAsia="en-US"/>
        </w:rPr>
        <w:t xml:space="preserve"> президента Российской Федерации </w:t>
      </w:r>
      <w:r w:rsidR="00807185" w:rsidRPr="00807185">
        <w:rPr>
          <w:sz w:val="28"/>
          <w:szCs w:val="28"/>
          <w:lang w:eastAsia="en-US"/>
        </w:rPr>
        <w:t>от 15.05</w:t>
      </w:r>
      <w:r w:rsidR="00562ED5">
        <w:rPr>
          <w:sz w:val="28"/>
          <w:szCs w:val="28"/>
          <w:lang w:eastAsia="en-US"/>
        </w:rPr>
        <w:t xml:space="preserve">. </w:t>
      </w:r>
      <w:r w:rsidR="00807185" w:rsidRPr="00807185">
        <w:rPr>
          <w:sz w:val="28"/>
          <w:szCs w:val="28"/>
          <w:lang w:eastAsia="en-US"/>
        </w:rPr>
        <w:t xml:space="preserve">2026 г. № 327 </w:t>
      </w:r>
      <w:r w:rsidR="004F7193" w:rsidRPr="004F7193">
        <w:rPr>
          <w:sz w:val="28"/>
          <w:szCs w:val="28"/>
          <w:lang w:eastAsia="en-US"/>
        </w:rPr>
        <w:t>«О Единых базовых мерах поддержки лиц, принимающих (принимавших) участие в специальной военной операции и других категориях лиц в субъектах Российской Федерации»</w:t>
      </w:r>
      <w:r w:rsidR="00807185">
        <w:rPr>
          <w:sz w:val="28"/>
          <w:szCs w:val="28"/>
          <w:lang w:eastAsia="en-US"/>
        </w:rPr>
        <w:t>.</w:t>
      </w:r>
      <w:proofErr w:type="gramEnd"/>
    </w:p>
    <w:p w:rsidR="001205FA" w:rsidRPr="007429D2" w:rsidRDefault="004F7193" w:rsidP="00F12F0E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429D2">
        <w:rPr>
          <w:color w:val="000000"/>
          <w:sz w:val="28"/>
          <w:szCs w:val="28"/>
        </w:rPr>
        <w:t xml:space="preserve">. </w:t>
      </w:r>
      <w:r w:rsidR="001205FA" w:rsidRPr="007429D2">
        <w:rPr>
          <w:spacing w:val="-2"/>
          <w:sz w:val="28"/>
          <w:szCs w:val="22"/>
          <w:lang w:eastAsia="en-US"/>
        </w:rPr>
        <w:t xml:space="preserve">Предоставление </w:t>
      </w:r>
      <w:r w:rsidR="001205FA" w:rsidRPr="007429D2">
        <w:rPr>
          <w:spacing w:val="-4"/>
          <w:sz w:val="28"/>
          <w:szCs w:val="22"/>
          <w:lang w:eastAsia="en-US"/>
        </w:rPr>
        <w:t xml:space="preserve">меры </w:t>
      </w:r>
      <w:r w:rsidR="001205FA" w:rsidRPr="007429D2">
        <w:rPr>
          <w:spacing w:val="-2"/>
          <w:sz w:val="28"/>
          <w:szCs w:val="22"/>
          <w:lang w:eastAsia="en-US"/>
        </w:rPr>
        <w:t xml:space="preserve">поддержки включает </w:t>
      </w:r>
      <w:r w:rsidR="001205FA" w:rsidRPr="007429D2">
        <w:rPr>
          <w:sz w:val="28"/>
          <w:szCs w:val="22"/>
          <w:lang w:eastAsia="en-US"/>
        </w:rPr>
        <w:t>в</w:t>
      </w:r>
      <w:r w:rsidR="001205FA" w:rsidRPr="007429D2">
        <w:rPr>
          <w:spacing w:val="80"/>
          <w:sz w:val="28"/>
          <w:szCs w:val="22"/>
          <w:lang w:eastAsia="en-US"/>
        </w:rPr>
        <w:t xml:space="preserve"> </w:t>
      </w:r>
      <w:r w:rsidR="001205FA" w:rsidRPr="007429D2">
        <w:rPr>
          <w:sz w:val="28"/>
          <w:szCs w:val="22"/>
          <w:lang w:eastAsia="en-US"/>
        </w:rPr>
        <w:t xml:space="preserve">себя </w:t>
      </w:r>
      <w:r w:rsidR="001205FA" w:rsidRPr="007429D2">
        <w:rPr>
          <w:spacing w:val="-6"/>
          <w:sz w:val="28"/>
          <w:szCs w:val="22"/>
          <w:lang w:eastAsia="en-US"/>
        </w:rPr>
        <w:t>следующи</w:t>
      </w:r>
      <w:r w:rsidR="007429D2" w:rsidRPr="007429D2">
        <w:rPr>
          <w:spacing w:val="-6"/>
          <w:sz w:val="28"/>
          <w:szCs w:val="22"/>
          <w:lang w:eastAsia="en-US"/>
        </w:rPr>
        <w:t xml:space="preserve">е </w:t>
      </w:r>
      <w:r w:rsidR="001205FA" w:rsidRPr="007429D2">
        <w:rPr>
          <w:sz w:val="28"/>
          <w:szCs w:val="22"/>
          <w:lang w:eastAsia="en-US"/>
        </w:rPr>
        <w:lastRenderedPageBreak/>
        <w:t>административные</w:t>
      </w:r>
      <w:r w:rsidR="001205FA" w:rsidRPr="007429D2">
        <w:rPr>
          <w:spacing w:val="-3"/>
          <w:sz w:val="28"/>
          <w:szCs w:val="22"/>
          <w:lang w:eastAsia="en-US"/>
        </w:rPr>
        <w:t xml:space="preserve"> </w:t>
      </w:r>
      <w:r w:rsidR="001205FA" w:rsidRPr="007429D2">
        <w:rPr>
          <w:sz w:val="28"/>
          <w:szCs w:val="22"/>
          <w:lang w:eastAsia="en-US"/>
        </w:rPr>
        <w:t>процедуры:</w:t>
      </w:r>
    </w:p>
    <w:p w:rsidR="001205FA" w:rsidRPr="001205FA" w:rsidRDefault="001205FA" w:rsidP="009079AD">
      <w:pPr>
        <w:widowControl w:val="0"/>
        <w:numPr>
          <w:ilvl w:val="1"/>
          <w:numId w:val="26"/>
        </w:numPr>
        <w:tabs>
          <w:tab w:val="left" w:pos="1408"/>
          <w:tab w:val="left" w:pos="3119"/>
          <w:tab w:val="left" w:pos="3527"/>
          <w:tab w:val="left" w:pos="4525"/>
          <w:tab w:val="left" w:pos="4921"/>
          <w:tab w:val="left" w:pos="6890"/>
          <w:tab w:val="left" w:pos="8325"/>
        </w:tabs>
        <w:autoSpaceDE w:val="0"/>
        <w:autoSpaceDN w:val="0"/>
        <w:ind w:right="458" w:firstLine="711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 xml:space="preserve">Регистрация </w:t>
      </w:r>
      <w:r w:rsidRPr="001205FA">
        <w:rPr>
          <w:spacing w:val="-10"/>
          <w:sz w:val="28"/>
          <w:szCs w:val="22"/>
          <w:lang w:eastAsia="en-US"/>
        </w:rPr>
        <w:t xml:space="preserve">и </w:t>
      </w:r>
      <w:r w:rsidRPr="001205FA">
        <w:rPr>
          <w:spacing w:val="-2"/>
          <w:sz w:val="28"/>
          <w:szCs w:val="22"/>
          <w:lang w:eastAsia="en-US"/>
        </w:rPr>
        <w:t xml:space="preserve">прием </w:t>
      </w:r>
      <w:r w:rsidRPr="001205FA">
        <w:rPr>
          <w:spacing w:val="-10"/>
          <w:sz w:val="28"/>
          <w:szCs w:val="22"/>
          <w:lang w:eastAsia="en-US"/>
        </w:rPr>
        <w:t>к</w:t>
      </w:r>
      <w:r w:rsidRPr="001205FA">
        <w:rPr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 xml:space="preserve">рассмотрению заявления </w:t>
      </w:r>
      <w:r w:rsidRPr="001205FA">
        <w:rPr>
          <w:spacing w:val="-4"/>
          <w:sz w:val="28"/>
          <w:szCs w:val="22"/>
          <w:lang w:eastAsia="en-US"/>
        </w:rPr>
        <w:t xml:space="preserve">заявителя </w:t>
      </w:r>
      <w:r w:rsidRPr="001205FA">
        <w:rPr>
          <w:sz w:val="28"/>
          <w:szCs w:val="22"/>
          <w:lang w:eastAsia="en-US"/>
        </w:rPr>
        <w:t>о предоставлении меры поддержки;</w:t>
      </w:r>
    </w:p>
    <w:p w:rsidR="001205FA" w:rsidRPr="001205FA" w:rsidRDefault="001205FA" w:rsidP="009079AD">
      <w:pPr>
        <w:widowControl w:val="0"/>
        <w:numPr>
          <w:ilvl w:val="1"/>
          <w:numId w:val="26"/>
        </w:numPr>
        <w:tabs>
          <w:tab w:val="left" w:pos="1219"/>
        </w:tabs>
        <w:autoSpaceDE w:val="0"/>
        <w:autoSpaceDN w:val="0"/>
        <w:spacing w:line="235" w:lineRule="auto"/>
        <w:ind w:left="196" w:right="462" w:firstLine="715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рассмотрение</w:t>
      </w:r>
      <w:r w:rsidRPr="001205FA">
        <w:rPr>
          <w:spacing w:val="28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представленных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заявителем</w:t>
      </w:r>
      <w:r w:rsidRPr="001205FA">
        <w:rPr>
          <w:spacing w:val="18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заявления и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 xml:space="preserve">приложенных </w:t>
      </w:r>
      <w:r w:rsidRPr="001205FA">
        <w:rPr>
          <w:sz w:val="28"/>
          <w:szCs w:val="22"/>
          <w:lang w:eastAsia="en-US"/>
        </w:rPr>
        <w:t>к нему документов;</w:t>
      </w:r>
    </w:p>
    <w:p w:rsidR="001205FA" w:rsidRPr="001205FA" w:rsidRDefault="001205FA" w:rsidP="009079AD">
      <w:pPr>
        <w:widowControl w:val="0"/>
        <w:numPr>
          <w:ilvl w:val="1"/>
          <w:numId w:val="26"/>
        </w:numPr>
        <w:tabs>
          <w:tab w:val="left" w:pos="1299"/>
        </w:tabs>
        <w:autoSpaceDE w:val="0"/>
        <w:autoSpaceDN w:val="0"/>
        <w:spacing w:line="242" w:lineRule="auto"/>
        <w:ind w:left="193" w:right="451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выдача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уведомления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или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 отказе в предоставлении меры поддержки.</w:t>
      </w:r>
    </w:p>
    <w:p w:rsidR="001205FA" w:rsidRPr="004F7193" w:rsidRDefault="001205FA" w:rsidP="009079AD">
      <w:pPr>
        <w:pStyle w:val="a5"/>
        <w:widowControl w:val="0"/>
        <w:numPr>
          <w:ilvl w:val="0"/>
          <w:numId w:val="31"/>
        </w:numPr>
        <w:tabs>
          <w:tab w:val="left" w:pos="1185"/>
        </w:tabs>
        <w:autoSpaceDE w:val="0"/>
        <w:autoSpaceDN w:val="0"/>
        <w:spacing w:line="315" w:lineRule="exact"/>
        <w:jc w:val="both"/>
        <w:rPr>
          <w:sz w:val="28"/>
          <w:szCs w:val="22"/>
          <w:lang w:eastAsia="en-US"/>
        </w:rPr>
      </w:pPr>
      <w:r w:rsidRPr="004F7193">
        <w:rPr>
          <w:spacing w:val="-2"/>
          <w:sz w:val="28"/>
          <w:szCs w:val="22"/>
          <w:lang w:eastAsia="en-US"/>
        </w:rPr>
        <w:t>Заявителями</w:t>
      </w:r>
      <w:r w:rsidRPr="004F7193">
        <w:rPr>
          <w:spacing w:val="13"/>
          <w:sz w:val="28"/>
          <w:szCs w:val="22"/>
          <w:lang w:eastAsia="en-US"/>
        </w:rPr>
        <w:t xml:space="preserve"> </w:t>
      </w:r>
      <w:r w:rsidRPr="004F7193">
        <w:rPr>
          <w:spacing w:val="-2"/>
          <w:sz w:val="28"/>
          <w:szCs w:val="22"/>
          <w:lang w:eastAsia="en-US"/>
        </w:rPr>
        <w:t>при</w:t>
      </w:r>
      <w:r w:rsidRPr="004F7193">
        <w:rPr>
          <w:spacing w:val="-8"/>
          <w:sz w:val="28"/>
          <w:szCs w:val="22"/>
          <w:lang w:eastAsia="en-US"/>
        </w:rPr>
        <w:t xml:space="preserve"> </w:t>
      </w:r>
      <w:r w:rsidRPr="004F7193">
        <w:rPr>
          <w:spacing w:val="-2"/>
          <w:sz w:val="28"/>
          <w:szCs w:val="22"/>
          <w:lang w:eastAsia="en-US"/>
        </w:rPr>
        <w:t>предоставлении</w:t>
      </w:r>
      <w:r w:rsidRPr="004F7193">
        <w:rPr>
          <w:spacing w:val="-16"/>
          <w:sz w:val="28"/>
          <w:szCs w:val="22"/>
          <w:lang w:eastAsia="en-US"/>
        </w:rPr>
        <w:t xml:space="preserve"> </w:t>
      </w:r>
      <w:r w:rsidRPr="004F7193">
        <w:rPr>
          <w:spacing w:val="-2"/>
          <w:sz w:val="28"/>
          <w:szCs w:val="22"/>
          <w:lang w:eastAsia="en-US"/>
        </w:rPr>
        <w:t>меры</w:t>
      </w:r>
      <w:r w:rsidRPr="004F7193">
        <w:rPr>
          <w:spacing w:val="-7"/>
          <w:sz w:val="28"/>
          <w:szCs w:val="22"/>
          <w:lang w:eastAsia="en-US"/>
        </w:rPr>
        <w:t xml:space="preserve"> </w:t>
      </w:r>
      <w:r w:rsidRPr="004F7193">
        <w:rPr>
          <w:spacing w:val="-2"/>
          <w:sz w:val="28"/>
          <w:szCs w:val="22"/>
          <w:lang w:eastAsia="en-US"/>
        </w:rPr>
        <w:t>поддержки</w:t>
      </w:r>
      <w:r w:rsidRPr="004F7193">
        <w:rPr>
          <w:spacing w:val="11"/>
          <w:sz w:val="28"/>
          <w:szCs w:val="22"/>
          <w:lang w:eastAsia="en-US"/>
        </w:rPr>
        <w:t xml:space="preserve"> </w:t>
      </w:r>
      <w:r w:rsidRPr="004F7193">
        <w:rPr>
          <w:spacing w:val="-2"/>
          <w:sz w:val="28"/>
          <w:szCs w:val="22"/>
          <w:lang w:eastAsia="en-US"/>
        </w:rPr>
        <w:t>являются:</w:t>
      </w:r>
    </w:p>
    <w:p w:rsidR="001205FA" w:rsidRDefault="001205FA" w:rsidP="009079AD">
      <w:pPr>
        <w:pStyle w:val="a5"/>
        <w:widowControl w:val="0"/>
        <w:numPr>
          <w:ilvl w:val="1"/>
          <w:numId w:val="27"/>
        </w:numPr>
        <w:tabs>
          <w:tab w:val="left" w:pos="851"/>
        </w:tabs>
        <w:autoSpaceDE w:val="0"/>
        <w:autoSpaceDN w:val="0"/>
        <w:ind w:left="1134" w:right="453" w:hanging="283"/>
        <w:jc w:val="both"/>
        <w:rPr>
          <w:sz w:val="28"/>
          <w:szCs w:val="22"/>
          <w:lang w:eastAsia="en-US"/>
        </w:rPr>
      </w:pPr>
      <w:r w:rsidRPr="006811C0">
        <w:rPr>
          <w:sz w:val="28"/>
          <w:szCs w:val="22"/>
          <w:lang w:eastAsia="en-US"/>
        </w:rPr>
        <w:t>один</w:t>
      </w:r>
      <w:r w:rsidRPr="006811C0">
        <w:rPr>
          <w:spacing w:val="40"/>
          <w:sz w:val="28"/>
          <w:szCs w:val="22"/>
          <w:lang w:eastAsia="en-US"/>
        </w:rPr>
        <w:t xml:space="preserve"> </w:t>
      </w:r>
      <w:r w:rsidRPr="006811C0">
        <w:rPr>
          <w:sz w:val="28"/>
          <w:szCs w:val="22"/>
          <w:lang w:eastAsia="en-US"/>
        </w:rPr>
        <w:t>из</w:t>
      </w:r>
      <w:r w:rsidRPr="006811C0">
        <w:rPr>
          <w:spacing w:val="40"/>
          <w:sz w:val="28"/>
          <w:szCs w:val="22"/>
          <w:lang w:eastAsia="en-US"/>
        </w:rPr>
        <w:t xml:space="preserve"> </w:t>
      </w:r>
      <w:r w:rsidRPr="006811C0">
        <w:rPr>
          <w:sz w:val="28"/>
          <w:szCs w:val="22"/>
          <w:lang w:eastAsia="en-US"/>
        </w:rPr>
        <w:t>родителей</w:t>
      </w:r>
      <w:r w:rsidRPr="006811C0">
        <w:rPr>
          <w:spacing w:val="74"/>
          <w:sz w:val="28"/>
          <w:szCs w:val="22"/>
          <w:lang w:eastAsia="en-US"/>
        </w:rPr>
        <w:t xml:space="preserve"> </w:t>
      </w:r>
      <w:r w:rsidRPr="006811C0">
        <w:rPr>
          <w:sz w:val="28"/>
          <w:szCs w:val="22"/>
          <w:lang w:eastAsia="en-US"/>
        </w:rPr>
        <w:t>(законных</w:t>
      </w:r>
      <w:r w:rsidRPr="006811C0">
        <w:rPr>
          <w:spacing w:val="70"/>
          <w:sz w:val="28"/>
          <w:szCs w:val="22"/>
          <w:lang w:eastAsia="en-US"/>
        </w:rPr>
        <w:t xml:space="preserve"> </w:t>
      </w:r>
      <w:r w:rsidRPr="006811C0">
        <w:rPr>
          <w:sz w:val="28"/>
          <w:szCs w:val="22"/>
          <w:lang w:eastAsia="en-US"/>
        </w:rPr>
        <w:t>представителей)</w:t>
      </w:r>
      <w:r w:rsidRPr="006811C0">
        <w:rPr>
          <w:spacing w:val="36"/>
          <w:sz w:val="28"/>
          <w:szCs w:val="22"/>
          <w:lang w:eastAsia="en-US"/>
        </w:rPr>
        <w:t xml:space="preserve"> </w:t>
      </w:r>
      <w:r w:rsidRPr="006811C0">
        <w:rPr>
          <w:sz w:val="28"/>
          <w:szCs w:val="22"/>
          <w:lang w:eastAsia="en-US"/>
        </w:rPr>
        <w:t>обучающегося,</w:t>
      </w:r>
      <w:r w:rsidRPr="006811C0">
        <w:rPr>
          <w:spacing w:val="77"/>
          <w:sz w:val="28"/>
          <w:szCs w:val="22"/>
          <w:lang w:eastAsia="en-US"/>
        </w:rPr>
        <w:t xml:space="preserve"> </w:t>
      </w:r>
      <w:r w:rsidRPr="006811C0">
        <w:rPr>
          <w:sz w:val="28"/>
          <w:szCs w:val="22"/>
          <w:lang w:eastAsia="en-US"/>
        </w:rPr>
        <w:t>не достигшего 18-летнего возраста;</w:t>
      </w:r>
    </w:p>
    <w:p w:rsidR="001205FA" w:rsidRPr="006811C0" w:rsidRDefault="001205FA" w:rsidP="009079AD">
      <w:pPr>
        <w:pStyle w:val="a5"/>
        <w:widowControl w:val="0"/>
        <w:numPr>
          <w:ilvl w:val="1"/>
          <w:numId w:val="27"/>
        </w:numPr>
        <w:tabs>
          <w:tab w:val="left" w:pos="851"/>
        </w:tabs>
        <w:autoSpaceDE w:val="0"/>
        <w:autoSpaceDN w:val="0"/>
        <w:ind w:left="1134" w:right="453" w:hanging="283"/>
        <w:jc w:val="both"/>
        <w:rPr>
          <w:sz w:val="28"/>
          <w:szCs w:val="22"/>
          <w:lang w:eastAsia="en-US"/>
        </w:rPr>
      </w:pPr>
      <w:proofErr w:type="gramStart"/>
      <w:r w:rsidRPr="006811C0">
        <w:rPr>
          <w:spacing w:val="-2"/>
          <w:sz w:val="28"/>
          <w:szCs w:val="22"/>
          <w:lang w:eastAsia="en-US"/>
        </w:rPr>
        <w:t>обучающийся</w:t>
      </w:r>
      <w:proofErr w:type="gramEnd"/>
      <w:r w:rsidRPr="006811C0">
        <w:rPr>
          <w:spacing w:val="-2"/>
          <w:sz w:val="28"/>
          <w:szCs w:val="22"/>
          <w:lang w:eastAsia="en-US"/>
        </w:rPr>
        <w:t>,</w:t>
      </w:r>
      <w:r w:rsidRPr="006811C0">
        <w:rPr>
          <w:spacing w:val="10"/>
          <w:sz w:val="28"/>
          <w:szCs w:val="22"/>
          <w:lang w:eastAsia="en-US"/>
        </w:rPr>
        <w:t xml:space="preserve"> </w:t>
      </w:r>
      <w:r w:rsidRPr="006811C0">
        <w:rPr>
          <w:spacing w:val="-2"/>
          <w:sz w:val="28"/>
          <w:szCs w:val="22"/>
          <w:lang w:eastAsia="en-US"/>
        </w:rPr>
        <w:t>достигший</w:t>
      </w:r>
      <w:r w:rsidRPr="006811C0">
        <w:rPr>
          <w:spacing w:val="4"/>
          <w:sz w:val="28"/>
          <w:szCs w:val="22"/>
          <w:lang w:eastAsia="en-US"/>
        </w:rPr>
        <w:t xml:space="preserve"> </w:t>
      </w:r>
      <w:r w:rsidRPr="006811C0">
        <w:rPr>
          <w:spacing w:val="-2"/>
          <w:sz w:val="28"/>
          <w:szCs w:val="22"/>
          <w:lang w:eastAsia="en-US"/>
        </w:rPr>
        <w:t>18-летнего</w:t>
      </w:r>
      <w:r w:rsidRPr="006811C0">
        <w:rPr>
          <w:spacing w:val="2"/>
          <w:sz w:val="28"/>
          <w:szCs w:val="22"/>
          <w:lang w:eastAsia="en-US"/>
        </w:rPr>
        <w:t xml:space="preserve"> </w:t>
      </w:r>
      <w:r w:rsidRPr="006811C0">
        <w:rPr>
          <w:spacing w:val="-2"/>
          <w:sz w:val="28"/>
          <w:szCs w:val="22"/>
          <w:lang w:eastAsia="en-US"/>
        </w:rPr>
        <w:t>возраста;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221"/>
        </w:tabs>
        <w:autoSpaceDE w:val="0"/>
        <w:autoSpaceDN w:val="0"/>
        <w:ind w:left="186" w:right="456" w:firstLine="70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уполномоченные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представители лиц, указанных в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подпунктах 1 – 2 настоящего пункта.</w:t>
      </w:r>
    </w:p>
    <w:p w:rsidR="001205FA" w:rsidRPr="00E61006" w:rsidRDefault="00E61006" w:rsidP="00E61006">
      <w:pPr>
        <w:widowControl w:val="0"/>
        <w:tabs>
          <w:tab w:val="left" w:pos="1285"/>
        </w:tabs>
        <w:autoSpaceDE w:val="0"/>
        <w:autoSpaceDN w:val="0"/>
        <w:spacing w:line="316" w:lineRule="exact"/>
        <w:ind w:right="459"/>
        <w:jc w:val="both"/>
        <w:rPr>
          <w:spacing w:val="-2"/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         5. </w:t>
      </w:r>
      <w:r w:rsidR="001205FA" w:rsidRPr="00E61006">
        <w:rPr>
          <w:spacing w:val="-2"/>
          <w:sz w:val="28"/>
          <w:szCs w:val="22"/>
          <w:lang w:eastAsia="en-US"/>
        </w:rPr>
        <w:t>В зависимости от целей обращения заявителей с запросами о предоставлении меры поддержки (результатов предоставления меры поддержки) заявители делятся на категории в соответствии с приложением № 2 к настоящему порядку.</w:t>
      </w:r>
    </w:p>
    <w:p w:rsidR="001205FA" w:rsidRPr="001205FA" w:rsidRDefault="001205FA" w:rsidP="00F12F0E">
      <w:pPr>
        <w:widowControl w:val="0"/>
        <w:autoSpaceDE w:val="0"/>
        <w:autoSpaceDN w:val="0"/>
        <w:spacing w:before="6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25"/>
        </w:numPr>
        <w:tabs>
          <w:tab w:val="left" w:pos="2250"/>
        </w:tabs>
        <w:autoSpaceDE w:val="0"/>
        <w:autoSpaceDN w:val="0"/>
        <w:ind w:hanging="359"/>
        <w:jc w:val="both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Стандарт</w:t>
      </w:r>
      <w:r w:rsidRPr="001205FA">
        <w:rPr>
          <w:b/>
          <w:bCs/>
          <w:spacing w:val="15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предоставления</w:t>
      </w:r>
      <w:r w:rsidRPr="001205FA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меры</w:t>
      </w:r>
      <w:r w:rsidRPr="001205FA">
        <w:rPr>
          <w:b/>
          <w:bCs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1"/>
          <w:numId w:val="24"/>
        </w:numPr>
        <w:tabs>
          <w:tab w:val="left" w:pos="3022"/>
        </w:tabs>
        <w:autoSpaceDE w:val="0"/>
        <w:autoSpaceDN w:val="0"/>
        <w:spacing w:before="322"/>
        <w:ind w:left="3022" w:hanging="484"/>
        <w:jc w:val="both"/>
        <w:rPr>
          <w:b/>
          <w:sz w:val="28"/>
          <w:szCs w:val="22"/>
          <w:lang w:eastAsia="en-US"/>
        </w:rPr>
      </w:pPr>
      <w:r w:rsidRPr="001205FA">
        <w:rPr>
          <w:b/>
          <w:spacing w:val="-2"/>
          <w:sz w:val="28"/>
          <w:szCs w:val="22"/>
          <w:lang w:eastAsia="en-US"/>
        </w:rPr>
        <w:t>Наименование</w:t>
      </w:r>
      <w:r w:rsidRPr="001205FA">
        <w:rPr>
          <w:b/>
          <w:spacing w:val="8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меры</w:t>
      </w:r>
      <w:r w:rsidRPr="001205FA">
        <w:rPr>
          <w:b/>
          <w:spacing w:val="-3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поддержки</w:t>
      </w:r>
    </w:p>
    <w:p w:rsidR="00C970CD" w:rsidRPr="00C970CD" w:rsidRDefault="001205FA" w:rsidP="00441148">
      <w:pPr>
        <w:widowControl w:val="0"/>
        <w:numPr>
          <w:ilvl w:val="0"/>
          <w:numId w:val="27"/>
        </w:numPr>
        <w:tabs>
          <w:tab w:val="left" w:pos="1209"/>
          <w:tab w:val="left" w:pos="2461"/>
          <w:tab w:val="left" w:pos="4974"/>
          <w:tab w:val="left" w:pos="6624"/>
        </w:tabs>
        <w:autoSpaceDE w:val="0"/>
        <w:autoSpaceDN w:val="0"/>
        <w:spacing w:before="316"/>
        <w:ind w:left="0" w:right="478" w:firstLine="744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>Полное наименование меры поддержки: «предоставление горячего питания обучающимся по образовательным программам основного общего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="00656ACF">
        <w:rPr>
          <w:sz w:val="28"/>
          <w:szCs w:val="22"/>
          <w:lang w:eastAsia="en-US"/>
        </w:rPr>
        <w:t xml:space="preserve">и среднего общего образования </w:t>
      </w:r>
      <w:r w:rsidRPr="001205FA">
        <w:rPr>
          <w:sz w:val="28"/>
          <w:szCs w:val="22"/>
          <w:lang w:eastAsia="en-US"/>
        </w:rPr>
        <w:t xml:space="preserve"> </w:t>
      </w:r>
      <w:r w:rsidR="00656ACF" w:rsidRPr="00656ACF">
        <w:rPr>
          <w:w w:val="105"/>
          <w:sz w:val="28"/>
          <w:szCs w:val="28"/>
          <w:lang w:eastAsia="en-US"/>
        </w:rPr>
        <w:t>в  муниципальных общеобразовательных организациях городского округа Архангельской области «Город Коряжма»</w:t>
      </w:r>
      <w:r w:rsidRPr="001205FA">
        <w:rPr>
          <w:sz w:val="28"/>
          <w:szCs w:val="22"/>
          <w:lang w:eastAsia="en-US"/>
        </w:rPr>
        <w:t>, являющимся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</w:t>
      </w:r>
      <w:proofErr w:type="gramEnd"/>
      <w:r w:rsidRPr="001205FA">
        <w:rPr>
          <w:sz w:val="28"/>
          <w:szCs w:val="22"/>
          <w:lang w:eastAsia="en-US"/>
        </w:rPr>
        <w:t xml:space="preserve">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территориях субъектов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Российской Федерации, прилегающих к районам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проведения указанной специальной военной операции».</w:t>
      </w:r>
    </w:p>
    <w:p w:rsidR="001205FA" w:rsidRPr="001205FA" w:rsidRDefault="001205FA" w:rsidP="009F5BF6">
      <w:pPr>
        <w:widowControl w:val="0"/>
        <w:tabs>
          <w:tab w:val="left" w:pos="2456"/>
          <w:tab w:val="left" w:pos="4964"/>
          <w:tab w:val="left" w:pos="6613"/>
        </w:tabs>
        <w:autoSpaceDE w:val="0"/>
        <w:autoSpaceDN w:val="0"/>
        <w:spacing w:line="242" w:lineRule="auto"/>
        <w:ind w:right="510" w:firstLine="993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Краткое наименование меры поддержки: «предоставление горячего питания обучающимся по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образовательным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программам основного общего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и среднего общего образования </w:t>
      </w:r>
      <w:r w:rsidR="00656ACF" w:rsidRPr="00656ACF">
        <w:rPr>
          <w:sz w:val="28"/>
          <w:szCs w:val="28"/>
          <w:lang w:eastAsia="en-US"/>
        </w:rPr>
        <w:t>в  муниципальных общеобразовательных организациях городского округа Архангельской области «Город Коряжма»</w:t>
      </w:r>
      <w:r w:rsidRPr="001205FA">
        <w:rPr>
          <w:spacing w:val="-2"/>
          <w:sz w:val="28"/>
          <w:szCs w:val="28"/>
          <w:lang w:eastAsia="en-US"/>
        </w:rPr>
        <w:t xml:space="preserve">, являющимся детьми </w:t>
      </w:r>
      <w:r w:rsidRPr="001205FA">
        <w:rPr>
          <w:spacing w:val="-6"/>
          <w:sz w:val="28"/>
          <w:szCs w:val="28"/>
          <w:lang w:eastAsia="en-US"/>
        </w:rPr>
        <w:t xml:space="preserve">из </w:t>
      </w:r>
      <w:r w:rsidRPr="001205FA">
        <w:rPr>
          <w:spacing w:val="-2"/>
          <w:sz w:val="28"/>
          <w:szCs w:val="28"/>
          <w:lang w:eastAsia="en-US"/>
        </w:rPr>
        <w:t>семей</w:t>
      </w:r>
      <w:r w:rsidRPr="001205FA">
        <w:rPr>
          <w:sz w:val="28"/>
          <w:szCs w:val="28"/>
          <w:lang w:eastAsia="en-US"/>
        </w:rPr>
        <w:t xml:space="preserve"> </w:t>
      </w:r>
      <w:r w:rsidRPr="001205FA">
        <w:rPr>
          <w:spacing w:val="-6"/>
          <w:sz w:val="28"/>
          <w:szCs w:val="28"/>
          <w:lang w:eastAsia="en-US"/>
        </w:rPr>
        <w:t xml:space="preserve">граждан, </w:t>
      </w:r>
      <w:r w:rsidRPr="001205FA">
        <w:rPr>
          <w:sz w:val="28"/>
          <w:szCs w:val="28"/>
          <w:lang w:eastAsia="en-US"/>
        </w:rPr>
        <w:t>принимающих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(принимавших) участие в CBO».</w:t>
      </w:r>
    </w:p>
    <w:p w:rsidR="001205FA" w:rsidRPr="001205FA" w:rsidRDefault="001205FA" w:rsidP="009F5BF6">
      <w:pPr>
        <w:widowControl w:val="0"/>
        <w:autoSpaceDE w:val="0"/>
        <w:autoSpaceDN w:val="0"/>
        <w:spacing w:before="4"/>
        <w:ind w:firstLine="993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24"/>
        </w:numPr>
        <w:tabs>
          <w:tab w:val="left" w:pos="1358"/>
        </w:tabs>
        <w:autoSpaceDE w:val="0"/>
        <w:autoSpaceDN w:val="0"/>
        <w:ind w:left="1358"/>
        <w:jc w:val="both"/>
        <w:rPr>
          <w:b/>
          <w:sz w:val="28"/>
          <w:szCs w:val="22"/>
          <w:lang w:eastAsia="en-US"/>
        </w:rPr>
      </w:pPr>
      <w:r w:rsidRPr="001205FA">
        <w:rPr>
          <w:b/>
          <w:sz w:val="28"/>
          <w:szCs w:val="22"/>
          <w:lang w:eastAsia="en-US"/>
        </w:rPr>
        <w:t>Наименование</w:t>
      </w:r>
      <w:r w:rsidRPr="001205FA">
        <w:rPr>
          <w:b/>
          <w:spacing w:val="8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органа,</w:t>
      </w:r>
      <w:r w:rsidRPr="001205FA">
        <w:rPr>
          <w:b/>
          <w:spacing w:val="-3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предоставляющего</w:t>
      </w:r>
      <w:r w:rsidRPr="001205FA">
        <w:rPr>
          <w:b/>
          <w:spacing w:val="-15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меру</w:t>
      </w:r>
      <w:r w:rsidRPr="001205FA">
        <w:rPr>
          <w:b/>
          <w:spacing w:val="-8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autoSpaceDE w:val="0"/>
        <w:autoSpaceDN w:val="0"/>
        <w:spacing w:before="311"/>
        <w:ind w:left="142" w:right="3" w:firstLine="567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 xml:space="preserve">Мера поддержки предоставляется </w:t>
      </w:r>
      <w:r w:rsidR="00656ACF">
        <w:rPr>
          <w:sz w:val="28"/>
          <w:szCs w:val="22"/>
          <w:lang w:eastAsia="en-US"/>
        </w:rPr>
        <w:t>муниципальными</w:t>
      </w:r>
      <w:r w:rsidR="00C51BC2">
        <w:rPr>
          <w:sz w:val="28"/>
          <w:szCs w:val="22"/>
          <w:lang w:eastAsia="en-US"/>
        </w:rPr>
        <w:t xml:space="preserve"> </w:t>
      </w:r>
      <w:r w:rsidR="00656ACF" w:rsidRPr="00656ACF">
        <w:rPr>
          <w:sz w:val="28"/>
          <w:szCs w:val="22"/>
          <w:lang w:eastAsia="en-US"/>
        </w:rPr>
        <w:t>общеобразовательны</w:t>
      </w:r>
      <w:r w:rsidR="00656ACF">
        <w:rPr>
          <w:sz w:val="28"/>
          <w:szCs w:val="22"/>
          <w:lang w:eastAsia="en-US"/>
        </w:rPr>
        <w:t xml:space="preserve">ми </w:t>
      </w:r>
      <w:r w:rsidR="00656ACF" w:rsidRPr="00656ACF">
        <w:rPr>
          <w:sz w:val="28"/>
          <w:szCs w:val="22"/>
          <w:lang w:eastAsia="en-US"/>
        </w:rPr>
        <w:t xml:space="preserve"> организация</w:t>
      </w:r>
      <w:r w:rsidR="00656ACF">
        <w:rPr>
          <w:sz w:val="28"/>
          <w:szCs w:val="22"/>
          <w:lang w:eastAsia="en-US"/>
        </w:rPr>
        <w:t xml:space="preserve">ми </w:t>
      </w:r>
      <w:r w:rsidR="00656ACF" w:rsidRPr="00656ACF">
        <w:rPr>
          <w:sz w:val="28"/>
          <w:szCs w:val="22"/>
          <w:lang w:eastAsia="en-US"/>
        </w:rPr>
        <w:t xml:space="preserve"> городского округа </w:t>
      </w:r>
      <w:r w:rsidR="00783008">
        <w:rPr>
          <w:sz w:val="28"/>
          <w:szCs w:val="22"/>
          <w:lang w:eastAsia="en-US"/>
        </w:rPr>
        <w:t xml:space="preserve"> А</w:t>
      </w:r>
      <w:r w:rsidR="00656ACF" w:rsidRPr="00656ACF">
        <w:rPr>
          <w:sz w:val="28"/>
          <w:szCs w:val="22"/>
          <w:lang w:eastAsia="en-US"/>
        </w:rPr>
        <w:t>рхангельской области «Город Коряжма»</w:t>
      </w:r>
      <w:r w:rsidRPr="001205FA">
        <w:rPr>
          <w:sz w:val="28"/>
          <w:szCs w:val="22"/>
          <w:lang w:eastAsia="en-US"/>
        </w:rPr>
        <w:t xml:space="preserve"> (далее – общеобразовательная </w:t>
      </w:r>
      <w:r w:rsidRPr="001205FA">
        <w:rPr>
          <w:spacing w:val="-2"/>
          <w:sz w:val="28"/>
          <w:szCs w:val="22"/>
          <w:lang w:eastAsia="en-US"/>
        </w:rPr>
        <w:t>организация).</w:t>
      </w:r>
    </w:p>
    <w:p w:rsidR="001205FA" w:rsidRPr="001205FA" w:rsidRDefault="001205FA" w:rsidP="009079AD">
      <w:pPr>
        <w:widowControl w:val="0"/>
        <w:numPr>
          <w:ilvl w:val="1"/>
          <w:numId w:val="24"/>
        </w:numPr>
        <w:tabs>
          <w:tab w:val="left" w:pos="2203"/>
        </w:tabs>
        <w:autoSpaceDE w:val="0"/>
        <w:autoSpaceDN w:val="0"/>
        <w:spacing w:before="320"/>
        <w:ind w:left="2203" w:hanging="490"/>
        <w:jc w:val="both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Результаты</w:t>
      </w:r>
      <w:r w:rsidRPr="001205FA">
        <w:rPr>
          <w:b/>
          <w:spacing w:val="35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предоставления</w:t>
      </w:r>
      <w:r w:rsidRPr="001205FA">
        <w:rPr>
          <w:b/>
          <w:spacing w:val="1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2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190"/>
        </w:tabs>
        <w:autoSpaceDE w:val="0"/>
        <w:autoSpaceDN w:val="0"/>
        <w:spacing w:before="317" w:line="322" w:lineRule="exact"/>
        <w:ind w:left="1190" w:hanging="273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Результатами</w:t>
      </w:r>
      <w:r w:rsidRPr="001205FA">
        <w:rPr>
          <w:spacing w:val="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предоставления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меры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поддержки</w:t>
      </w:r>
      <w:r w:rsidRPr="001205FA">
        <w:rPr>
          <w:spacing w:val="8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являются:</w:t>
      </w:r>
    </w:p>
    <w:p w:rsidR="001205FA" w:rsidRDefault="001205FA" w:rsidP="009079AD">
      <w:pPr>
        <w:widowControl w:val="0"/>
        <w:numPr>
          <w:ilvl w:val="1"/>
          <w:numId w:val="27"/>
        </w:numPr>
        <w:tabs>
          <w:tab w:val="left" w:pos="1365"/>
        </w:tabs>
        <w:autoSpaceDE w:val="0"/>
        <w:autoSpaceDN w:val="0"/>
        <w:ind w:left="186" w:right="459" w:firstLine="717"/>
        <w:jc w:val="both"/>
        <w:rPr>
          <w:sz w:val="28"/>
          <w:szCs w:val="22"/>
          <w:lang w:eastAsia="en-US"/>
        </w:rPr>
      </w:pPr>
      <w:r w:rsidRPr="00D44367">
        <w:rPr>
          <w:sz w:val="28"/>
          <w:szCs w:val="22"/>
          <w:lang w:eastAsia="en-US"/>
        </w:rPr>
        <w:t xml:space="preserve">уведомление о принятии решения о предоставлении горячего питания </w:t>
      </w:r>
      <w:proofErr w:type="gramStart"/>
      <w:r w:rsidRPr="00D44367">
        <w:rPr>
          <w:sz w:val="28"/>
          <w:szCs w:val="22"/>
          <w:lang w:eastAsia="en-US"/>
        </w:rPr>
        <w:t>обучающемуся</w:t>
      </w:r>
      <w:proofErr w:type="gramEnd"/>
      <w:r w:rsidRPr="00D44367">
        <w:rPr>
          <w:sz w:val="28"/>
          <w:szCs w:val="22"/>
          <w:lang w:eastAsia="en-US"/>
        </w:rPr>
        <w:t>;</w:t>
      </w:r>
    </w:p>
    <w:p w:rsidR="001205FA" w:rsidRPr="00C51BC2" w:rsidRDefault="001205FA" w:rsidP="009079AD">
      <w:pPr>
        <w:widowControl w:val="0"/>
        <w:numPr>
          <w:ilvl w:val="1"/>
          <w:numId w:val="27"/>
        </w:numPr>
        <w:tabs>
          <w:tab w:val="left" w:pos="1365"/>
        </w:tabs>
        <w:autoSpaceDE w:val="0"/>
        <w:autoSpaceDN w:val="0"/>
        <w:ind w:left="186" w:right="459" w:firstLine="717"/>
        <w:jc w:val="both"/>
        <w:rPr>
          <w:sz w:val="28"/>
          <w:szCs w:val="22"/>
          <w:lang w:eastAsia="en-US"/>
        </w:rPr>
      </w:pPr>
      <w:r w:rsidRPr="00C51BC2">
        <w:rPr>
          <w:sz w:val="28"/>
          <w:szCs w:val="22"/>
          <w:lang w:eastAsia="en-US"/>
        </w:rPr>
        <w:t xml:space="preserve">уведомление об отказе в предоставлении горячего питания </w:t>
      </w:r>
      <w:proofErr w:type="gramStart"/>
      <w:r w:rsidRPr="00C51BC2">
        <w:rPr>
          <w:sz w:val="28"/>
          <w:szCs w:val="22"/>
          <w:lang w:eastAsia="en-US"/>
        </w:rPr>
        <w:t>обучающемуся</w:t>
      </w:r>
      <w:proofErr w:type="gramEnd"/>
      <w:r w:rsidRPr="00C51BC2">
        <w:rPr>
          <w:sz w:val="28"/>
          <w:szCs w:val="22"/>
          <w:lang w:eastAsia="en-US"/>
        </w:rPr>
        <w:t>.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238"/>
        </w:tabs>
        <w:autoSpaceDE w:val="0"/>
        <w:autoSpaceDN w:val="0"/>
        <w:spacing w:line="242" w:lineRule="auto"/>
        <w:ind w:left="191" w:right="462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</w:t>
      </w:r>
      <w:r w:rsidR="00B605EF">
        <w:rPr>
          <w:sz w:val="28"/>
          <w:szCs w:val="22"/>
          <w:lang w:eastAsia="en-US"/>
        </w:rPr>
        <w:t>ведомления, указанные в пункте 6</w:t>
      </w:r>
      <w:r w:rsidRPr="001205FA">
        <w:rPr>
          <w:sz w:val="28"/>
          <w:szCs w:val="22"/>
          <w:lang w:eastAsia="en-US"/>
        </w:rPr>
        <w:t xml:space="preserve"> настоящего порядка могут быть получены заявителями: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365"/>
        </w:tabs>
        <w:autoSpaceDE w:val="0"/>
        <w:autoSpaceDN w:val="0"/>
        <w:ind w:left="186" w:right="459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общеобразовательной организации непосредственно – если заявитель обратился за получением мер поддержки непосредственно в общеобразовательную организацию либо указал на такой способ получения результата рассмотрения представленных документов в заявлении о предоставлении меры поддержки;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226"/>
        </w:tabs>
        <w:autoSpaceDE w:val="0"/>
        <w:autoSpaceDN w:val="0"/>
        <w:ind w:left="181" w:right="469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почтовым отправлением – если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заявитель обратился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получением мер поддержки посредством почтового отправления либо указал на такой способ </w:t>
      </w:r>
      <w:proofErr w:type="gramStart"/>
      <w:r w:rsidRPr="001205FA">
        <w:rPr>
          <w:sz w:val="28"/>
          <w:szCs w:val="22"/>
          <w:lang w:eastAsia="en-US"/>
        </w:rPr>
        <w:t>получения результата предоставления мер поддержки</w:t>
      </w:r>
      <w:proofErr w:type="gramEnd"/>
      <w:r w:rsidRPr="001205FA">
        <w:rPr>
          <w:sz w:val="28"/>
          <w:szCs w:val="22"/>
          <w:lang w:eastAsia="en-US"/>
        </w:rPr>
        <w:t xml:space="preserve"> в запросе о предоставлении меры поддержки;</w:t>
      </w:r>
    </w:p>
    <w:p w:rsidR="001205FA" w:rsidRDefault="001205FA" w:rsidP="009079AD">
      <w:pPr>
        <w:widowControl w:val="0"/>
        <w:numPr>
          <w:ilvl w:val="1"/>
          <w:numId w:val="27"/>
        </w:numPr>
        <w:tabs>
          <w:tab w:val="left" w:pos="1291"/>
        </w:tabs>
        <w:autoSpaceDE w:val="0"/>
        <w:autoSpaceDN w:val="0"/>
        <w:ind w:left="173" w:right="483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через Единый портал государственных и муниципальных услуг (функций)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(далее – ЕПГУ) – в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случае подачи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 в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электронном виде с использованием сервиса ЕПГУ.</w:t>
      </w:r>
    </w:p>
    <w:p w:rsidR="003717F9" w:rsidRPr="001205FA" w:rsidRDefault="003717F9" w:rsidP="003717F9">
      <w:pPr>
        <w:widowControl w:val="0"/>
        <w:tabs>
          <w:tab w:val="left" w:pos="1291"/>
        </w:tabs>
        <w:autoSpaceDE w:val="0"/>
        <w:autoSpaceDN w:val="0"/>
        <w:ind w:left="891" w:right="483"/>
        <w:jc w:val="both"/>
        <w:rPr>
          <w:sz w:val="28"/>
          <w:szCs w:val="22"/>
          <w:lang w:eastAsia="en-US"/>
        </w:rPr>
      </w:pPr>
    </w:p>
    <w:p w:rsidR="003717F9" w:rsidRPr="003717F9" w:rsidRDefault="001205FA" w:rsidP="009079AD">
      <w:pPr>
        <w:widowControl w:val="0"/>
        <w:numPr>
          <w:ilvl w:val="1"/>
          <w:numId w:val="24"/>
        </w:numPr>
        <w:tabs>
          <w:tab w:val="left" w:pos="790"/>
        </w:tabs>
        <w:autoSpaceDE w:val="0"/>
        <w:autoSpaceDN w:val="0"/>
        <w:ind w:left="790" w:hanging="489"/>
        <w:jc w:val="center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Срок</w:t>
      </w:r>
      <w:r w:rsidRPr="001205F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рассмотрения</w:t>
      </w:r>
      <w:r w:rsidRPr="001205FA">
        <w:rPr>
          <w:b/>
          <w:bCs/>
          <w:spacing w:val="10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документов</w:t>
      </w:r>
      <w:r w:rsidRPr="001205FA">
        <w:rPr>
          <w:b/>
          <w:bCs/>
          <w:spacing w:val="5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о</w:t>
      </w:r>
      <w:r w:rsidRPr="001205FA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предоставлении</w:t>
      </w:r>
    </w:p>
    <w:p w:rsidR="001205FA" w:rsidRPr="001205FA" w:rsidRDefault="001205FA" w:rsidP="003717F9">
      <w:pPr>
        <w:widowControl w:val="0"/>
        <w:tabs>
          <w:tab w:val="left" w:pos="790"/>
        </w:tabs>
        <w:autoSpaceDE w:val="0"/>
        <w:autoSpaceDN w:val="0"/>
        <w:ind w:left="301"/>
        <w:jc w:val="center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меры</w:t>
      </w:r>
      <w:r w:rsidRPr="001205FA">
        <w:rPr>
          <w:b/>
          <w:bCs/>
          <w:spacing w:val="6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поддержки</w:t>
      </w:r>
    </w:p>
    <w:p w:rsidR="001205FA" w:rsidRPr="00CB6FBA" w:rsidRDefault="001205FA" w:rsidP="009079AD">
      <w:pPr>
        <w:widowControl w:val="0"/>
        <w:numPr>
          <w:ilvl w:val="0"/>
          <w:numId w:val="27"/>
        </w:numPr>
        <w:tabs>
          <w:tab w:val="left" w:pos="1300"/>
        </w:tabs>
        <w:autoSpaceDE w:val="0"/>
        <w:autoSpaceDN w:val="0"/>
        <w:spacing w:before="317" w:line="242" w:lineRule="auto"/>
        <w:ind w:left="162" w:right="483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Максимальный срок рассмотрения заявления и документов о предоставлении</w:t>
      </w:r>
      <w:r w:rsidRPr="001205FA">
        <w:rPr>
          <w:spacing w:val="-2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меры поддержки составляет не более </w:t>
      </w:r>
      <w:r w:rsidRPr="00CB6FBA">
        <w:rPr>
          <w:sz w:val="28"/>
          <w:szCs w:val="22"/>
          <w:lang w:eastAsia="en-US"/>
        </w:rPr>
        <w:t>пяти рабочих дней.</w:t>
      </w:r>
    </w:p>
    <w:p w:rsidR="001205FA" w:rsidRPr="001205FA" w:rsidRDefault="00F12F0E" w:rsidP="009079AD">
      <w:pPr>
        <w:widowControl w:val="0"/>
        <w:numPr>
          <w:ilvl w:val="1"/>
          <w:numId w:val="24"/>
        </w:numPr>
        <w:tabs>
          <w:tab w:val="left" w:pos="1381"/>
          <w:tab w:val="left" w:pos="2687"/>
        </w:tabs>
        <w:autoSpaceDE w:val="0"/>
        <w:autoSpaceDN w:val="0"/>
        <w:spacing w:before="319" w:line="242" w:lineRule="auto"/>
        <w:ind w:left="2687" w:right="428" w:hanging="1791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Ис</w:t>
      </w:r>
      <w:r w:rsidRPr="001205FA">
        <w:rPr>
          <w:b/>
          <w:sz w:val="28"/>
          <w:szCs w:val="22"/>
          <w:lang w:eastAsia="en-US"/>
        </w:rPr>
        <w:t>черпывающий</w:t>
      </w:r>
      <w:r w:rsidR="001205FA" w:rsidRPr="001205FA">
        <w:rPr>
          <w:b/>
          <w:spacing w:val="40"/>
          <w:sz w:val="28"/>
          <w:szCs w:val="22"/>
          <w:lang w:eastAsia="en-US"/>
        </w:rPr>
        <w:t xml:space="preserve"> </w:t>
      </w:r>
      <w:r w:rsidR="003717F9">
        <w:rPr>
          <w:b/>
          <w:sz w:val="28"/>
          <w:szCs w:val="22"/>
          <w:lang w:eastAsia="en-US"/>
        </w:rPr>
        <w:t xml:space="preserve">перечень документов, </w:t>
      </w:r>
      <w:r w:rsidR="001205FA" w:rsidRPr="001205FA">
        <w:rPr>
          <w:b/>
          <w:sz w:val="28"/>
          <w:szCs w:val="22"/>
          <w:lang w:eastAsia="en-US"/>
        </w:rPr>
        <w:t>необходимых для предоставления меры поддержки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535"/>
        </w:tabs>
        <w:autoSpaceDE w:val="0"/>
        <w:autoSpaceDN w:val="0"/>
        <w:spacing w:before="317"/>
        <w:ind w:left="215" w:right="440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Исчерпывающий перечень документов, необходимых для предоставления меры поддержки, включая перечень способов подачи этих документов, приведен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приложении №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3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настоящему порядку.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535"/>
        </w:tabs>
        <w:autoSpaceDE w:val="0"/>
        <w:autoSpaceDN w:val="0"/>
        <w:spacing w:before="317"/>
        <w:ind w:left="215" w:right="440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Документы, необходимые для предоставления меры поддержки, подаются заявителями: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320"/>
        </w:tabs>
        <w:autoSpaceDE w:val="0"/>
        <w:autoSpaceDN w:val="0"/>
        <w:spacing w:before="9" w:line="235" w:lineRule="auto"/>
        <w:ind w:left="201" w:right="439" w:firstLine="716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заявление по форме согласно приложению № 1 к настоящему порядку или в электронной форме с использованием сервиса </w:t>
      </w:r>
      <w:r w:rsidRPr="001205FA">
        <w:rPr>
          <w:spacing w:val="-2"/>
          <w:sz w:val="28"/>
          <w:szCs w:val="22"/>
          <w:lang w:eastAsia="en-US"/>
        </w:rPr>
        <w:t>ЕПГУ;</w:t>
      </w:r>
    </w:p>
    <w:p w:rsidR="001205FA" w:rsidRDefault="001205FA" w:rsidP="009079AD">
      <w:pPr>
        <w:widowControl w:val="0"/>
        <w:numPr>
          <w:ilvl w:val="1"/>
          <w:numId w:val="27"/>
        </w:numPr>
        <w:tabs>
          <w:tab w:val="left" w:pos="1330"/>
        </w:tabs>
        <w:autoSpaceDE w:val="0"/>
        <w:autoSpaceDN w:val="0"/>
        <w:spacing w:before="6" w:line="237" w:lineRule="auto"/>
        <w:ind w:left="205" w:right="425" w:firstLine="706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документ,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подтверждающий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полномочия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заявителя,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lastRenderedPageBreak/>
        <w:t>действовать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качестве законного представителя обучающегося (свидетельство о рождении, иной документ);</w:t>
      </w:r>
    </w:p>
    <w:p w:rsidR="001205FA" w:rsidRPr="00656ACF" w:rsidRDefault="001205FA" w:rsidP="009079AD">
      <w:pPr>
        <w:widowControl w:val="0"/>
        <w:numPr>
          <w:ilvl w:val="1"/>
          <w:numId w:val="27"/>
        </w:numPr>
        <w:tabs>
          <w:tab w:val="left" w:pos="1330"/>
        </w:tabs>
        <w:autoSpaceDE w:val="0"/>
        <w:autoSpaceDN w:val="0"/>
        <w:spacing w:before="6" w:line="237" w:lineRule="auto"/>
        <w:ind w:left="205" w:right="425" w:firstLine="706"/>
        <w:jc w:val="both"/>
        <w:rPr>
          <w:sz w:val="28"/>
          <w:szCs w:val="22"/>
          <w:lang w:eastAsia="en-US"/>
        </w:rPr>
      </w:pPr>
      <w:r w:rsidRPr="00656ACF">
        <w:rPr>
          <w:sz w:val="28"/>
          <w:szCs w:val="28"/>
          <w:lang w:eastAsia="en-US"/>
        </w:rPr>
        <w:t>документ</w:t>
      </w:r>
      <w:r w:rsidRPr="00656ACF">
        <w:rPr>
          <w:spacing w:val="40"/>
          <w:sz w:val="28"/>
          <w:szCs w:val="28"/>
          <w:lang w:eastAsia="en-US"/>
        </w:rPr>
        <w:t xml:space="preserve">  </w:t>
      </w:r>
      <w:r w:rsidRPr="00656ACF">
        <w:rPr>
          <w:sz w:val="28"/>
          <w:szCs w:val="28"/>
          <w:lang w:eastAsia="en-US"/>
        </w:rPr>
        <w:t>уполномоченного</w:t>
      </w:r>
      <w:r w:rsidRPr="00656ACF">
        <w:rPr>
          <w:spacing w:val="80"/>
          <w:w w:val="150"/>
          <w:sz w:val="28"/>
          <w:szCs w:val="28"/>
          <w:lang w:eastAsia="en-US"/>
        </w:rPr>
        <w:t xml:space="preserve"> </w:t>
      </w:r>
      <w:r w:rsidRPr="00656ACF">
        <w:rPr>
          <w:sz w:val="28"/>
          <w:szCs w:val="28"/>
          <w:lang w:eastAsia="en-US"/>
        </w:rPr>
        <w:t>органа,</w:t>
      </w:r>
      <w:r w:rsidRPr="00656ACF">
        <w:rPr>
          <w:spacing w:val="80"/>
          <w:w w:val="150"/>
          <w:sz w:val="28"/>
          <w:szCs w:val="28"/>
          <w:lang w:eastAsia="en-US"/>
        </w:rPr>
        <w:t xml:space="preserve"> </w:t>
      </w:r>
      <w:r w:rsidRPr="00656ACF">
        <w:rPr>
          <w:sz w:val="28"/>
          <w:szCs w:val="28"/>
          <w:lang w:eastAsia="en-US"/>
        </w:rPr>
        <w:t>подтверждающий</w:t>
      </w:r>
      <w:r w:rsidRPr="00656ACF">
        <w:rPr>
          <w:spacing w:val="80"/>
          <w:w w:val="150"/>
          <w:sz w:val="28"/>
          <w:szCs w:val="28"/>
          <w:lang w:eastAsia="en-US"/>
        </w:rPr>
        <w:t xml:space="preserve"> </w:t>
      </w:r>
      <w:r w:rsidRPr="00656ACF">
        <w:rPr>
          <w:sz w:val="28"/>
          <w:szCs w:val="28"/>
          <w:lang w:eastAsia="en-US"/>
        </w:rPr>
        <w:t>участие</w:t>
      </w:r>
      <w:r w:rsidRPr="00656ACF">
        <w:rPr>
          <w:spacing w:val="40"/>
          <w:sz w:val="28"/>
          <w:szCs w:val="28"/>
          <w:lang w:eastAsia="en-US"/>
        </w:rPr>
        <w:t xml:space="preserve"> </w:t>
      </w:r>
      <w:r w:rsidRPr="00656ACF">
        <w:rPr>
          <w:sz w:val="28"/>
          <w:szCs w:val="28"/>
          <w:lang w:eastAsia="en-US"/>
        </w:rPr>
        <w:t>в специальной военной операции и (или) выполнение задачи по отражению вооруженного вторжения, в</w:t>
      </w:r>
      <w:r w:rsidRPr="00656ACF">
        <w:rPr>
          <w:spacing w:val="-4"/>
          <w:sz w:val="28"/>
          <w:szCs w:val="28"/>
          <w:lang w:eastAsia="en-US"/>
        </w:rPr>
        <w:t xml:space="preserve"> </w:t>
      </w:r>
      <w:r w:rsidRPr="00656ACF">
        <w:rPr>
          <w:sz w:val="28"/>
          <w:szCs w:val="28"/>
          <w:lang w:eastAsia="en-US"/>
        </w:rPr>
        <w:t>ходе вооруженной провокации.</w:t>
      </w:r>
    </w:p>
    <w:p w:rsidR="001205FA" w:rsidRPr="001205FA" w:rsidRDefault="001205FA" w:rsidP="00F12F0E">
      <w:pPr>
        <w:widowControl w:val="0"/>
        <w:autoSpaceDE w:val="0"/>
        <w:autoSpaceDN w:val="0"/>
        <w:ind w:right="440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 случае непредставления заявителем документа, подтверждающего его полномочия действовать в качестве законного представителя обучающегося, а также при необходимости подтверждения родства между ребенком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участником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CBO,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общеобразовательная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организация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запрашивает соответствующие сведения в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порядке межведомственного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информационного взаимодействия</w:t>
      </w:r>
      <w:r w:rsidRPr="001205FA">
        <w:rPr>
          <w:spacing w:val="3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органах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записи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актов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гражданского</w:t>
      </w:r>
      <w:r w:rsidRPr="001205FA">
        <w:rPr>
          <w:spacing w:val="6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состояния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(далее – ЗАГС</w:t>
      </w:r>
      <w:r w:rsidRPr="001205FA">
        <w:rPr>
          <w:spacing w:val="-2"/>
          <w:sz w:val="33"/>
          <w:szCs w:val="28"/>
          <w:lang w:eastAsia="en-US"/>
        </w:rPr>
        <w:t>).</w:t>
      </w:r>
    </w:p>
    <w:p w:rsidR="00B605EF" w:rsidRDefault="00656ACF" w:rsidP="00B605EF">
      <w:pPr>
        <w:widowControl w:val="0"/>
        <w:autoSpaceDE w:val="0"/>
        <w:autoSpaceDN w:val="0"/>
        <w:ind w:left="426" w:right="1612" w:hanging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</w:t>
      </w:r>
      <w:r w:rsidR="001205FA" w:rsidRPr="001205FA">
        <w:rPr>
          <w:sz w:val="28"/>
          <w:szCs w:val="28"/>
          <w:lang w:eastAsia="en-US"/>
        </w:rPr>
        <w:t>Запросу</w:t>
      </w:r>
      <w:r w:rsidR="001205FA" w:rsidRPr="001205FA">
        <w:rPr>
          <w:spacing w:val="-14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в</w:t>
      </w:r>
      <w:r w:rsidR="001205FA" w:rsidRPr="001205FA">
        <w:rPr>
          <w:spacing w:val="-1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органах</w:t>
      </w:r>
      <w:r w:rsidR="001205FA" w:rsidRPr="001205FA">
        <w:rPr>
          <w:spacing w:val="-1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ЗАГС</w:t>
      </w:r>
      <w:r w:rsidR="001205FA" w:rsidRPr="001205FA">
        <w:rPr>
          <w:spacing w:val="-16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подлежат</w:t>
      </w:r>
      <w:r w:rsidR="001205FA" w:rsidRPr="001205FA">
        <w:rPr>
          <w:spacing w:val="-9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следующие</w:t>
      </w:r>
      <w:r w:rsidR="001205FA" w:rsidRPr="001205FA">
        <w:rPr>
          <w:spacing w:val="-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виды</w:t>
      </w:r>
      <w:r w:rsidR="00B605EF">
        <w:rPr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 xml:space="preserve">сведений: </w:t>
      </w:r>
    </w:p>
    <w:p w:rsidR="001205FA" w:rsidRPr="001205FA" w:rsidRDefault="001205FA" w:rsidP="00B605EF">
      <w:pPr>
        <w:widowControl w:val="0"/>
        <w:autoSpaceDE w:val="0"/>
        <w:autoSpaceDN w:val="0"/>
        <w:ind w:left="851" w:right="4608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 рождении;</w:t>
      </w:r>
    </w:p>
    <w:p w:rsidR="001205FA" w:rsidRPr="001205FA" w:rsidRDefault="001205FA" w:rsidP="00656ACF">
      <w:pPr>
        <w:widowControl w:val="0"/>
        <w:autoSpaceDE w:val="0"/>
        <w:autoSpaceDN w:val="0"/>
        <w:ind w:left="851" w:right="4608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 перемене имени; сведения о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заключении брака; </w:t>
      </w:r>
      <w:r w:rsidRPr="001205FA">
        <w:rPr>
          <w:spacing w:val="-2"/>
          <w:sz w:val="28"/>
          <w:szCs w:val="28"/>
          <w:lang w:eastAsia="en-US"/>
        </w:rPr>
        <w:t>сведения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расторжении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брака.</w:t>
      </w:r>
    </w:p>
    <w:p w:rsidR="001205FA" w:rsidRPr="001205FA" w:rsidRDefault="001205FA" w:rsidP="00B605EF">
      <w:pPr>
        <w:widowControl w:val="0"/>
        <w:autoSpaceDE w:val="0"/>
        <w:autoSpaceDN w:val="0"/>
        <w:ind w:right="470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 xml:space="preserve">Сведения </w:t>
      </w:r>
      <w:r w:rsidR="009F5BF6" w:rsidRPr="001205FA">
        <w:rPr>
          <w:sz w:val="28"/>
          <w:szCs w:val="28"/>
          <w:lang w:eastAsia="en-US"/>
        </w:rPr>
        <w:t>об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участии в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</w:t>
      </w:r>
      <w:r w:rsidRPr="001205FA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(или) выполнении задачи по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отражению вооруженного вторжения, в ходе вооруженной провокации могут формироваться в автоматическом режиме при подаче заявления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о предоставлении меры поддержки </w:t>
      </w:r>
      <w:proofErr w:type="gramStart"/>
      <w:r w:rsidRPr="001205FA">
        <w:rPr>
          <w:sz w:val="28"/>
          <w:szCs w:val="28"/>
          <w:lang w:eastAsia="en-US"/>
        </w:rPr>
        <w:t>в</w:t>
      </w:r>
      <w:proofErr w:type="gramEnd"/>
      <w:r w:rsidRPr="001205FA">
        <w:rPr>
          <w:sz w:val="28"/>
          <w:szCs w:val="28"/>
          <w:lang w:eastAsia="en-US"/>
        </w:rPr>
        <w:t xml:space="preserve"> </w:t>
      </w:r>
      <w:proofErr w:type="gramStart"/>
      <w:r w:rsidRPr="001205FA">
        <w:rPr>
          <w:sz w:val="28"/>
          <w:szCs w:val="28"/>
          <w:lang w:eastAsia="en-US"/>
        </w:rPr>
        <w:t>электроном</w:t>
      </w:r>
      <w:proofErr w:type="gramEnd"/>
      <w:r w:rsidRPr="001205FA">
        <w:rPr>
          <w:sz w:val="28"/>
          <w:szCs w:val="28"/>
          <w:lang w:eastAsia="en-US"/>
        </w:rPr>
        <w:t xml:space="preserve"> виде с использованием сервиса ЕПГУ.</w:t>
      </w:r>
    </w:p>
    <w:p w:rsidR="001205FA" w:rsidRPr="001205FA" w:rsidRDefault="001205FA" w:rsidP="00B605EF">
      <w:pPr>
        <w:widowControl w:val="0"/>
        <w:autoSpaceDE w:val="0"/>
        <w:autoSpaceDN w:val="0"/>
        <w:ind w:right="491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случае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справки,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которой</w:t>
      </w:r>
      <w:r w:rsidRPr="001205FA">
        <w:rPr>
          <w:spacing w:val="5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имеется</w:t>
      </w:r>
      <w:r w:rsidRPr="001205FA">
        <w:rPr>
          <w:spacing w:val="5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q</w:t>
      </w:r>
      <w:r w:rsidRPr="001205FA">
        <w:rPr>
          <w:sz w:val="28"/>
          <w:szCs w:val="28"/>
          <w:lang w:val="en-US" w:eastAsia="en-US"/>
        </w:rPr>
        <w:t>r</w:t>
      </w:r>
      <w:r w:rsidRPr="001205FA">
        <w:rPr>
          <w:sz w:val="28"/>
          <w:szCs w:val="28"/>
          <w:lang w:eastAsia="en-US"/>
        </w:rPr>
        <w:t>-код,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электронном виде,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предоставление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оригинала документа не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требуется.</w:t>
      </w:r>
    </w:p>
    <w:p w:rsidR="001205FA" w:rsidRPr="001205FA" w:rsidRDefault="001205FA" w:rsidP="00B605EF">
      <w:pPr>
        <w:widowControl w:val="0"/>
        <w:autoSpaceDE w:val="0"/>
        <w:autoSpaceDN w:val="0"/>
        <w:spacing w:line="237" w:lineRule="auto"/>
        <w:ind w:right="482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 случае если к заявлению приложен скан-копия документа, подтверждающего</w:t>
      </w:r>
      <w:r w:rsidRPr="001205FA">
        <w:rPr>
          <w:spacing w:val="7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участие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CBO,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заявителю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направляется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уведомление о необходимости представления оригинала документа, подтверждающего участие в CBO;</w:t>
      </w:r>
    </w:p>
    <w:p w:rsidR="001205FA" w:rsidRPr="001205FA" w:rsidRDefault="001205FA" w:rsidP="00B605EF">
      <w:pPr>
        <w:widowControl w:val="0"/>
        <w:autoSpaceDE w:val="0"/>
        <w:autoSpaceDN w:val="0"/>
        <w:spacing w:before="1"/>
        <w:ind w:right="517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4) паспорт гражданина Российской Федерации либо иной документ, удостоверяющий личность заявителя (за исключением случаев обращения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получением меры поддержки в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электронной</w:t>
      </w:r>
      <w:r w:rsidRPr="001205FA">
        <w:rPr>
          <w:spacing w:val="2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форме);</w:t>
      </w:r>
    </w:p>
    <w:p w:rsidR="001205FA" w:rsidRPr="001205FA" w:rsidRDefault="001205FA" w:rsidP="00B605EF">
      <w:pPr>
        <w:widowControl w:val="0"/>
        <w:autoSpaceDE w:val="0"/>
        <w:autoSpaceDN w:val="0"/>
        <w:ind w:right="519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Заявители несут ответственность за недостоверность сведений, представленных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ими в</w:t>
      </w:r>
      <w:r w:rsidRPr="001205FA">
        <w:rPr>
          <w:spacing w:val="-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целях получения бесплатного горячего питания.</w:t>
      </w:r>
    </w:p>
    <w:p w:rsidR="001205FA" w:rsidRPr="001205FA" w:rsidRDefault="001205FA" w:rsidP="00F12F0E">
      <w:pPr>
        <w:widowControl w:val="0"/>
        <w:autoSpaceDE w:val="0"/>
        <w:autoSpaceDN w:val="0"/>
        <w:spacing w:before="7"/>
        <w:jc w:val="both"/>
        <w:rPr>
          <w:sz w:val="28"/>
          <w:szCs w:val="28"/>
          <w:lang w:eastAsia="en-US"/>
        </w:rPr>
      </w:pPr>
    </w:p>
    <w:p w:rsidR="001205FA" w:rsidRPr="001205FA" w:rsidRDefault="001205FA" w:rsidP="00F12F0E">
      <w:pPr>
        <w:widowControl w:val="0"/>
        <w:tabs>
          <w:tab w:val="left" w:pos="0"/>
          <w:tab w:val="left" w:pos="9923"/>
        </w:tabs>
        <w:autoSpaceDE w:val="0"/>
        <w:autoSpaceDN w:val="0"/>
        <w:spacing w:line="242" w:lineRule="auto"/>
        <w:ind w:right="3"/>
        <w:jc w:val="center"/>
        <w:rPr>
          <w:b/>
          <w:w w:val="105"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2.6. Исчерпывающий</w:t>
      </w:r>
      <w:r w:rsidRPr="001205FA">
        <w:rPr>
          <w:b/>
          <w:spacing w:val="40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перечень оснований для отказа в приеме</w:t>
      </w:r>
    </w:p>
    <w:p w:rsidR="001205FA" w:rsidRPr="001205FA" w:rsidRDefault="001205FA" w:rsidP="00F12F0E">
      <w:pPr>
        <w:widowControl w:val="0"/>
        <w:tabs>
          <w:tab w:val="left" w:pos="0"/>
          <w:tab w:val="left" w:pos="9923"/>
        </w:tabs>
        <w:autoSpaceDE w:val="0"/>
        <w:autoSpaceDN w:val="0"/>
        <w:spacing w:line="242" w:lineRule="auto"/>
        <w:ind w:right="3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документов,</w:t>
      </w:r>
      <w:r w:rsidRPr="001205FA">
        <w:rPr>
          <w:b/>
          <w:spacing w:val="-1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необходимых</w:t>
      </w:r>
      <w:r w:rsidRPr="001205FA">
        <w:rPr>
          <w:b/>
          <w:spacing w:val="-1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для</w:t>
      </w:r>
      <w:r w:rsidRPr="001205FA">
        <w:rPr>
          <w:b/>
          <w:spacing w:val="-13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предоставления</w:t>
      </w:r>
      <w:r w:rsidRPr="001205FA">
        <w:rPr>
          <w:b/>
          <w:spacing w:val="-19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-1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430"/>
        </w:tabs>
        <w:autoSpaceDE w:val="0"/>
        <w:autoSpaceDN w:val="0"/>
        <w:spacing w:before="71" w:line="237" w:lineRule="auto"/>
        <w:ind w:left="201" w:right="433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Основания для отказа в приеме документов, необходимых для предоставления меры поддержки, приведены</w:t>
      </w:r>
      <w:r w:rsidR="00656ACF">
        <w:rPr>
          <w:sz w:val="28"/>
          <w:szCs w:val="22"/>
          <w:lang w:eastAsia="en-US"/>
        </w:rPr>
        <w:t xml:space="preserve"> в приложении № 4 к настоящему </w:t>
      </w:r>
      <w:r w:rsidRPr="001205FA">
        <w:rPr>
          <w:sz w:val="28"/>
          <w:szCs w:val="22"/>
          <w:lang w:eastAsia="en-US"/>
        </w:rPr>
        <w:t xml:space="preserve"> порядку.</w:t>
      </w:r>
    </w:p>
    <w:p w:rsidR="001205FA" w:rsidRPr="001205FA" w:rsidRDefault="001205FA" w:rsidP="00F12F0E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:rsidR="001205FA" w:rsidRPr="001205FA" w:rsidRDefault="001205FA" w:rsidP="00F12F0E">
      <w:pPr>
        <w:widowControl w:val="0"/>
        <w:tabs>
          <w:tab w:val="left" w:pos="491"/>
        </w:tabs>
        <w:autoSpaceDE w:val="0"/>
        <w:autoSpaceDN w:val="0"/>
        <w:spacing w:line="322" w:lineRule="exact"/>
        <w:ind w:right="3"/>
        <w:jc w:val="center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2.7. Исчерпывающий</w:t>
      </w:r>
      <w:r w:rsidRPr="001205FA">
        <w:rPr>
          <w:b/>
          <w:bCs/>
          <w:spacing w:val="17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перечень</w:t>
      </w:r>
      <w:r w:rsidRPr="001205FA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оснований</w:t>
      </w:r>
      <w:r w:rsidRPr="001205FA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для</w:t>
      </w:r>
      <w:r w:rsidRPr="001205FA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отказа</w:t>
      </w:r>
    </w:p>
    <w:p w:rsidR="001205FA" w:rsidRPr="001205FA" w:rsidRDefault="001205FA" w:rsidP="00F12F0E">
      <w:pPr>
        <w:widowControl w:val="0"/>
        <w:autoSpaceDE w:val="0"/>
        <w:autoSpaceDN w:val="0"/>
        <w:ind w:right="3"/>
        <w:jc w:val="center"/>
        <w:rPr>
          <w:b/>
          <w:sz w:val="28"/>
          <w:szCs w:val="22"/>
          <w:lang w:eastAsia="en-US"/>
        </w:rPr>
      </w:pPr>
      <w:r w:rsidRPr="001205FA">
        <w:rPr>
          <w:b/>
          <w:sz w:val="28"/>
          <w:szCs w:val="22"/>
          <w:lang w:eastAsia="en-US"/>
        </w:rPr>
        <w:t>в</w:t>
      </w:r>
      <w:r w:rsidRPr="001205FA">
        <w:rPr>
          <w:b/>
          <w:spacing w:val="-4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предоставлении</w:t>
      </w:r>
      <w:r w:rsidRPr="001205FA">
        <w:rPr>
          <w:b/>
          <w:spacing w:val="9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мер</w:t>
      </w:r>
      <w:r w:rsidRPr="001205FA">
        <w:rPr>
          <w:b/>
          <w:spacing w:val="7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516"/>
        </w:tabs>
        <w:autoSpaceDE w:val="0"/>
        <w:autoSpaceDN w:val="0"/>
        <w:spacing w:before="312"/>
        <w:ind w:left="196" w:right="470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Основания для отказа в предоставлении меры поддержки </w:t>
      </w:r>
      <w:r w:rsidRPr="001205FA">
        <w:rPr>
          <w:sz w:val="28"/>
          <w:szCs w:val="22"/>
          <w:lang w:eastAsia="en-US"/>
        </w:rPr>
        <w:lastRenderedPageBreak/>
        <w:t>приведены в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приложении</w:t>
      </w:r>
      <w:r w:rsidRPr="001205FA">
        <w:rPr>
          <w:spacing w:val="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№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5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настоящему порядку.</w:t>
      </w:r>
    </w:p>
    <w:p w:rsidR="001205FA" w:rsidRPr="001205FA" w:rsidRDefault="001205FA" w:rsidP="00F12F0E">
      <w:pPr>
        <w:widowControl w:val="0"/>
        <w:autoSpaceDE w:val="0"/>
        <w:autoSpaceDN w:val="0"/>
        <w:spacing w:before="3"/>
        <w:jc w:val="both"/>
        <w:rPr>
          <w:sz w:val="28"/>
          <w:szCs w:val="28"/>
          <w:lang w:eastAsia="en-US"/>
        </w:rPr>
      </w:pPr>
    </w:p>
    <w:p w:rsidR="001205FA" w:rsidRPr="001205FA" w:rsidRDefault="001205FA" w:rsidP="00F12F0E">
      <w:pPr>
        <w:widowControl w:val="0"/>
        <w:tabs>
          <w:tab w:val="left" w:pos="495"/>
        </w:tabs>
        <w:autoSpaceDE w:val="0"/>
        <w:autoSpaceDN w:val="0"/>
        <w:spacing w:line="322" w:lineRule="exact"/>
        <w:ind w:right="3"/>
        <w:jc w:val="center"/>
        <w:rPr>
          <w:b/>
          <w:sz w:val="28"/>
          <w:szCs w:val="22"/>
          <w:lang w:eastAsia="en-US"/>
        </w:rPr>
      </w:pPr>
      <w:r w:rsidRPr="001205FA">
        <w:rPr>
          <w:b/>
          <w:sz w:val="28"/>
          <w:szCs w:val="22"/>
          <w:lang w:eastAsia="en-US"/>
        </w:rPr>
        <w:t>2.8. Срок</w:t>
      </w:r>
      <w:r w:rsidRPr="001205FA">
        <w:rPr>
          <w:b/>
          <w:spacing w:val="25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регистрации</w:t>
      </w:r>
      <w:r w:rsidRPr="001205FA">
        <w:rPr>
          <w:b/>
          <w:spacing w:val="35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заявления</w:t>
      </w:r>
      <w:r w:rsidRPr="001205FA">
        <w:rPr>
          <w:b/>
          <w:spacing w:val="23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заявителя</w:t>
      </w:r>
      <w:r w:rsidRPr="001205FA">
        <w:rPr>
          <w:b/>
          <w:spacing w:val="26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о</w:t>
      </w:r>
      <w:r w:rsidRPr="001205FA">
        <w:rPr>
          <w:b/>
          <w:spacing w:val="4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предоставлении</w:t>
      </w:r>
    </w:p>
    <w:p w:rsidR="001205FA" w:rsidRPr="001205FA" w:rsidRDefault="001205FA" w:rsidP="00F12F0E">
      <w:pPr>
        <w:widowControl w:val="0"/>
        <w:autoSpaceDE w:val="0"/>
        <w:autoSpaceDN w:val="0"/>
        <w:ind w:right="3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1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324"/>
        </w:tabs>
        <w:autoSpaceDE w:val="0"/>
        <w:autoSpaceDN w:val="0"/>
        <w:spacing w:before="317"/>
        <w:ind w:left="191" w:right="470" w:firstLine="71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Максимальный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срок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регистрации заявления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составляет:</w:t>
      </w:r>
    </w:p>
    <w:p w:rsidR="001205FA" w:rsidRPr="001205FA" w:rsidRDefault="001205FA" w:rsidP="009079AD">
      <w:pPr>
        <w:widowControl w:val="0"/>
        <w:numPr>
          <w:ilvl w:val="0"/>
          <w:numId w:val="23"/>
        </w:numPr>
        <w:tabs>
          <w:tab w:val="left" w:pos="1212"/>
        </w:tabs>
        <w:autoSpaceDE w:val="0"/>
        <w:autoSpaceDN w:val="0"/>
        <w:ind w:right="452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подаче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 о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 заявителем непосредственно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общеобразовательную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организацию – 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день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обращения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общеобразовательную организацию;</w:t>
      </w:r>
    </w:p>
    <w:p w:rsidR="001205FA" w:rsidRPr="001205FA" w:rsidRDefault="001205FA" w:rsidP="009079AD">
      <w:pPr>
        <w:widowControl w:val="0"/>
        <w:numPr>
          <w:ilvl w:val="0"/>
          <w:numId w:val="23"/>
        </w:numPr>
        <w:tabs>
          <w:tab w:val="left" w:pos="1298"/>
        </w:tabs>
        <w:autoSpaceDE w:val="0"/>
        <w:autoSpaceDN w:val="0"/>
        <w:spacing w:line="242" w:lineRule="auto"/>
        <w:ind w:left="181" w:right="473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направлении заявления о предоставлении меры поддержки почтовым отправлением в общеобразовательную организацию – в день поступления из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организации почтовой связи;</w:t>
      </w:r>
    </w:p>
    <w:p w:rsidR="001205FA" w:rsidRPr="001205FA" w:rsidRDefault="001205FA" w:rsidP="009079AD">
      <w:pPr>
        <w:widowControl w:val="0"/>
        <w:numPr>
          <w:ilvl w:val="0"/>
          <w:numId w:val="23"/>
        </w:numPr>
        <w:tabs>
          <w:tab w:val="left" w:pos="1236"/>
        </w:tabs>
        <w:autoSpaceDE w:val="0"/>
        <w:autoSpaceDN w:val="0"/>
        <w:spacing w:line="242" w:lineRule="auto"/>
        <w:ind w:left="173" w:right="476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направлении запроса о предоставлении меры поддержки через Единый портал государственных и муниципальных услуг (функций) автоматически в день подачи;</w:t>
      </w:r>
    </w:p>
    <w:p w:rsidR="001205FA" w:rsidRPr="001205FA" w:rsidRDefault="001205FA" w:rsidP="00F12F0E">
      <w:pPr>
        <w:widowControl w:val="0"/>
        <w:autoSpaceDE w:val="0"/>
        <w:autoSpaceDN w:val="0"/>
        <w:jc w:val="both"/>
        <w:rPr>
          <w:b/>
          <w:w w:val="105"/>
          <w:sz w:val="28"/>
          <w:szCs w:val="28"/>
          <w:lang w:eastAsia="en-US"/>
        </w:rPr>
      </w:pPr>
    </w:p>
    <w:p w:rsidR="001205FA" w:rsidRPr="001205FA" w:rsidRDefault="001205FA" w:rsidP="00656ACF">
      <w:pPr>
        <w:widowControl w:val="0"/>
        <w:autoSpaceDE w:val="0"/>
        <w:autoSpaceDN w:val="0"/>
        <w:jc w:val="center"/>
        <w:rPr>
          <w:b/>
          <w:w w:val="105"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2.9. Иные</w:t>
      </w:r>
      <w:r w:rsidRPr="001205FA">
        <w:rPr>
          <w:b/>
          <w:spacing w:val="-1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требования</w:t>
      </w:r>
      <w:r w:rsidRPr="001205FA">
        <w:rPr>
          <w:b/>
          <w:spacing w:val="-4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к предоставлению</w:t>
      </w:r>
    </w:p>
    <w:p w:rsidR="001205FA" w:rsidRPr="001205FA" w:rsidRDefault="001205FA" w:rsidP="00656ACF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меры поддержки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373"/>
        </w:tabs>
        <w:autoSpaceDE w:val="0"/>
        <w:autoSpaceDN w:val="0"/>
        <w:spacing w:before="316"/>
        <w:ind w:left="162" w:right="489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Услуги, которые являются необходимыми и обязательными для предоставления меры поддержки, не предусмотрены.</w:t>
      </w:r>
    </w:p>
    <w:p w:rsidR="001205FA" w:rsidRPr="001205FA" w:rsidRDefault="001205FA" w:rsidP="009079AD">
      <w:pPr>
        <w:widowControl w:val="0"/>
        <w:numPr>
          <w:ilvl w:val="0"/>
          <w:numId w:val="27"/>
        </w:numPr>
        <w:tabs>
          <w:tab w:val="left" w:pos="1367"/>
        </w:tabs>
        <w:autoSpaceDE w:val="0"/>
        <w:autoSpaceDN w:val="0"/>
        <w:spacing w:before="4" w:line="235" w:lineRule="auto"/>
        <w:ind w:left="159" w:right="516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предоставлении меры поддержки используются следующие государственные информационные системы: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265"/>
        </w:tabs>
        <w:autoSpaceDE w:val="0"/>
        <w:autoSpaceDN w:val="0"/>
        <w:spacing w:before="12" w:line="235" w:lineRule="auto"/>
        <w:ind w:left="153" w:right="509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«Единый портал государственных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муниципальных</w:t>
      </w:r>
      <w:r w:rsidRPr="001205FA">
        <w:rPr>
          <w:spacing w:val="3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услуг (функций)»;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279"/>
        </w:tabs>
        <w:autoSpaceDE w:val="0"/>
        <w:autoSpaceDN w:val="0"/>
        <w:spacing w:before="7"/>
        <w:ind w:left="143" w:right="503" w:firstLine="72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идентификац</w:t>
      </w:r>
      <w:proofErr w:type="gramStart"/>
      <w:r w:rsidRPr="001205FA">
        <w:rPr>
          <w:sz w:val="28"/>
          <w:szCs w:val="22"/>
          <w:lang w:eastAsia="en-US"/>
        </w:rPr>
        <w:t>ии и ау</w:t>
      </w:r>
      <w:proofErr w:type="gramEnd"/>
      <w:r w:rsidRPr="001205FA">
        <w:rPr>
          <w:sz w:val="28"/>
          <w:szCs w:val="22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муниципальных</w:t>
      </w:r>
      <w:r w:rsidRPr="001205FA">
        <w:rPr>
          <w:spacing w:val="3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услуг в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электронной форме»;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264"/>
        </w:tabs>
        <w:autoSpaceDE w:val="0"/>
        <w:autoSpaceDN w:val="0"/>
        <w:ind w:left="140" w:right="532" w:firstLine="713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межведомственного электронного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взаимодействия»;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210"/>
        </w:tabs>
        <w:autoSpaceDE w:val="0"/>
        <w:autoSpaceDN w:val="0"/>
        <w:spacing w:before="2" w:line="322" w:lineRule="exact"/>
        <w:ind w:left="1210" w:hanging="36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государственная</w:t>
      </w:r>
      <w:r w:rsidRPr="001205FA">
        <w:rPr>
          <w:spacing w:val="2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информационная</w:t>
      </w:r>
      <w:r w:rsidRPr="001205FA">
        <w:rPr>
          <w:spacing w:val="3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система</w:t>
      </w:r>
      <w:r w:rsidRPr="001205FA">
        <w:rPr>
          <w:spacing w:val="3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Архангельской</w:t>
      </w:r>
      <w:r w:rsidRPr="001205FA">
        <w:rPr>
          <w:spacing w:val="5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области</w:t>
      </w:r>
    </w:p>
    <w:p w:rsidR="001205FA" w:rsidRPr="001205FA" w:rsidRDefault="001205FA" w:rsidP="00F12F0E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«Цифровая образовательная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платформа Архангельской</w:t>
      </w:r>
      <w:r w:rsidRPr="001205FA">
        <w:rPr>
          <w:spacing w:val="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области»;</w:t>
      </w:r>
    </w:p>
    <w:p w:rsidR="001205FA" w:rsidRPr="001205FA" w:rsidRDefault="001205FA" w:rsidP="009079AD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5"/>
        <w:ind w:left="1140" w:hanging="298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витрина</w:t>
      </w:r>
      <w:r w:rsidRPr="001205FA">
        <w:rPr>
          <w:spacing w:val="1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данных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министерства</w:t>
      </w:r>
      <w:r w:rsidRPr="001205FA">
        <w:rPr>
          <w:spacing w:val="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обороны</w:t>
      </w:r>
      <w:r w:rsidRPr="001205FA">
        <w:rPr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Российской</w:t>
      </w:r>
      <w:r w:rsidRPr="001205FA">
        <w:rPr>
          <w:spacing w:val="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Федерации.</w:t>
      </w:r>
    </w:p>
    <w:p w:rsidR="001205FA" w:rsidRPr="001205FA" w:rsidRDefault="001205FA" w:rsidP="00F12F0E">
      <w:pPr>
        <w:widowControl w:val="0"/>
        <w:autoSpaceDE w:val="0"/>
        <w:autoSpaceDN w:val="0"/>
        <w:spacing w:before="13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25"/>
        </w:numPr>
        <w:tabs>
          <w:tab w:val="left" w:pos="3098"/>
        </w:tabs>
        <w:autoSpaceDE w:val="0"/>
        <w:autoSpaceDN w:val="0"/>
        <w:ind w:left="3098" w:hanging="463"/>
        <w:jc w:val="both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Административные</w:t>
      </w:r>
      <w:r w:rsidRPr="001205FA">
        <w:rPr>
          <w:b/>
          <w:bCs/>
          <w:spacing w:val="4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процедуры</w:t>
      </w:r>
    </w:p>
    <w:p w:rsidR="001205FA" w:rsidRPr="001205FA" w:rsidRDefault="001205FA" w:rsidP="00F12F0E">
      <w:pPr>
        <w:widowControl w:val="0"/>
        <w:autoSpaceDE w:val="0"/>
        <w:autoSpaceDN w:val="0"/>
        <w:jc w:val="both"/>
        <w:rPr>
          <w:b/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23"/>
        </w:numPr>
        <w:autoSpaceDE w:val="0"/>
        <w:autoSpaceDN w:val="0"/>
        <w:spacing w:line="235" w:lineRule="auto"/>
        <w:ind w:right="570" w:firstLine="296"/>
        <w:jc w:val="center"/>
        <w:rPr>
          <w:b/>
          <w:sz w:val="28"/>
          <w:szCs w:val="22"/>
          <w:lang w:eastAsia="en-US"/>
        </w:rPr>
      </w:pPr>
      <w:r w:rsidRPr="001205FA">
        <w:rPr>
          <w:b/>
          <w:sz w:val="28"/>
          <w:szCs w:val="22"/>
          <w:lang w:eastAsia="en-US"/>
        </w:rPr>
        <w:t>Регистрация и прием к рассмотрению</w:t>
      </w:r>
      <w:r w:rsidR="00F12F0E">
        <w:rPr>
          <w:b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заявления заявителя о</w:t>
      </w:r>
      <w:r w:rsidRPr="001205FA">
        <w:rPr>
          <w:b/>
          <w:spacing w:val="-14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предоставлении</w:t>
      </w:r>
      <w:r w:rsidRPr="001205FA">
        <w:rPr>
          <w:b/>
          <w:spacing w:val="-1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меры</w:t>
      </w:r>
      <w:r w:rsidR="00F12F0E">
        <w:rPr>
          <w:b/>
          <w:spacing w:val="-6"/>
          <w:sz w:val="28"/>
          <w:szCs w:val="22"/>
          <w:lang w:eastAsia="en-US"/>
        </w:rPr>
        <w:t xml:space="preserve"> п</w:t>
      </w:r>
      <w:r w:rsidRPr="001205FA">
        <w:rPr>
          <w:b/>
          <w:spacing w:val="-2"/>
          <w:sz w:val="28"/>
          <w:szCs w:val="22"/>
          <w:lang w:eastAsia="en-US"/>
        </w:rPr>
        <w:t>оддержки</w:t>
      </w:r>
    </w:p>
    <w:p w:rsidR="001205FA" w:rsidRPr="001205FA" w:rsidRDefault="00B605EF" w:rsidP="00816F88">
      <w:pPr>
        <w:widowControl w:val="0"/>
        <w:tabs>
          <w:tab w:val="left" w:pos="1367"/>
        </w:tabs>
        <w:autoSpaceDE w:val="0"/>
        <w:autoSpaceDN w:val="0"/>
        <w:spacing w:before="86"/>
        <w:ind w:right="440"/>
        <w:jc w:val="both"/>
        <w:rPr>
          <w:sz w:val="18"/>
          <w:szCs w:val="22"/>
          <w:lang w:eastAsia="en-US"/>
        </w:rPr>
      </w:pPr>
      <w:r>
        <w:rPr>
          <w:sz w:val="28"/>
          <w:szCs w:val="22"/>
          <w:lang w:eastAsia="en-US"/>
        </w:rPr>
        <w:t>16</w:t>
      </w:r>
      <w:r w:rsidR="00816F88">
        <w:rPr>
          <w:sz w:val="28"/>
          <w:szCs w:val="22"/>
          <w:lang w:eastAsia="en-US"/>
        </w:rPr>
        <w:t xml:space="preserve">. </w:t>
      </w:r>
      <w:r w:rsidR="001205FA" w:rsidRPr="001205FA">
        <w:rPr>
          <w:sz w:val="28"/>
          <w:szCs w:val="22"/>
          <w:lang w:eastAsia="en-US"/>
        </w:rPr>
        <w:t xml:space="preserve">Основанием для регистрации и приема к рассмотрению заявления заявителя о предоставлении меры поддержки является получение общеобразовательной организацией запроса заявителя о предоставлении </w:t>
      </w:r>
      <w:r w:rsidR="001205FA" w:rsidRPr="001205FA">
        <w:rPr>
          <w:sz w:val="28"/>
          <w:szCs w:val="22"/>
          <w:lang w:eastAsia="en-US"/>
        </w:rPr>
        <w:lastRenderedPageBreak/>
        <w:t>меры поддержки – совокупности документов, необходимых для предоставления меры поддержки. Исчерпывающий перечень документов, необходимых для предоставления меры поддержки, и способы подачи указанных</w:t>
      </w:r>
      <w:r w:rsidR="001205FA" w:rsidRPr="001205FA">
        <w:rPr>
          <w:spacing w:val="40"/>
          <w:sz w:val="28"/>
          <w:szCs w:val="22"/>
          <w:lang w:eastAsia="en-US"/>
        </w:rPr>
        <w:t xml:space="preserve"> </w:t>
      </w:r>
      <w:r w:rsidR="001205FA" w:rsidRPr="001205FA">
        <w:rPr>
          <w:sz w:val="28"/>
          <w:szCs w:val="22"/>
          <w:lang w:eastAsia="en-US"/>
        </w:rPr>
        <w:t>документов</w:t>
      </w:r>
      <w:r w:rsidR="001205FA" w:rsidRPr="001205FA">
        <w:rPr>
          <w:spacing w:val="40"/>
          <w:sz w:val="28"/>
          <w:szCs w:val="22"/>
          <w:lang w:eastAsia="en-US"/>
        </w:rPr>
        <w:t xml:space="preserve"> </w:t>
      </w:r>
      <w:r w:rsidR="001205FA" w:rsidRPr="001205FA">
        <w:rPr>
          <w:sz w:val="28"/>
          <w:szCs w:val="22"/>
          <w:lang w:eastAsia="en-US"/>
        </w:rPr>
        <w:t>приведены</w:t>
      </w:r>
      <w:r w:rsidR="001205FA" w:rsidRPr="001205FA">
        <w:rPr>
          <w:spacing w:val="40"/>
          <w:sz w:val="28"/>
          <w:szCs w:val="22"/>
          <w:lang w:eastAsia="en-US"/>
        </w:rPr>
        <w:t xml:space="preserve"> </w:t>
      </w:r>
      <w:r w:rsidR="001205FA" w:rsidRPr="001205FA">
        <w:rPr>
          <w:sz w:val="28"/>
          <w:szCs w:val="22"/>
          <w:lang w:eastAsia="en-US"/>
        </w:rPr>
        <w:t>в приложении</w:t>
      </w:r>
      <w:r w:rsidR="001205FA" w:rsidRPr="001205FA">
        <w:rPr>
          <w:spacing w:val="40"/>
          <w:sz w:val="28"/>
          <w:szCs w:val="22"/>
          <w:lang w:eastAsia="en-US"/>
        </w:rPr>
        <w:t xml:space="preserve"> </w:t>
      </w:r>
      <w:r w:rsidR="001205FA" w:rsidRPr="001205FA">
        <w:rPr>
          <w:sz w:val="28"/>
          <w:szCs w:val="22"/>
          <w:lang w:eastAsia="en-US"/>
        </w:rPr>
        <w:t>№</w:t>
      </w:r>
      <w:r w:rsidR="001205FA" w:rsidRPr="001205FA">
        <w:rPr>
          <w:spacing w:val="40"/>
          <w:sz w:val="28"/>
          <w:szCs w:val="22"/>
          <w:lang w:eastAsia="en-US"/>
        </w:rPr>
        <w:t xml:space="preserve"> </w:t>
      </w:r>
      <w:r w:rsidR="001205FA" w:rsidRPr="001205FA">
        <w:rPr>
          <w:sz w:val="28"/>
          <w:szCs w:val="22"/>
          <w:lang w:eastAsia="en-US"/>
        </w:rPr>
        <w:t>3 к настоящему порядку.</w:t>
      </w:r>
    </w:p>
    <w:p w:rsidR="001205FA" w:rsidRPr="001205FA" w:rsidRDefault="001205FA" w:rsidP="00B605EF">
      <w:pPr>
        <w:widowControl w:val="0"/>
        <w:autoSpaceDE w:val="0"/>
        <w:autoSpaceDN w:val="0"/>
        <w:spacing w:before="21"/>
        <w:ind w:right="448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 xml:space="preserve">Заявления о предоставлении меры поддержки могут быть поданы  только в ту общеобразовательную организацию, в которой обучается </w:t>
      </w:r>
      <w:proofErr w:type="gramStart"/>
      <w:r w:rsidRPr="001205FA">
        <w:rPr>
          <w:spacing w:val="-2"/>
          <w:sz w:val="28"/>
          <w:szCs w:val="28"/>
          <w:lang w:eastAsia="en-US"/>
        </w:rPr>
        <w:t>обучающийся</w:t>
      </w:r>
      <w:proofErr w:type="gramEnd"/>
      <w:r w:rsidRPr="001205FA">
        <w:rPr>
          <w:spacing w:val="-2"/>
          <w:sz w:val="28"/>
          <w:szCs w:val="28"/>
          <w:lang w:eastAsia="en-US"/>
        </w:rPr>
        <w:t>.</w:t>
      </w:r>
    </w:p>
    <w:p w:rsidR="001205FA" w:rsidRPr="005332D3" w:rsidRDefault="00B605EF" w:rsidP="00B605EF">
      <w:pPr>
        <w:widowControl w:val="0"/>
        <w:tabs>
          <w:tab w:val="left" w:pos="1665"/>
        </w:tabs>
        <w:autoSpaceDE w:val="0"/>
        <w:autoSpaceDN w:val="0"/>
        <w:ind w:right="482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17</w:t>
      </w:r>
      <w:r w:rsidR="005332D3">
        <w:rPr>
          <w:sz w:val="28"/>
          <w:szCs w:val="22"/>
          <w:lang w:eastAsia="en-US"/>
        </w:rPr>
        <w:t>.</w:t>
      </w:r>
      <w:r w:rsidR="00816F88" w:rsidRPr="005332D3">
        <w:rPr>
          <w:sz w:val="28"/>
          <w:szCs w:val="22"/>
          <w:lang w:eastAsia="en-US"/>
        </w:rPr>
        <w:t xml:space="preserve"> </w:t>
      </w:r>
      <w:r w:rsidR="001205FA" w:rsidRPr="005332D3">
        <w:rPr>
          <w:sz w:val="28"/>
          <w:szCs w:val="22"/>
          <w:lang w:eastAsia="en-US"/>
        </w:rPr>
        <w:t xml:space="preserve">Работник общеобразовательной организации (далее – ответственный исполнитель), ответственный за прием заявлений и документов о предоставлении меры поддержки в срок, указанный в </w:t>
      </w:r>
      <w:r>
        <w:rPr>
          <w:sz w:val="28"/>
          <w:szCs w:val="22"/>
          <w:lang w:eastAsia="en-US"/>
        </w:rPr>
        <w:t>пункте 13</w:t>
      </w:r>
      <w:r w:rsidR="001205FA" w:rsidRPr="005332D3">
        <w:rPr>
          <w:sz w:val="28"/>
          <w:szCs w:val="22"/>
          <w:lang w:eastAsia="en-US"/>
        </w:rPr>
        <w:t xml:space="preserve"> настоящего порядка, регистрирует запрос заявителя, поступивший на бумажном носителе.</w:t>
      </w:r>
    </w:p>
    <w:p w:rsidR="001205FA" w:rsidRPr="001205FA" w:rsidRDefault="001205FA" w:rsidP="00B605EF">
      <w:pPr>
        <w:widowControl w:val="0"/>
        <w:autoSpaceDE w:val="0"/>
        <w:autoSpaceDN w:val="0"/>
        <w:ind w:right="482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Регистрация запроса заявителя, поступившего в электронной форме, осуществляется автоматически.</w:t>
      </w:r>
    </w:p>
    <w:p w:rsidR="001205FA" w:rsidRPr="005332D3" w:rsidRDefault="00B605EF" w:rsidP="00B605EF">
      <w:pPr>
        <w:widowControl w:val="0"/>
        <w:tabs>
          <w:tab w:val="left" w:pos="1665"/>
        </w:tabs>
        <w:autoSpaceDE w:val="0"/>
        <w:autoSpaceDN w:val="0"/>
        <w:ind w:right="482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18. </w:t>
      </w:r>
      <w:r w:rsidR="001205FA" w:rsidRPr="005332D3">
        <w:rPr>
          <w:sz w:val="28"/>
          <w:szCs w:val="22"/>
          <w:lang w:eastAsia="en-US"/>
        </w:rPr>
        <w:t>В целях приема к рассмотрению заявления заявителя о предоставлении</w:t>
      </w:r>
      <w:r w:rsidR="001205FA" w:rsidRPr="00B605EF">
        <w:rPr>
          <w:sz w:val="28"/>
          <w:szCs w:val="22"/>
          <w:lang w:eastAsia="en-US"/>
        </w:rPr>
        <w:t xml:space="preserve"> </w:t>
      </w:r>
      <w:r w:rsidR="001205FA" w:rsidRPr="005332D3">
        <w:rPr>
          <w:sz w:val="28"/>
          <w:szCs w:val="22"/>
          <w:lang w:eastAsia="en-US"/>
        </w:rPr>
        <w:t>меры</w:t>
      </w:r>
      <w:r w:rsidR="001205FA" w:rsidRPr="00B605EF">
        <w:rPr>
          <w:sz w:val="28"/>
          <w:szCs w:val="22"/>
          <w:lang w:eastAsia="en-US"/>
        </w:rPr>
        <w:t xml:space="preserve"> </w:t>
      </w:r>
      <w:r w:rsidR="001205FA" w:rsidRPr="005332D3">
        <w:rPr>
          <w:sz w:val="28"/>
          <w:szCs w:val="22"/>
          <w:lang w:eastAsia="en-US"/>
        </w:rPr>
        <w:t>поддержки ответственный исполнитель:</w:t>
      </w:r>
    </w:p>
    <w:p w:rsidR="001205FA" w:rsidRPr="00D44367" w:rsidRDefault="001205FA" w:rsidP="009079AD">
      <w:pPr>
        <w:pStyle w:val="a5"/>
        <w:widowControl w:val="0"/>
        <w:numPr>
          <w:ilvl w:val="1"/>
          <w:numId w:val="28"/>
        </w:numPr>
        <w:tabs>
          <w:tab w:val="left" w:pos="1183"/>
        </w:tabs>
        <w:autoSpaceDE w:val="0"/>
        <w:autoSpaceDN w:val="0"/>
        <w:spacing w:line="321" w:lineRule="exact"/>
        <w:ind w:hanging="589"/>
        <w:jc w:val="both"/>
        <w:rPr>
          <w:sz w:val="28"/>
          <w:szCs w:val="22"/>
          <w:lang w:eastAsia="en-US"/>
        </w:rPr>
      </w:pPr>
      <w:r w:rsidRPr="00D44367">
        <w:rPr>
          <w:spacing w:val="-2"/>
          <w:sz w:val="28"/>
          <w:szCs w:val="22"/>
          <w:lang w:eastAsia="en-US"/>
        </w:rPr>
        <w:t>устанавливает</w:t>
      </w:r>
      <w:r w:rsidRPr="00D44367">
        <w:rPr>
          <w:spacing w:val="4"/>
          <w:sz w:val="28"/>
          <w:szCs w:val="22"/>
          <w:lang w:eastAsia="en-US"/>
        </w:rPr>
        <w:t xml:space="preserve"> </w:t>
      </w:r>
      <w:r w:rsidRPr="00D44367">
        <w:rPr>
          <w:spacing w:val="-2"/>
          <w:sz w:val="28"/>
          <w:szCs w:val="22"/>
          <w:lang w:eastAsia="en-US"/>
        </w:rPr>
        <w:t>личность</w:t>
      </w:r>
      <w:r w:rsidRPr="00D44367">
        <w:rPr>
          <w:spacing w:val="6"/>
          <w:sz w:val="28"/>
          <w:szCs w:val="22"/>
          <w:lang w:eastAsia="en-US"/>
        </w:rPr>
        <w:t xml:space="preserve"> </w:t>
      </w:r>
      <w:r w:rsidRPr="00D44367">
        <w:rPr>
          <w:spacing w:val="-2"/>
          <w:sz w:val="28"/>
          <w:szCs w:val="22"/>
          <w:lang w:eastAsia="en-US"/>
        </w:rPr>
        <w:t>заявителя;</w:t>
      </w:r>
    </w:p>
    <w:p w:rsidR="001205FA" w:rsidRPr="001205FA" w:rsidRDefault="001205FA" w:rsidP="009079AD">
      <w:pPr>
        <w:widowControl w:val="0"/>
        <w:numPr>
          <w:ilvl w:val="1"/>
          <w:numId w:val="28"/>
        </w:numPr>
        <w:tabs>
          <w:tab w:val="left" w:pos="1361"/>
        </w:tabs>
        <w:autoSpaceDE w:val="0"/>
        <w:autoSpaceDN w:val="0"/>
        <w:spacing w:before="1" w:line="235" w:lineRule="auto"/>
        <w:ind w:left="170" w:right="498" w:firstLine="71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проверяет полноту и правильность оформления полученных </w:t>
      </w:r>
      <w:r w:rsidRPr="001205FA">
        <w:rPr>
          <w:spacing w:val="-2"/>
          <w:sz w:val="28"/>
          <w:szCs w:val="22"/>
          <w:lang w:eastAsia="en-US"/>
        </w:rPr>
        <w:t>документов;</w:t>
      </w:r>
    </w:p>
    <w:p w:rsidR="001205FA" w:rsidRPr="005332D3" w:rsidRDefault="001205FA" w:rsidP="009079AD">
      <w:pPr>
        <w:widowControl w:val="0"/>
        <w:numPr>
          <w:ilvl w:val="1"/>
          <w:numId w:val="28"/>
        </w:numPr>
        <w:tabs>
          <w:tab w:val="left" w:pos="1283"/>
        </w:tabs>
        <w:autoSpaceDE w:val="0"/>
        <w:autoSpaceDN w:val="0"/>
        <w:spacing w:before="7" w:line="315" w:lineRule="exact"/>
        <w:ind w:left="157" w:right="476" w:firstLine="719"/>
        <w:jc w:val="both"/>
        <w:rPr>
          <w:sz w:val="28"/>
          <w:szCs w:val="28"/>
          <w:lang w:eastAsia="en-US"/>
        </w:rPr>
      </w:pPr>
      <w:r w:rsidRPr="005332D3">
        <w:rPr>
          <w:sz w:val="28"/>
          <w:szCs w:val="22"/>
          <w:lang w:eastAsia="en-US"/>
        </w:rPr>
        <w:t>устанавливает наличие или отсутствие оснований для отказа в приеме документов, необходимых для предоставления меры поддержки. Исчерпывающий перечень оснований для отказа в приеме документов, необходимых</w:t>
      </w:r>
      <w:r w:rsidRPr="005332D3">
        <w:rPr>
          <w:spacing w:val="23"/>
          <w:sz w:val="28"/>
          <w:szCs w:val="22"/>
          <w:lang w:eastAsia="en-US"/>
        </w:rPr>
        <w:t xml:space="preserve"> </w:t>
      </w:r>
      <w:r w:rsidRPr="005332D3">
        <w:rPr>
          <w:sz w:val="28"/>
          <w:szCs w:val="22"/>
          <w:lang w:eastAsia="en-US"/>
        </w:rPr>
        <w:t>для</w:t>
      </w:r>
      <w:r w:rsidRPr="005332D3">
        <w:rPr>
          <w:spacing w:val="-1"/>
          <w:sz w:val="28"/>
          <w:szCs w:val="22"/>
          <w:lang w:eastAsia="en-US"/>
        </w:rPr>
        <w:t xml:space="preserve"> </w:t>
      </w:r>
      <w:r w:rsidRPr="005332D3">
        <w:rPr>
          <w:sz w:val="28"/>
          <w:szCs w:val="22"/>
          <w:lang w:eastAsia="en-US"/>
        </w:rPr>
        <w:t>предоставления меры поддержки,</w:t>
      </w:r>
      <w:r w:rsidRPr="005332D3">
        <w:rPr>
          <w:spacing w:val="20"/>
          <w:sz w:val="28"/>
          <w:szCs w:val="22"/>
          <w:lang w:eastAsia="en-US"/>
        </w:rPr>
        <w:t xml:space="preserve"> </w:t>
      </w:r>
      <w:r w:rsidRPr="005332D3">
        <w:rPr>
          <w:sz w:val="28"/>
          <w:szCs w:val="22"/>
          <w:lang w:eastAsia="en-US"/>
        </w:rPr>
        <w:t>приведен</w:t>
      </w:r>
      <w:r w:rsidRPr="005332D3">
        <w:rPr>
          <w:spacing w:val="19"/>
          <w:sz w:val="28"/>
          <w:szCs w:val="22"/>
          <w:lang w:eastAsia="en-US"/>
        </w:rPr>
        <w:t xml:space="preserve"> </w:t>
      </w:r>
      <w:r w:rsidRPr="005332D3">
        <w:rPr>
          <w:sz w:val="28"/>
          <w:szCs w:val="22"/>
          <w:lang w:eastAsia="en-US"/>
        </w:rPr>
        <w:t>в</w:t>
      </w:r>
      <w:r w:rsidRPr="005332D3">
        <w:rPr>
          <w:spacing w:val="-2"/>
          <w:sz w:val="28"/>
          <w:szCs w:val="22"/>
          <w:lang w:eastAsia="en-US"/>
        </w:rPr>
        <w:t xml:space="preserve"> </w:t>
      </w:r>
      <w:r w:rsidRPr="005332D3">
        <w:rPr>
          <w:sz w:val="28"/>
          <w:szCs w:val="22"/>
          <w:lang w:eastAsia="en-US"/>
        </w:rPr>
        <w:t>приложении</w:t>
      </w:r>
      <w:r w:rsidR="005332D3">
        <w:rPr>
          <w:sz w:val="28"/>
          <w:szCs w:val="22"/>
          <w:lang w:eastAsia="en-US"/>
        </w:rPr>
        <w:t xml:space="preserve"> </w:t>
      </w:r>
      <w:r w:rsidRPr="005332D3">
        <w:rPr>
          <w:spacing w:val="-2"/>
          <w:sz w:val="28"/>
          <w:szCs w:val="28"/>
          <w:lang w:eastAsia="en-US"/>
        </w:rPr>
        <w:t>№</w:t>
      </w:r>
      <w:r w:rsidRPr="005332D3">
        <w:rPr>
          <w:spacing w:val="34"/>
          <w:sz w:val="28"/>
          <w:szCs w:val="28"/>
          <w:lang w:eastAsia="en-US"/>
        </w:rPr>
        <w:t xml:space="preserve"> </w:t>
      </w:r>
      <w:r w:rsidRPr="005332D3">
        <w:rPr>
          <w:spacing w:val="-2"/>
          <w:sz w:val="28"/>
          <w:szCs w:val="28"/>
          <w:lang w:eastAsia="en-US"/>
        </w:rPr>
        <w:t>4</w:t>
      </w:r>
      <w:r w:rsidRPr="005332D3">
        <w:rPr>
          <w:spacing w:val="-15"/>
          <w:sz w:val="28"/>
          <w:szCs w:val="28"/>
          <w:lang w:eastAsia="en-US"/>
        </w:rPr>
        <w:t xml:space="preserve"> </w:t>
      </w:r>
      <w:r w:rsidRPr="005332D3">
        <w:rPr>
          <w:spacing w:val="-2"/>
          <w:sz w:val="28"/>
          <w:szCs w:val="28"/>
          <w:lang w:eastAsia="en-US"/>
        </w:rPr>
        <w:t>к</w:t>
      </w:r>
      <w:r w:rsidRPr="005332D3">
        <w:rPr>
          <w:spacing w:val="-16"/>
          <w:sz w:val="28"/>
          <w:szCs w:val="28"/>
          <w:lang w:eastAsia="en-US"/>
        </w:rPr>
        <w:t xml:space="preserve"> </w:t>
      </w:r>
      <w:r w:rsidRPr="005332D3">
        <w:rPr>
          <w:spacing w:val="-2"/>
          <w:sz w:val="28"/>
          <w:szCs w:val="28"/>
          <w:lang w:eastAsia="en-US"/>
        </w:rPr>
        <w:t>настоящему</w:t>
      </w:r>
      <w:r w:rsidRPr="005332D3">
        <w:rPr>
          <w:spacing w:val="4"/>
          <w:sz w:val="28"/>
          <w:szCs w:val="28"/>
          <w:lang w:eastAsia="en-US"/>
        </w:rPr>
        <w:t xml:space="preserve"> </w:t>
      </w:r>
      <w:r w:rsidRPr="005332D3">
        <w:rPr>
          <w:spacing w:val="-2"/>
          <w:sz w:val="28"/>
          <w:szCs w:val="28"/>
          <w:lang w:eastAsia="en-US"/>
        </w:rPr>
        <w:t>порядку.</w:t>
      </w:r>
    </w:p>
    <w:p w:rsidR="005332D3" w:rsidRPr="005332D3" w:rsidRDefault="001205FA" w:rsidP="009079AD">
      <w:pPr>
        <w:pStyle w:val="a5"/>
        <w:widowControl w:val="0"/>
        <w:numPr>
          <w:ilvl w:val="0"/>
          <w:numId w:val="29"/>
        </w:numPr>
        <w:tabs>
          <w:tab w:val="left" w:pos="1285"/>
        </w:tabs>
        <w:autoSpaceDE w:val="0"/>
        <w:autoSpaceDN w:val="0"/>
        <w:jc w:val="both"/>
        <w:rPr>
          <w:sz w:val="28"/>
          <w:szCs w:val="22"/>
          <w:lang w:eastAsia="en-US"/>
        </w:rPr>
      </w:pPr>
      <w:r w:rsidRPr="00441148">
        <w:rPr>
          <w:sz w:val="28"/>
          <w:szCs w:val="22"/>
          <w:lang w:eastAsia="en-US"/>
        </w:rPr>
        <w:t>Способами установления личности заявителя являются:</w:t>
      </w:r>
    </w:p>
    <w:p w:rsidR="005332D3" w:rsidRPr="005332D3" w:rsidRDefault="001205FA" w:rsidP="009079AD">
      <w:pPr>
        <w:pStyle w:val="a5"/>
        <w:widowControl w:val="0"/>
        <w:numPr>
          <w:ilvl w:val="2"/>
          <w:numId w:val="28"/>
        </w:numPr>
        <w:tabs>
          <w:tab w:val="left" w:pos="426"/>
        </w:tabs>
        <w:autoSpaceDE w:val="0"/>
        <w:autoSpaceDN w:val="0"/>
        <w:ind w:left="851" w:right="428" w:hanging="284"/>
        <w:jc w:val="both"/>
        <w:rPr>
          <w:sz w:val="28"/>
          <w:szCs w:val="22"/>
          <w:lang w:eastAsia="en-US"/>
        </w:rPr>
      </w:pPr>
      <w:r w:rsidRPr="005332D3">
        <w:rPr>
          <w:sz w:val="28"/>
          <w:szCs w:val="22"/>
          <w:lang w:eastAsia="en-US"/>
        </w:rPr>
        <w:t xml:space="preserve">паспорт гражданина Российской Федерации или иной документ, удостоверяющий личность заявителя, – и при подаче заявления о предоставлении меры поддержки непосредственно в общеобразовательную </w:t>
      </w:r>
      <w:r w:rsidRPr="005332D3">
        <w:rPr>
          <w:spacing w:val="-2"/>
          <w:sz w:val="28"/>
          <w:szCs w:val="22"/>
          <w:lang w:eastAsia="en-US"/>
        </w:rPr>
        <w:t>организацию;</w:t>
      </w:r>
    </w:p>
    <w:p w:rsidR="005332D3" w:rsidRPr="005332D3" w:rsidRDefault="001205FA" w:rsidP="009079AD">
      <w:pPr>
        <w:pStyle w:val="a5"/>
        <w:widowControl w:val="0"/>
        <w:numPr>
          <w:ilvl w:val="2"/>
          <w:numId w:val="28"/>
        </w:numPr>
        <w:tabs>
          <w:tab w:val="left" w:pos="426"/>
        </w:tabs>
        <w:autoSpaceDE w:val="0"/>
        <w:autoSpaceDN w:val="0"/>
        <w:ind w:left="851" w:right="428" w:hanging="284"/>
        <w:jc w:val="both"/>
        <w:rPr>
          <w:sz w:val="28"/>
          <w:szCs w:val="22"/>
          <w:lang w:eastAsia="en-US"/>
        </w:rPr>
      </w:pPr>
      <w:r w:rsidRPr="005332D3">
        <w:rPr>
          <w:sz w:val="28"/>
          <w:szCs w:val="22"/>
          <w:lang w:eastAsia="en-US"/>
        </w:rPr>
        <w:t>ксерокопия паспорта гражданина Российской Федерации или иного документа, удостоверяющего личность заявителя, – при подаче заявления о предоставлении меры поддержки почтовым отправлением в общеобразовательную организацию;</w:t>
      </w:r>
    </w:p>
    <w:p w:rsidR="001205FA" w:rsidRPr="005332D3" w:rsidRDefault="001205FA" w:rsidP="009079AD">
      <w:pPr>
        <w:pStyle w:val="a5"/>
        <w:widowControl w:val="0"/>
        <w:numPr>
          <w:ilvl w:val="2"/>
          <w:numId w:val="28"/>
        </w:numPr>
        <w:tabs>
          <w:tab w:val="left" w:pos="426"/>
        </w:tabs>
        <w:autoSpaceDE w:val="0"/>
        <w:autoSpaceDN w:val="0"/>
        <w:ind w:left="851" w:right="428" w:hanging="284"/>
        <w:jc w:val="both"/>
        <w:rPr>
          <w:sz w:val="28"/>
          <w:szCs w:val="28"/>
          <w:lang w:eastAsia="en-US"/>
        </w:rPr>
      </w:pPr>
      <w:r w:rsidRPr="005332D3">
        <w:rPr>
          <w:sz w:val="28"/>
          <w:szCs w:val="22"/>
          <w:lang w:eastAsia="en-US"/>
        </w:rPr>
        <w:t>федеральная государственная информационная</w:t>
      </w:r>
      <w:r w:rsidRPr="005332D3">
        <w:rPr>
          <w:sz w:val="28"/>
          <w:szCs w:val="28"/>
          <w:lang w:eastAsia="en-US"/>
        </w:rPr>
        <w:t xml:space="preserve"> система «Единая система идентификац</w:t>
      </w:r>
      <w:proofErr w:type="gramStart"/>
      <w:r w:rsidRPr="005332D3">
        <w:rPr>
          <w:sz w:val="28"/>
          <w:szCs w:val="28"/>
          <w:lang w:eastAsia="en-US"/>
        </w:rPr>
        <w:t>ии и</w:t>
      </w:r>
      <w:r w:rsidRPr="005332D3">
        <w:rPr>
          <w:spacing w:val="69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ау</w:t>
      </w:r>
      <w:proofErr w:type="gramEnd"/>
      <w:r w:rsidRPr="005332D3">
        <w:rPr>
          <w:sz w:val="28"/>
          <w:szCs w:val="28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при подаче запроса через Единый портал государственных и муниципальных услуг (функций).</w:t>
      </w:r>
    </w:p>
    <w:p w:rsidR="005332D3" w:rsidRDefault="001205FA" w:rsidP="009079AD">
      <w:pPr>
        <w:widowControl w:val="0"/>
        <w:numPr>
          <w:ilvl w:val="0"/>
          <w:numId w:val="29"/>
        </w:numPr>
        <w:tabs>
          <w:tab w:val="left" w:pos="1424"/>
        </w:tabs>
        <w:autoSpaceDE w:val="0"/>
        <w:autoSpaceDN w:val="0"/>
        <w:spacing w:before="1" w:line="237" w:lineRule="auto"/>
        <w:ind w:left="198" w:right="435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8"/>
          <w:lang w:eastAsia="en-US"/>
        </w:rPr>
        <w:t>В случае наличия оснований для отказа</w:t>
      </w:r>
      <w:r w:rsidRPr="001205FA">
        <w:rPr>
          <w:sz w:val="28"/>
          <w:szCs w:val="22"/>
          <w:lang w:eastAsia="en-US"/>
        </w:rPr>
        <w:t xml:space="preserve"> в приеме документов (приложение № 4 к настоящему порядку) ответственный исполнитель подготавливает уведомление об этом. В уведомлении указывается конкретное основание для отказа в приеме документов с разъяснением,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lastRenderedPageBreak/>
        <w:t>в чем оно состоит.</w:t>
      </w:r>
    </w:p>
    <w:p w:rsidR="001205FA" w:rsidRPr="005332D3" w:rsidRDefault="001205FA" w:rsidP="00B605EF">
      <w:pPr>
        <w:widowControl w:val="0"/>
        <w:tabs>
          <w:tab w:val="left" w:pos="1424"/>
        </w:tabs>
        <w:autoSpaceDE w:val="0"/>
        <w:autoSpaceDN w:val="0"/>
        <w:spacing w:before="1" w:line="238" w:lineRule="auto"/>
        <w:ind w:left="198" w:right="437" w:firstLine="1078"/>
        <w:jc w:val="both"/>
        <w:rPr>
          <w:sz w:val="28"/>
          <w:szCs w:val="22"/>
          <w:lang w:eastAsia="en-US"/>
        </w:rPr>
      </w:pPr>
      <w:r w:rsidRPr="005332D3">
        <w:rPr>
          <w:sz w:val="28"/>
          <w:szCs w:val="28"/>
          <w:lang w:eastAsia="en-US"/>
        </w:rPr>
        <w:t>Уведомление об отказе в приеме документов подписывается руководителем</w:t>
      </w:r>
      <w:r w:rsidRPr="005332D3">
        <w:rPr>
          <w:spacing w:val="-7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общеобразовательной</w:t>
      </w:r>
      <w:r w:rsidRPr="005332D3">
        <w:rPr>
          <w:spacing w:val="-15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организации</w:t>
      </w:r>
      <w:r w:rsidRPr="005332D3">
        <w:rPr>
          <w:spacing w:val="-3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и</w:t>
      </w:r>
      <w:r w:rsidRPr="005332D3">
        <w:rPr>
          <w:spacing w:val="-18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направляется заявителю способами, предусмотренными настоящим порядком для выдачи результата рассмотрения документов о</w:t>
      </w:r>
      <w:r w:rsidRPr="005332D3">
        <w:rPr>
          <w:spacing w:val="-12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предоставлении</w:t>
      </w:r>
      <w:r w:rsidRPr="005332D3">
        <w:rPr>
          <w:spacing w:val="-11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меры</w:t>
      </w:r>
      <w:r w:rsidRPr="005332D3">
        <w:rPr>
          <w:spacing w:val="-3"/>
          <w:sz w:val="28"/>
          <w:szCs w:val="28"/>
          <w:lang w:eastAsia="en-US"/>
        </w:rPr>
        <w:t xml:space="preserve"> </w:t>
      </w:r>
      <w:r w:rsidRPr="005332D3">
        <w:rPr>
          <w:sz w:val="28"/>
          <w:szCs w:val="28"/>
          <w:lang w:eastAsia="en-US"/>
        </w:rPr>
        <w:t>поддержки.</w:t>
      </w:r>
    </w:p>
    <w:p w:rsidR="001205FA" w:rsidRPr="001205FA" w:rsidRDefault="001205FA" w:rsidP="009079AD">
      <w:pPr>
        <w:widowControl w:val="0"/>
        <w:numPr>
          <w:ilvl w:val="0"/>
          <w:numId w:val="29"/>
        </w:numPr>
        <w:tabs>
          <w:tab w:val="left" w:pos="1377"/>
        </w:tabs>
        <w:autoSpaceDE w:val="0"/>
        <w:autoSpaceDN w:val="0"/>
        <w:ind w:left="191" w:right="466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случае отсутствия оснований для отказа в приеме документов (приложение № 4 к настоящему порядку) ответственный исполнитель принимает заявление заявителя к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рассмотрению.</w:t>
      </w:r>
    </w:p>
    <w:p w:rsidR="001205FA" w:rsidRPr="001205FA" w:rsidRDefault="001205FA" w:rsidP="00F12F0E">
      <w:pPr>
        <w:widowControl w:val="0"/>
        <w:autoSpaceDE w:val="0"/>
        <w:autoSpaceDN w:val="0"/>
        <w:spacing w:before="2"/>
        <w:jc w:val="both"/>
        <w:rPr>
          <w:sz w:val="28"/>
          <w:szCs w:val="28"/>
          <w:lang w:eastAsia="en-US"/>
        </w:rPr>
      </w:pPr>
    </w:p>
    <w:p w:rsidR="001205FA" w:rsidRPr="009F5BF6" w:rsidRDefault="001205FA" w:rsidP="009079AD">
      <w:pPr>
        <w:widowControl w:val="0"/>
        <w:numPr>
          <w:ilvl w:val="1"/>
          <w:numId w:val="23"/>
        </w:numPr>
        <w:tabs>
          <w:tab w:val="left" w:pos="1415"/>
        </w:tabs>
        <w:autoSpaceDE w:val="0"/>
        <w:autoSpaceDN w:val="0"/>
        <w:ind w:left="1415" w:hanging="495"/>
        <w:jc w:val="left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Рассмотрение</w:t>
      </w:r>
      <w:r w:rsidRPr="001205FA">
        <w:rPr>
          <w:b/>
          <w:spacing w:val="1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вопроса</w:t>
      </w:r>
      <w:r w:rsidRPr="001205FA">
        <w:rPr>
          <w:b/>
          <w:spacing w:val="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о</w:t>
      </w:r>
      <w:r w:rsidRPr="001205FA">
        <w:rPr>
          <w:b/>
          <w:spacing w:val="-13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предоставлении</w:t>
      </w:r>
      <w:r w:rsidRPr="001205FA">
        <w:rPr>
          <w:b/>
          <w:spacing w:val="-12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-6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9F5BF6" w:rsidRPr="001205FA" w:rsidRDefault="009F5BF6" w:rsidP="009F5BF6">
      <w:pPr>
        <w:widowControl w:val="0"/>
        <w:tabs>
          <w:tab w:val="left" w:pos="1415"/>
        </w:tabs>
        <w:autoSpaceDE w:val="0"/>
        <w:autoSpaceDN w:val="0"/>
        <w:ind w:left="1415"/>
        <w:rPr>
          <w:b/>
          <w:sz w:val="28"/>
          <w:szCs w:val="22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29"/>
        </w:numPr>
        <w:tabs>
          <w:tab w:val="left" w:pos="1405"/>
        </w:tabs>
        <w:autoSpaceDE w:val="0"/>
        <w:autoSpaceDN w:val="0"/>
        <w:ind w:left="181" w:right="470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Основанием для рассмотрения вопроса о предоставлении меры поддержки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является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регистрация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меры </w:t>
      </w:r>
      <w:r w:rsidRPr="001205FA">
        <w:rPr>
          <w:spacing w:val="-2"/>
          <w:sz w:val="28"/>
          <w:szCs w:val="22"/>
          <w:lang w:eastAsia="en-US"/>
        </w:rPr>
        <w:t>поддержки.</w:t>
      </w:r>
    </w:p>
    <w:p w:rsidR="001205FA" w:rsidRPr="001205FA" w:rsidRDefault="001205FA" w:rsidP="009079AD">
      <w:pPr>
        <w:widowControl w:val="0"/>
        <w:numPr>
          <w:ilvl w:val="0"/>
          <w:numId w:val="29"/>
        </w:numPr>
        <w:tabs>
          <w:tab w:val="left" w:pos="1315"/>
        </w:tabs>
        <w:autoSpaceDE w:val="0"/>
        <w:autoSpaceDN w:val="0"/>
        <w:spacing w:line="321" w:lineRule="exact"/>
        <w:ind w:left="1315" w:hanging="418"/>
        <w:jc w:val="both"/>
        <w:rPr>
          <w:sz w:val="28"/>
          <w:szCs w:val="22"/>
          <w:lang w:eastAsia="en-US"/>
        </w:rPr>
      </w:pPr>
      <w:r w:rsidRPr="001205FA">
        <w:rPr>
          <w:spacing w:val="-4"/>
          <w:sz w:val="28"/>
          <w:szCs w:val="22"/>
          <w:lang w:eastAsia="en-US"/>
        </w:rPr>
        <w:t>Ответственный</w:t>
      </w:r>
      <w:r w:rsidRPr="001205FA">
        <w:rPr>
          <w:spacing w:val="2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исполнитель:</w:t>
      </w:r>
    </w:p>
    <w:p w:rsidR="001205FA" w:rsidRPr="00D44367" w:rsidRDefault="001205FA" w:rsidP="009079AD">
      <w:pPr>
        <w:pStyle w:val="a5"/>
        <w:widowControl w:val="0"/>
        <w:numPr>
          <w:ilvl w:val="1"/>
          <w:numId w:val="29"/>
        </w:numPr>
        <w:tabs>
          <w:tab w:val="left" w:pos="1321"/>
        </w:tabs>
        <w:autoSpaceDE w:val="0"/>
        <w:autoSpaceDN w:val="0"/>
        <w:ind w:right="475" w:hanging="589"/>
        <w:jc w:val="both"/>
        <w:rPr>
          <w:sz w:val="28"/>
          <w:szCs w:val="22"/>
          <w:lang w:eastAsia="en-US"/>
        </w:rPr>
      </w:pPr>
      <w:r w:rsidRPr="00D44367">
        <w:rPr>
          <w:sz w:val="28"/>
          <w:szCs w:val="22"/>
          <w:lang w:eastAsia="en-US"/>
        </w:rPr>
        <w:t>рассматривает документы, представленные заявителем в целях предоставления меры поддержки;</w:t>
      </w:r>
    </w:p>
    <w:p w:rsidR="001205FA" w:rsidRPr="001205FA" w:rsidRDefault="001205FA" w:rsidP="009079AD">
      <w:pPr>
        <w:widowControl w:val="0"/>
        <w:numPr>
          <w:ilvl w:val="1"/>
          <w:numId w:val="29"/>
        </w:numPr>
        <w:tabs>
          <w:tab w:val="left" w:pos="1356"/>
        </w:tabs>
        <w:autoSpaceDE w:val="0"/>
        <w:autoSpaceDN w:val="0"/>
        <w:ind w:left="167" w:right="473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проверяет наличие или отсутствие оснований для отказа в предоставлении меры поддержки. Исчерпывающий перечень оснований для отказа в предоставлении меры поддержки приведен в приложении № 5 к настоящему порядку.</w:t>
      </w:r>
    </w:p>
    <w:p w:rsidR="001205FA" w:rsidRPr="001205FA" w:rsidRDefault="001205FA" w:rsidP="009079AD">
      <w:pPr>
        <w:widowControl w:val="0"/>
        <w:numPr>
          <w:ilvl w:val="0"/>
          <w:numId w:val="29"/>
        </w:numPr>
        <w:tabs>
          <w:tab w:val="left" w:pos="1372"/>
        </w:tabs>
        <w:autoSpaceDE w:val="0"/>
        <w:autoSpaceDN w:val="0"/>
        <w:ind w:left="157" w:right="489" w:firstLine="72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случае если заявителем к заявлению о предоставлении меры поддержки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proofErr w:type="gramStart"/>
      <w:r w:rsidRPr="001205FA">
        <w:rPr>
          <w:sz w:val="28"/>
          <w:szCs w:val="22"/>
          <w:lang w:eastAsia="en-US"/>
        </w:rPr>
        <w:t>приложена</w:t>
      </w:r>
      <w:proofErr w:type="gramEnd"/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скан-копия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документа,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подтверждающего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участие в CBO, ответственный исполнитель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формирует и направляет одним и</w:t>
      </w:r>
      <w:r w:rsidR="00B605EF">
        <w:rPr>
          <w:sz w:val="28"/>
          <w:szCs w:val="22"/>
          <w:lang w:eastAsia="en-US"/>
        </w:rPr>
        <w:t>з способов, указанных в пункте 7</w:t>
      </w:r>
      <w:r w:rsidRPr="001205FA">
        <w:rPr>
          <w:sz w:val="28"/>
          <w:szCs w:val="22"/>
          <w:lang w:eastAsia="en-US"/>
        </w:rPr>
        <w:t xml:space="preserve"> настоящего порядка заявителю уведомление о необходимости представления оригинала документа, подтверждающего участие в CBO.</w:t>
      </w:r>
    </w:p>
    <w:p w:rsidR="001205FA" w:rsidRPr="001205FA" w:rsidRDefault="001205FA" w:rsidP="009079AD">
      <w:pPr>
        <w:widowControl w:val="0"/>
        <w:numPr>
          <w:ilvl w:val="0"/>
          <w:numId w:val="29"/>
        </w:numPr>
        <w:tabs>
          <w:tab w:val="left" w:pos="1343"/>
        </w:tabs>
        <w:autoSpaceDE w:val="0"/>
        <w:autoSpaceDN w:val="0"/>
        <w:ind w:left="140" w:right="500" w:firstLine="723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случае наличия оснований для</w:t>
      </w:r>
      <w:r w:rsidRPr="001205FA">
        <w:rPr>
          <w:i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отказа в предоставлении меры поддержки (приложение № 5 к настоящему порядку) ответственный исполнитель подготавливает уведомление об отказе в предоставлении меры поддержки, которое подписывается руководителем общеобразовательной организации, лицом, уполномоченным на исполнение обязанностей руководителя общеобразовательной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организации.</w:t>
      </w:r>
    </w:p>
    <w:p w:rsidR="001205FA" w:rsidRPr="001205FA" w:rsidRDefault="001205FA" w:rsidP="00D44367">
      <w:pPr>
        <w:widowControl w:val="0"/>
        <w:autoSpaceDE w:val="0"/>
        <w:autoSpaceDN w:val="0"/>
        <w:spacing w:before="3" w:line="247" w:lineRule="auto"/>
        <w:ind w:right="516" w:firstLine="709"/>
        <w:jc w:val="both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В уведомлении об отказе в предоставлении меры поддержки указывается</w:t>
      </w:r>
      <w:r w:rsidRPr="001205FA">
        <w:rPr>
          <w:spacing w:val="6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конкретное</w:t>
      </w:r>
      <w:r w:rsidRPr="001205FA">
        <w:rPr>
          <w:spacing w:val="7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основание</w:t>
      </w:r>
      <w:r w:rsidRPr="001205FA">
        <w:rPr>
          <w:spacing w:val="7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для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отказа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разъяснением,</w:t>
      </w:r>
      <w:r w:rsidRPr="001205FA">
        <w:rPr>
          <w:spacing w:val="7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чем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оно состоит и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предоставлении меры поддержки.</w:t>
      </w:r>
      <w:proofErr w:type="gramEnd"/>
    </w:p>
    <w:p w:rsidR="001205FA" w:rsidRPr="001205FA" w:rsidRDefault="001205FA" w:rsidP="009079AD">
      <w:pPr>
        <w:widowControl w:val="0"/>
        <w:numPr>
          <w:ilvl w:val="0"/>
          <w:numId w:val="29"/>
        </w:numPr>
        <w:tabs>
          <w:tab w:val="left" w:pos="1368"/>
        </w:tabs>
        <w:autoSpaceDE w:val="0"/>
        <w:autoSpaceDN w:val="0"/>
        <w:spacing w:line="237" w:lineRule="auto"/>
        <w:ind w:left="196" w:right="454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Решение о предоставлении меры поддержки или об отказе в этом принимается в пределах</w:t>
      </w:r>
      <w:r w:rsidR="00B605EF">
        <w:rPr>
          <w:sz w:val="28"/>
          <w:szCs w:val="22"/>
          <w:lang w:eastAsia="en-US"/>
        </w:rPr>
        <w:t xml:space="preserve"> срока, установленного пунктом 8</w:t>
      </w:r>
      <w:r w:rsidRPr="001205FA">
        <w:rPr>
          <w:sz w:val="28"/>
          <w:szCs w:val="22"/>
          <w:lang w:eastAsia="en-US"/>
        </w:rPr>
        <w:t xml:space="preserve"> настоящего порядка.</w:t>
      </w:r>
    </w:p>
    <w:p w:rsidR="001205FA" w:rsidRPr="001205FA" w:rsidRDefault="001205FA" w:rsidP="00F12F0E">
      <w:pPr>
        <w:widowControl w:val="0"/>
        <w:autoSpaceDE w:val="0"/>
        <w:autoSpaceDN w:val="0"/>
        <w:spacing w:before="1"/>
        <w:jc w:val="both"/>
        <w:rPr>
          <w:sz w:val="28"/>
          <w:szCs w:val="28"/>
          <w:lang w:eastAsia="en-US"/>
        </w:rPr>
      </w:pPr>
    </w:p>
    <w:p w:rsidR="001205FA" w:rsidRPr="001205FA" w:rsidRDefault="00B605EF" w:rsidP="00F12F0E">
      <w:pPr>
        <w:widowControl w:val="0"/>
        <w:autoSpaceDE w:val="0"/>
        <w:autoSpaceDN w:val="0"/>
        <w:spacing w:before="1"/>
        <w:ind w:right="423"/>
        <w:jc w:val="center"/>
        <w:outlineLvl w:val="1"/>
        <w:rPr>
          <w:b/>
          <w:sz w:val="27"/>
          <w:szCs w:val="22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t>3.3</w:t>
      </w:r>
      <w:r w:rsidR="001205FA" w:rsidRPr="001205FA">
        <w:rPr>
          <w:b/>
          <w:bCs/>
          <w:spacing w:val="-2"/>
          <w:sz w:val="28"/>
          <w:szCs w:val="28"/>
          <w:lang w:eastAsia="en-US"/>
        </w:rPr>
        <w:t>.</w:t>
      </w:r>
      <w:r w:rsidR="001205FA" w:rsidRPr="001205FA">
        <w:rPr>
          <w:b/>
          <w:bCs/>
          <w:spacing w:val="-10"/>
          <w:sz w:val="28"/>
          <w:szCs w:val="28"/>
          <w:lang w:eastAsia="en-US"/>
        </w:rPr>
        <w:t xml:space="preserve"> </w:t>
      </w:r>
      <w:r w:rsidR="001205FA" w:rsidRPr="001205FA">
        <w:rPr>
          <w:b/>
          <w:bCs/>
          <w:spacing w:val="-2"/>
          <w:sz w:val="28"/>
          <w:szCs w:val="28"/>
          <w:lang w:eastAsia="en-US"/>
        </w:rPr>
        <w:t>Выдача</w:t>
      </w:r>
      <w:r w:rsidR="001205FA" w:rsidRPr="001205FA">
        <w:rPr>
          <w:b/>
          <w:bCs/>
          <w:spacing w:val="11"/>
          <w:sz w:val="28"/>
          <w:szCs w:val="28"/>
          <w:lang w:eastAsia="en-US"/>
        </w:rPr>
        <w:t xml:space="preserve"> </w:t>
      </w:r>
      <w:r w:rsidR="001205FA" w:rsidRPr="001205FA">
        <w:rPr>
          <w:b/>
          <w:bCs/>
          <w:spacing w:val="-2"/>
          <w:sz w:val="28"/>
          <w:szCs w:val="28"/>
          <w:lang w:eastAsia="en-US"/>
        </w:rPr>
        <w:t>результата</w:t>
      </w:r>
      <w:r w:rsidR="001205FA" w:rsidRPr="001205FA">
        <w:rPr>
          <w:b/>
          <w:bCs/>
          <w:spacing w:val="16"/>
          <w:sz w:val="28"/>
          <w:szCs w:val="28"/>
          <w:lang w:eastAsia="en-US"/>
        </w:rPr>
        <w:t xml:space="preserve"> </w:t>
      </w:r>
      <w:r w:rsidR="001205FA" w:rsidRPr="001205FA">
        <w:rPr>
          <w:b/>
          <w:bCs/>
          <w:spacing w:val="-2"/>
          <w:sz w:val="28"/>
          <w:szCs w:val="28"/>
          <w:lang w:eastAsia="en-US"/>
        </w:rPr>
        <w:t>предоставления</w:t>
      </w:r>
      <w:r w:rsidR="00F12F0E">
        <w:rPr>
          <w:b/>
          <w:bCs/>
          <w:spacing w:val="-2"/>
          <w:sz w:val="28"/>
          <w:szCs w:val="28"/>
          <w:lang w:eastAsia="en-US"/>
        </w:rPr>
        <w:t xml:space="preserve"> </w:t>
      </w:r>
      <w:r w:rsidR="001205FA" w:rsidRPr="001205FA">
        <w:rPr>
          <w:b/>
          <w:sz w:val="27"/>
          <w:szCs w:val="22"/>
          <w:lang w:eastAsia="en-US"/>
        </w:rPr>
        <w:t>меры</w:t>
      </w:r>
      <w:r w:rsidR="001205FA" w:rsidRPr="001205FA">
        <w:rPr>
          <w:b/>
          <w:spacing w:val="23"/>
          <w:sz w:val="27"/>
          <w:szCs w:val="22"/>
          <w:lang w:eastAsia="en-US"/>
        </w:rPr>
        <w:t xml:space="preserve"> </w:t>
      </w:r>
      <w:r w:rsidR="001205FA" w:rsidRPr="001205FA">
        <w:rPr>
          <w:b/>
          <w:spacing w:val="-2"/>
          <w:sz w:val="27"/>
          <w:szCs w:val="22"/>
          <w:lang w:eastAsia="en-US"/>
        </w:rPr>
        <w:t>поддержки</w:t>
      </w:r>
    </w:p>
    <w:p w:rsidR="001205FA" w:rsidRPr="001205FA" w:rsidRDefault="001205FA" w:rsidP="00F12F0E">
      <w:pPr>
        <w:widowControl w:val="0"/>
        <w:autoSpaceDE w:val="0"/>
        <w:autoSpaceDN w:val="0"/>
        <w:spacing w:before="3"/>
        <w:jc w:val="both"/>
        <w:rPr>
          <w:b/>
          <w:sz w:val="27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29"/>
        </w:numPr>
        <w:tabs>
          <w:tab w:val="left" w:pos="1348"/>
        </w:tabs>
        <w:autoSpaceDE w:val="0"/>
        <w:autoSpaceDN w:val="0"/>
        <w:ind w:left="186" w:right="460" w:firstLine="720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>Ответственный исполнитель в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течение одного рабочего дня со дня принятия решения о предоставлении меры поддержки или об отказе в этом, но не позднее дня истечения максимального срока предоставления меры </w:t>
      </w:r>
      <w:r w:rsidR="00B605EF">
        <w:rPr>
          <w:sz w:val="28"/>
          <w:szCs w:val="22"/>
          <w:lang w:eastAsia="en-US"/>
        </w:rPr>
        <w:t>поддержки (пункт 8</w:t>
      </w:r>
      <w:r w:rsidRPr="001205FA">
        <w:rPr>
          <w:sz w:val="28"/>
          <w:szCs w:val="22"/>
          <w:lang w:eastAsia="en-US"/>
        </w:rPr>
        <w:t xml:space="preserve"> настоящего порядка) направляет результат предоставления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 указанный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пункте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="00B605EF">
        <w:rPr>
          <w:sz w:val="28"/>
          <w:szCs w:val="22"/>
          <w:lang w:eastAsia="en-US"/>
        </w:rPr>
        <w:t>6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настоящего порядка, одним из способов, предус</w:t>
      </w:r>
      <w:r w:rsidR="00721707">
        <w:rPr>
          <w:sz w:val="28"/>
          <w:szCs w:val="22"/>
          <w:lang w:eastAsia="en-US"/>
        </w:rPr>
        <w:t xml:space="preserve">мотренных пунктом </w:t>
      </w:r>
      <w:r w:rsidR="00B605EF">
        <w:rPr>
          <w:sz w:val="28"/>
          <w:szCs w:val="22"/>
          <w:lang w:eastAsia="en-US"/>
        </w:rPr>
        <w:t>7</w:t>
      </w:r>
      <w:r w:rsidR="00721707">
        <w:rPr>
          <w:sz w:val="28"/>
          <w:szCs w:val="22"/>
          <w:lang w:eastAsia="en-US"/>
        </w:rPr>
        <w:t xml:space="preserve"> настоящего </w:t>
      </w:r>
      <w:r w:rsidRPr="001205FA">
        <w:rPr>
          <w:sz w:val="28"/>
          <w:szCs w:val="22"/>
          <w:lang w:eastAsia="en-US"/>
        </w:rPr>
        <w:t xml:space="preserve"> порядка.</w:t>
      </w:r>
      <w:proofErr w:type="gramEnd"/>
    </w:p>
    <w:p w:rsidR="001205FA" w:rsidRPr="001205FA" w:rsidRDefault="001205FA" w:rsidP="00F12F0E">
      <w:pPr>
        <w:widowControl w:val="0"/>
        <w:autoSpaceDE w:val="0"/>
        <w:autoSpaceDN w:val="0"/>
        <w:spacing w:before="2"/>
        <w:jc w:val="both"/>
        <w:rPr>
          <w:sz w:val="28"/>
          <w:szCs w:val="28"/>
          <w:lang w:eastAsia="en-US"/>
        </w:rPr>
      </w:pPr>
    </w:p>
    <w:p w:rsidR="001205FA" w:rsidRPr="001205FA" w:rsidRDefault="008665FF" w:rsidP="00F12F0E">
      <w:pPr>
        <w:widowControl w:val="0"/>
        <w:tabs>
          <w:tab w:val="left" w:pos="0"/>
        </w:tabs>
        <w:autoSpaceDE w:val="0"/>
        <w:autoSpaceDN w:val="0"/>
        <w:spacing w:line="242" w:lineRule="auto"/>
        <w:ind w:right="3"/>
        <w:jc w:val="both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val="en-US" w:eastAsia="en-US"/>
        </w:rPr>
        <w:t>IV</w:t>
      </w:r>
      <w:r>
        <w:rPr>
          <w:b/>
          <w:sz w:val="28"/>
          <w:szCs w:val="22"/>
          <w:lang w:eastAsia="en-US"/>
        </w:rPr>
        <w:t xml:space="preserve">. </w:t>
      </w:r>
      <w:r w:rsidR="001205FA" w:rsidRPr="001205FA">
        <w:rPr>
          <w:b/>
          <w:sz w:val="28"/>
          <w:szCs w:val="22"/>
          <w:lang w:eastAsia="en-US"/>
        </w:rPr>
        <w:t>Способы информирования</w:t>
      </w:r>
      <w:r w:rsidR="001205FA" w:rsidRPr="001205FA">
        <w:rPr>
          <w:b/>
          <w:spacing w:val="-3"/>
          <w:sz w:val="28"/>
          <w:szCs w:val="22"/>
          <w:lang w:eastAsia="en-US"/>
        </w:rPr>
        <w:t xml:space="preserve"> </w:t>
      </w:r>
      <w:r w:rsidR="001205FA" w:rsidRPr="001205FA">
        <w:rPr>
          <w:b/>
          <w:sz w:val="28"/>
          <w:szCs w:val="22"/>
          <w:lang w:eastAsia="en-US"/>
        </w:rPr>
        <w:t>заявителей об</w:t>
      </w:r>
      <w:r w:rsidR="001205FA" w:rsidRPr="001205FA">
        <w:rPr>
          <w:b/>
          <w:spacing w:val="-5"/>
          <w:sz w:val="28"/>
          <w:szCs w:val="22"/>
          <w:lang w:eastAsia="en-US"/>
        </w:rPr>
        <w:t xml:space="preserve"> </w:t>
      </w:r>
      <w:r w:rsidR="001205FA" w:rsidRPr="001205FA">
        <w:rPr>
          <w:b/>
          <w:sz w:val="28"/>
          <w:szCs w:val="22"/>
          <w:lang w:eastAsia="en-US"/>
        </w:rPr>
        <w:t>изменении статуса рассмотрения</w:t>
      </w:r>
      <w:r w:rsidR="001205FA" w:rsidRPr="001205FA">
        <w:rPr>
          <w:b/>
          <w:spacing w:val="40"/>
          <w:sz w:val="28"/>
          <w:szCs w:val="22"/>
          <w:lang w:eastAsia="en-US"/>
        </w:rPr>
        <w:t xml:space="preserve"> </w:t>
      </w:r>
      <w:r w:rsidR="001205FA" w:rsidRPr="001205FA">
        <w:rPr>
          <w:b/>
          <w:sz w:val="28"/>
          <w:szCs w:val="22"/>
          <w:lang w:eastAsia="en-US"/>
        </w:rPr>
        <w:t>запросов о предоставлении меры</w:t>
      </w:r>
      <w:r w:rsidR="001205FA" w:rsidRPr="001205FA">
        <w:rPr>
          <w:b/>
          <w:spacing w:val="40"/>
          <w:sz w:val="28"/>
          <w:szCs w:val="22"/>
          <w:lang w:eastAsia="en-US"/>
        </w:rPr>
        <w:t xml:space="preserve"> </w:t>
      </w:r>
      <w:r w:rsidR="001205FA" w:rsidRPr="001205FA">
        <w:rPr>
          <w:b/>
          <w:sz w:val="28"/>
          <w:szCs w:val="22"/>
          <w:lang w:eastAsia="en-US"/>
        </w:rPr>
        <w:t>поддержки</w:t>
      </w:r>
    </w:p>
    <w:p w:rsidR="00B605EF" w:rsidRPr="00B605EF" w:rsidRDefault="001205FA" w:rsidP="009079AD">
      <w:pPr>
        <w:widowControl w:val="0"/>
        <w:numPr>
          <w:ilvl w:val="0"/>
          <w:numId w:val="29"/>
        </w:numPr>
        <w:tabs>
          <w:tab w:val="left" w:pos="1305"/>
        </w:tabs>
        <w:autoSpaceDE w:val="0"/>
        <w:autoSpaceDN w:val="0"/>
        <w:ind w:left="170" w:right="476" w:firstLine="720"/>
        <w:jc w:val="both"/>
        <w:rPr>
          <w:sz w:val="28"/>
          <w:szCs w:val="22"/>
          <w:lang w:eastAsia="en-US"/>
        </w:rPr>
      </w:pPr>
      <w:r w:rsidRPr="00B605EF">
        <w:rPr>
          <w:sz w:val="28"/>
          <w:szCs w:val="22"/>
          <w:lang w:eastAsia="en-US"/>
        </w:rPr>
        <w:t>При</w:t>
      </w:r>
      <w:r w:rsidRPr="00B605EF">
        <w:rPr>
          <w:spacing w:val="-18"/>
          <w:sz w:val="28"/>
          <w:szCs w:val="22"/>
          <w:lang w:eastAsia="en-US"/>
        </w:rPr>
        <w:t xml:space="preserve"> </w:t>
      </w:r>
      <w:r w:rsidRPr="00B605EF">
        <w:rPr>
          <w:sz w:val="28"/>
          <w:szCs w:val="22"/>
          <w:lang w:eastAsia="en-US"/>
        </w:rPr>
        <w:t>предоставлении</w:t>
      </w:r>
      <w:r w:rsidRPr="00B605EF">
        <w:rPr>
          <w:spacing w:val="-17"/>
          <w:sz w:val="28"/>
          <w:szCs w:val="22"/>
          <w:lang w:eastAsia="en-US"/>
        </w:rPr>
        <w:t xml:space="preserve"> </w:t>
      </w:r>
      <w:r w:rsidRPr="00B605EF">
        <w:rPr>
          <w:sz w:val="28"/>
          <w:szCs w:val="22"/>
          <w:lang w:eastAsia="en-US"/>
        </w:rPr>
        <w:t>меры</w:t>
      </w:r>
      <w:r w:rsidRPr="00B605EF">
        <w:rPr>
          <w:spacing w:val="-18"/>
          <w:sz w:val="28"/>
          <w:szCs w:val="22"/>
          <w:lang w:eastAsia="en-US"/>
        </w:rPr>
        <w:t xml:space="preserve"> </w:t>
      </w:r>
      <w:r w:rsidRPr="00B605EF">
        <w:rPr>
          <w:sz w:val="28"/>
          <w:szCs w:val="22"/>
          <w:lang w:eastAsia="en-US"/>
        </w:rPr>
        <w:t>поддержки</w:t>
      </w:r>
      <w:r w:rsidRPr="00B605EF">
        <w:rPr>
          <w:spacing w:val="-17"/>
          <w:sz w:val="28"/>
          <w:szCs w:val="22"/>
          <w:lang w:eastAsia="en-US"/>
        </w:rPr>
        <w:t xml:space="preserve"> </w:t>
      </w:r>
      <w:r w:rsidRPr="00B605EF">
        <w:rPr>
          <w:sz w:val="28"/>
          <w:szCs w:val="22"/>
          <w:lang w:eastAsia="en-US"/>
        </w:rPr>
        <w:t>заявители</w:t>
      </w:r>
      <w:r w:rsidRPr="00B605EF">
        <w:rPr>
          <w:spacing w:val="-18"/>
          <w:sz w:val="28"/>
          <w:szCs w:val="22"/>
          <w:lang w:eastAsia="en-US"/>
        </w:rPr>
        <w:t xml:space="preserve"> </w:t>
      </w:r>
      <w:r w:rsidRPr="00B605EF">
        <w:rPr>
          <w:sz w:val="28"/>
          <w:szCs w:val="22"/>
          <w:lang w:eastAsia="en-US"/>
        </w:rPr>
        <w:t xml:space="preserve">информируются об изменении статуса рассмотрения заявления о предоставлении меры </w:t>
      </w:r>
      <w:r w:rsidRPr="00B605EF">
        <w:rPr>
          <w:spacing w:val="-2"/>
          <w:sz w:val="28"/>
          <w:szCs w:val="22"/>
          <w:lang w:eastAsia="en-US"/>
        </w:rPr>
        <w:t>поддержки.</w:t>
      </w:r>
    </w:p>
    <w:p w:rsidR="001205FA" w:rsidRPr="00B605EF" w:rsidRDefault="001205FA" w:rsidP="009079AD">
      <w:pPr>
        <w:widowControl w:val="0"/>
        <w:numPr>
          <w:ilvl w:val="0"/>
          <w:numId w:val="29"/>
        </w:numPr>
        <w:tabs>
          <w:tab w:val="left" w:pos="1305"/>
        </w:tabs>
        <w:autoSpaceDE w:val="0"/>
        <w:autoSpaceDN w:val="0"/>
        <w:ind w:left="170" w:right="476" w:firstLine="720"/>
        <w:jc w:val="both"/>
        <w:rPr>
          <w:sz w:val="28"/>
          <w:szCs w:val="22"/>
          <w:lang w:eastAsia="en-US"/>
        </w:rPr>
      </w:pPr>
      <w:r w:rsidRPr="00B605EF">
        <w:rPr>
          <w:sz w:val="28"/>
          <w:szCs w:val="22"/>
          <w:lang w:eastAsia="en-US"/>
        </w:rPr>
        <w:t>При предоставлении меры поддержки в электронной форме заявителю направляются:</w:t>
      </w:r>
    </w:p>
    <w:p w:rsidR="001205FA" w:rsidRPr="001205FA" w:rsidRDefault="001205FA" w:rsidP="009079AD">
      <w:pPr>
        <w:widowControl w:val="0"/>
        <w:numPr>
          <w:ilvl w:val="0"/>
          <w:numId w:val="22"/>
        </w:numPr>
        <w:tabs>
          <w:tab w:val="left" w:pos="1303"/>
        </w:tabs>
        <w:autoSpaceDE w:val="0"/>
        <w:autoSpaceDN w:val="0"/>
        <w:spacing w:before="21"/>
        <w:ind w:right="489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уведомление о регистрации заявления о предоставлении меры </w:t>
      </w:r>
      <w:r w:rsidRPr="001205FA">
        <w:rPr>
          <w:spacing w:val="-2"/>
          <w:sz w:val="28"/>
          <w:szCs w:val="22"/>
          <w:lang w:eastAsia="en-US"/>
        </w:rPr>
        <w:t>поддержки;</w:t>
      </w:r>
    </w:p>
    <w:p w:rsidR="001205FA" w:rsidRPr="001205FA" w:rsidRDefault="001205FA" w:rsidP="009079AD">
      <w:pPr>
        <w:widowControl w:val="0"/>
        <w:numPr>
          <w:ilvl w:val="0"/>
          <w:numId w:val="22"/>
        </w:numPr>
        <w:tabs>
          <w:tab w:val="left" w:pos="1293"/>
        </w:tabs>
        <w:autoSpaceDE w:val="0"/>
        <w:autoSpaceDN w:val="0"/>
        <w:spacing w:before="5" w:line="235" w:lineRule="auto"/>
        <w:ind w:right="499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 направлении заявления о предоставлении меры поддержки в общеобразовательную организацию;</w:t>
      </w:r>
    </w:p>
    <w:p w:rsidR="001205FA" w:rsidRPr="001205FA" w:rsidRDefault="001205FA" w:rsidP="009079AD">
      <w:pPr>
        <w:widowControl w:val="0"/>
        <w:numPr>
          <w:ilvl w:val="0"/>
          <w:numId w:val="22"/>
        </w:numPr>
        <w:tabs>
          <w:tab w:val="left" w:pos="1326"/>
        </w:tabs>
        <w:autoSpaceDE w:val="0"/>
        <w:autoSpaceDN w:val="0"/>
        <w:spacing w:before="2"/>
        <w:ind w:left="157" w:right="499" w:firstLine="71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 получении заявления о предоставлении меры поддержки общеобразовательной организацией;</w:t>
      </w:r>
    </w:p>
    <w:p w:rsidR="001205FA" w:rsidRDefault="001205FA" w:rsidP="009079AD">
      <w:pPr>
        <w:widowControl w:val="0"/>
        <w:numPr>
          <w:ilvl w:val="0"/>
          <w:numId w:val="22"/>
        </w:numPr>
        <w:tabs>
          <w:tab w:val="left" w:pos="1174"/>
        </w:tabs>
        <w:autoSpaceDE w:val="0"/>
        <w:autoSpaceDN w:val="0"/>
        <w:spacing w:before="6" w:line="237" w:lineRule="auto"/>
        <w:ind w:left="148" w:right="498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результате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рассмотрения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 меры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содержащее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сведения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принятии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положительного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решения 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 меры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 либо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мотивированный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отказ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предоставлении меры поддержки.</w:t>
      </w:r>
    </w:p>
    <w:p w:rsidR="001205FA" w:rsidRPr="00721707" w:rsidRDefault="001205FA" w:rsidP="009079AD">
      <w:pPr>
        <w:widowControl w:val="0"/>
        <w:numPr>
          <w:ilvl w:val="0"/>
          <w:numId w:val="29"/>
        </w:numPr>
        <w:tabs>
          <w:tab w:val="left" w:pos="1305"/>
        </w:tabs>
        <w:autoSpaceDE w:val="0"/>
        <w:autoSpaceDN w:val="0"/>
        <w:ind w:left="170" w:right="476" w:firstLine="720"/>
        <w:jc w:val="both"/>
        <w:rPr>
          <w:sz w:val="28"/>
          <w:szCs w:val="22"/>
          <w:lang w:eastAsia="en-US"/>
        </w:rPr>
      </w:pPr>
      <w:r w:rsidRPr="00721707">
        <w:rPr>
          <w:sz w:val="28"/>
          <w:szCs w:val="22"/>
          <w:lang w:eastAsia="en-US"/>
        </w:rPr>
        <w:t xml:space="preserve">При предоставлении меры поддержки в иных формах заявителю </w:t>
      </w:r>
      <w:r w:rsidRPr="00B605EF">
        <w:rPr>
          <w:sz w:val="28"/>
          <w:szCs w:val="22"/>
          <w:lang w:eastAsia="en-US"/>
        </w:rPr>
        <w:t>направляются:</w:t>
      </w:r>
    </w:p>
    <w:p w:rsidR="001205FA" w:rsidRPr="00721707" w:rsidRDefault="001205FA" w:rsidP="009079AD">
      <w:pPr>
        <w:pStyle w:val="a5"/>
        <w:widowControl w:val="0"/>
        <w:numPr>
          <w:ilvl w:val="1"/>
          <w:numId w:val="30"/>
        </w:numPr>
        <w:tabs>
          <w:tab w:val="left" w:pos="1246"/>
        </w:tabs>
        <w:autoSpaceDE w:val="0"/>
        <w:autoSpaceDN w:val="0"/>
        <w:spacing w:before="16" w:line="235" w:lineRule="auto"/>
        <w:ind w:left="1276" w:right="517" w:hanging="567"/>
        <w:jc w:val="both"/>
        <w:rPr>
          <w:sz w:val="28"/>
          <w:szCs w:val="22"/>
          <w:lang w:eastAsia="en-US"/>
        </w:rPr>
      </w:pPr>
      <w:r w:rsidRPr="00721707">
        <w:rPr>
          <w:sz w:val="28"/>
          <w:szCs w:val="22"/>
          <w:lang w:eastAsia="en-US"/>
        </w:rPr>
        <w:t xml:space="preserve">уведомление об отказе в приеме документов, необходимых для предоставления меры поддержки (при принятии такого </w:t>
      </w:r>
      <w:r w:rsidRPr="00721707">
        <w:rPr>
          <w:spacing w:val="-2"/>
          <w:sz w:val="28"/>
          <w:szCs w:val="22"/>
          <w:lang w:eastAsia="en-US"/>
        </w:rPr>
        <w:t>решения);</w:t>
      </w:r>
    </w:p>
    <w:p w:rsidR="00CC0140" w:rsidRPr="00CC0140" w:rsidRDefault="001205FA" w:rsidP="009079AD">
      <w:pPr>
        <w:pStyle w:val="a5"/>
        <w:widowControl w:val="0"/>
        <w:numPr>
          <w:ilvl w:val="1"/>
          <w:numId w:val="30"/>
        </w:numPr>
        <w:tabs>
          <w:tab w:val="left" w:pos="1246"/>
        </w:tabs>
        <w:autoSpaceDE w:val="0"/>
        <w:autoSpaceDN w:val="0"/>
        <w:spacing w:before="307" w:line="237" w:lineRule="auto"/>
        <w:ind w:left="1134" w:right="517" w:hanging="425"/>
        <w:jc w:val="both"/>
        <w:rPr>
          <w:sz w:val="28"/>
          <w:szCs w:val="28"/>
          <w:lang w:eastAsia="en-US"/>
        </w:rPr>
      </w:pPr>
      <w:r w:rsidRPr="00CC0140">
        <w:rPr>
          <w:sz w:val="28"/>
          <w:szCs w:val="22"/>
          <w:lang w:eastAsia="en-US"/>
        </w:rPr>
        <w:t>уведомление о</w:t>
      </w:r>
      <w:r w:rsidRPr="00CC0140">
        <w:rPr>
          <w:spacing w:val="-15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результате рассмотрения заявления</w:t>
      </w:r>
      <w:r w:rsidRPr="00CC0140">
        <w:rPr>
          <w:spacing w:val="-1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о</w:t>
      </w:r>
      <w:r w:rsidRPr="00CC0140">
        <w:rPr>
          <w:spacing w:val="-17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предоставлении меры</w:t>
      </w:r>
      <w:r w:rsidRPr="00CC0140">
        <w:rPr>
          <w:spacing w:val="-11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поддержки, содержащее</w:t>
      </w:r>
      <w:r w:rsidRPr="00CC0140">
        <w:rPr>
          <w:spacing w:val="-1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сведения</w:t>
      </w:r>
      <w:r w:rsidRPr="00CC0140">
        <w:rPr>
          <w:spacing w:val="-8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о</w:t>
      </w:r>
      <w:r w:rsidRPr="00CC0140">
        <w:rPr>
          <w:spacing w:val="-16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принятии</w:t>
      </w:r>
      <w:r w:rsidRPr="00CC0140">
        <w:rPr>
          <w:spacing w:val="-4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положительного</w:t>
      </w:r>
      <w:r w:rsidRPr="00CC0140">
        <w:rPr>
          <w:spacing w:val="-14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решения о</w:t>
      </w:r>
      <w:r w:rsidRPr="00CC0140">
        <w:rPr>
          <w:spacing w:val="80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предоставлении</w:t>
      </w:r>
      <w:r w:rsidRPr="00CC0140">
        <w:rPr>
          <w:spacing w:val="80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меры поддержки либо</w:t>
      </w:r>
      <w:r w:rsidRPr="00CC0140">
        <w:rPr>
          <w:spacing w:val="80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мотивированный</w:t>
      </w:r>
      <w:r w:rsidRPr="00CC0140">
        <w:rPr>
          <w:spacing w:val="80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отказ</w:t>
      </w:r>
      <w:r w:rsidRPr="00CC0140">
        <w:rPr>
          <w:spacing w:val="40"/>
          <w:sz w:val="28"/>
          <w:szCs w:val="22"/>
          <w:lang w:eastAsia="en-US"/>
        </w:rPr>
        <w:t xml:space="preserve"> </w:t>
      </w:r>
      <w:r w:rsidRPr="00CC0140">
        <w:rPr>
          <w:sz w:val="28"/>
          <w:szCs w:val="22"/>
          <w:lang w:eastAsia="en-US"/>
        </w:rPr>
        <w:t>в предоставлении меры поддержки.</w:t>
      </w:r>
    </w:p>
    <w:p w:rsidR="00CC0140" w:rsidRPr="00CC0140" w:rsidRDefault="00CC0140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517"/>
        <w:rPr>
          <w:sz w:val="28"/>
          <w:szCs w:val="28"/>
          <w:lang w:eastAsia="en-US"/>
        </w:rPr>
      </w:pPr>
    </w:p>
    <w:p w:rsidR="00CC0140" w:rsidRDefault="00CC0140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517"/>
        <w:rPr>
          <w:sz w:val="28"/>
          <w:szCs w:val="22"/>
          <w:lang w:eastAsia="en-US"/>
        </w:rPr>
      </w:pPr>
    </w:p>
    <w:p w:rsidR="00CC0140" w:rsidRDefault="00CC0140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517"/>
        <w:rPr>
          <w:sz w:val="28"/>
          <w:szCs w:val="22"/>
          <w:lang w:eastAsia="en-US"/>
        </w:rPr>
      </w:pPr>
    </w:p>
    <w:p w:rsidR="00CC0140" w:rsidRDefault="00CC0140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517"/>
        <w:rPr>
          <w:sz w:val="28"/>
          <w:szCs w:val="22"/>
          <w:lang w:eastAsia="en-US"/>
        </w:rPr>
      </w:pPr>
    </w:p>
    <w:p w:rsidR="00B605EF" w:rsidRDefault="00B605EF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517"/>
        <w:rPr>
          <w:sz w:val="28"/>
          <w:szCs w:val="22"/>
          <w:lang w:eastAsia="en-US"/>
        </w:rPr>
      </w:pPr>
    </w:p>
    <w:p w:rsidR="00783008" w:rsidRDefault="00783008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517"/>
        <w:rPr>
          <w:sz w:val="28"/>
          <w:szCs w:val="22"/>
          <w:lang w:eastAsia="en-US"/>
        </w:rPr>
      </w:pPr>
    </w:p>
    <w:p w:rsidR="00CC0140" w:rsidRDefault="00CC0140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517"/>
        <w:rPr>
          <w:sz w:val="28"/>
          <w:szCs w:val="22"/>
          <w:lang w:eastAsia="en-US"/>
        </w:rPr>
      </w:pPr>
    </w:p>
    <w:p w:rsidR="001205FA" w:rsidRPr="00CC0140" w:rsidRDefault="001205FA" w:rsidP="00CC0140">
      <w:pPr>
        <w:pStyle w:val="a5"/>
        <w:widowControl w:val="0"/>
        <w:tabs>
          <w:tab w:val="left" w:pos="1246"/>
        </w:tabs>
        <w:autoSpaceDE w:val="0"/>
        <w:autoSpaceDN w:val="0"/>
        <w:spacing w:before="307" w:line="237" w:lineRule="auto"/>
        <w:ind w:left="1134" w:right="287"/>
        <w:jc w:val="right"/>
        <w:rPr>
          <w:sz w:val="28"/>
          <w:szCs w:val="28"/>
          <w:lang w:eastAsia="en-US"/>
        </w:rPr>
      </w:pPr>
      <w:r w:rsidRPr="00CC0140">
        <w:rPr>
          <w:spacing w:val="-4"/>
          <w:sz w:val="28"/>
          <w:szCs w:val="28"/>
          <w:lang w:eastAsia="en-US"/>
        </w:rPr>
        <w:lastRenderedPageBreak/>
        <w:t>ПРИЛОЖЕНИЕ</w:t>
      </w:r>
      <w:r w:rsidRPr="00CC0140">
        <w:rPr>
          <w:spacing w:val="8"/>
          <w:sz w:val="28"/>
          <w:szCs w:val="28"/>
          <w:lang w:eastAsia="en-US"/>
        </w:rPr>
        <w:t xml:space="preserve"> </w:t>
      </w:r>
      <w:r w:rsidRPr="00CC0140">
        <w:rPr>
          <w:spacing w:val="-4"/>
          <w:sz w:val="28"/>
          <w:szCs w:val="28"/>
          <w:lang w:eastAsia="en-US"/>
        </w:rPr>
        <w:t>№</w:t>
      </w:r>
      <w:r w:rsidRPr="00CC0140">
        <w:rPr>
          <w:spacing w:val="19"/>
          <w:sz w:val="28"/>
          <w:szCs w:val="28"/>
          <w:lang w:eastAsia="en-US"/>
        </w:rPr>
        <w:t xml:space="preserve"> </w:t>
      </w:r>
      <w:r w:rsidRPr="00CC0140">
        <w:rPr>
          <w:spacing w:val="-10"/>
          <w:sz w:val="28"/>
          <w:szCs w:val="28"/>
          <w:lang w:eastAsia="en-US"/>
        </w:rPr>
        <w:t>1</w:t>
      </w:r>
    </w:p>
    <w:p w:rsidR="00F01AB0" w:rsidRPr="001205FA" w:rsidRDefault="00F01AB0" w:rsidP="00F01AB0">
      <w:pPr>
        <w:widowControl w:val="0"/>
        <w:autoSpaceDE w:val="0"/>
        <w:autoSpaceDN w:val="0"/>
        <w:ind w:right="30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меры поддержки по обеспечению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горячим питанием обучающихся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по образовательным программам основного общего и среднего общего образования </w:t>
      </w:r>
      <w:r w:rsidRPr="00F12F0E">
        <w:rPr>
          <w:sz w:val="28"/>
          <w:szCs w:val="28"/>
          <w:lang w:eastAsia="en-US"/>
        </w:rPr>
        <w:t>в муниципальных общеобразовательных организациях городского округа Архангельской области «Город Коряжма»,</w:t>
      </w:r>
      <w:r w:rsidR="009A614E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 являющимся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</w:t>
      </w:r>
      <w:proofErr w:type="gramEnd"/>
      <w:r w:rsidRPr="001205FA">
        <w:rPr>
          <w:sz w:val="28"/>
          <w:szCs w:val="28"/>
          <w:lang w:eastAsia="en-US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 специальной военной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297"/>
        <w:rPr>
          <w:sz w:val="28"/>
          <w:szCs w:val="28"/>
          <w:lang w:eastAsia="en-US"/>
        </w:rPr>
      </w:pPr>
    </w:p>
    <w:p w:rsidR="001205FA" w:rsidRPr="001205FA" w:rsidRDefault="001205FA" w:rsidP="005A35BE">
      <w:pPr>
        <w:widowControl w:val="0"/>
        <w:autoSpaceDE w:val="0"/>
        <w:autoSpaceDN w:val="0"/>
        <w:ind w:right="423"/>
        <w:jc w:val="right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Руководителю</w:t>
      </w:r>
      <w:r w:rsidRPr="001205FA">
        <w:rPr>
          <w:spacing w:val="21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/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директору</w:t>
      </w:r>
      <w:r w:rsidRPr="001205FA">
        <w:rPr>
          <w:spacing w:val="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/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заведующему</w:t>
      </w:r>
    </w:p>
    <w:p w:rsidR="009A614E" w:rsidRDefault="001205FA" w:rsidP="005A35BE">
      <w:pPr>
        <w:widowControl w:val="0"/>
        <w:autoSpaceDE w:val="0"/>
        <w:autoSpaceDN w:val="0"/>
        <w:spacing w:before="13" w:line="450" w:lineRule="atLeast"/>
        <w:ind w:right="450"/>
        <w:jc w:val="right"/>
        <w:rPr>
          <w:spacing w:val="-2"/>
          <w:szCs w:val="22"/>
          <w:lang w:eastAsia="en-US"/>
        </w:rPr>
      </w:pP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CB40B2F" wp14:editId="421DCDBC">
                <wp:simplePos x="0" y="0"/>
                <wp:positionH relativeFrom="page">
                  <wp:posOffset>3855720</wp:posOffset>
                </wp:positionH>
                <wp:positionV relativeFrom="paragraph">
                  <wp:posOffset>426609</wp:posOffset>
                </wp:positionV>
                <wp:extent cx="264922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303.6pt;margin-top:33.6pt;width:208.6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" path="m,l2648712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C6A7FF7" wp14:editId="6CBBD1F6">
                <wp:simplePos x="0" y="0"/>
                <wp:positionH relativeFrom="page">
                  <wp:posOffset>3956304</wp:posOffset>
                </wp:positionH>
                <wp:positionV relativeFrom="paragraph">
                  <wp:posOffset>134001</wp:posOffset>
                </wp:positionV>
                <wp:extent cx="249364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3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3645">
                              <a:moveTo>
                                <a:pt x="0" y="0"/>
                              </a:moveTo>
                              <a:lnTo>
                                <a:pt x="249326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311.5pt;margin-top:10.55pt;width:196.35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3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" path="m,l2493264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spacing w:val="-2"/>
          <w:szCs w:val="22"/>
          <w:lang w:eastAsia="en-US"/>
        </w:rPr>
        <w:t>(наименование</w:t>
      </w:r>
      <w:r w:rsidRPr="001205FA">
        <w:rPr>
          <w:spacing w:val="6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муниципальной</w:t>
      </w:r>
      <w:r w:rsidRPr="001205FA">
        <w:rPr>
          <w:spacing w:val="6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образовательной</w:t>
      </w:r>
      <w:r w:rsidRPr="001205FA">
        <w:rPr>
          <w:spacing w:val="-11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 xml:space="preserve">организации) </w:t>
      </w:r>
    </w:p>
    <w:p w:rsidR="001205FA" w:rsidRPr="001205FA" w:rsidRDefault="001205FA" w:rsidP="005A35BE">
      <w:pPr>
        <w:widowControl w:val="0"/>
        <w:autoSpaceDE w:val="0"/>
        <w:autoSpaceDN w:val="0"/>
        <w:spacing w:before="13" w:line="450" w:lineRule="atLeast"/>
        <w:ind w:right="450"/>
        <w:jc w:val="right"/>
        <w:rPr>
          <w:lang w:eastAsia="en-US"/>
        </w:rPr>
      </w:pPr>
      <w:r w:rsidRPr="001205FA">
        <w:rPr>
          <w:w w:val="95"/>
          <w:lang w:eastAsia="en-US"/>
        </w:rPr>
        <w:t>(Фамилия,</w:t>
      </w:r>
      <w:r w:rsidRPr="001205FA">
        <w:rPr>
          <w:spacing w:val="12"/>
          <w:lang w:eastAsia="en-US"/>
        </w:rPr>
        <w:t xml:space="preserve"> </w:t>
      </w:r>
      <w:r w:rsidRPr="001205FA">
        <w:rPr>
          <w:w w:val="95"/>
          <w:lang w:eastAsia="en-US"/>
        </w:rPr>
        <w:t>имя,</w:t>
      </w:r>
      <w:r w:rsidRPr="001205FA">
        <w:rPr>
          <w:spacing w:val="3"/>
          <w:lang w:eastAsia="en-US"/>
        </w:rPr>
        <w:t xml:space="preserve"> </w:t>
      </w:r>
      <w:r w:rsidRPr="001205FA">
        <w:rPr>
          <w:w w:val="95"/>
          <w:lang w:eastAsia="en-US"/>
        </w:rPr>
        <w:t>отчество</w:t>
      </w:r>
      <w:r w:rsidRPr="001205FA">
        <w:rPr>
          <w:spacing w:val="6"/>
          <w:lang w:eastAsia="en-US"/>
        </w:rPr>
        <w:t xml:space="preserve"> </w:t>
      </w:r>
      <w:r w:rsidRPr="001205FA">
        <w:rPr>
          <w:w w:val="95"/>
          <w:lang w:eastAsia="en-US"/>
        </w:rPr>
        <w:t>(последнее – при</w:t>
      </w:r>
      <w:r w:rsidRPr="001205FA">
        <w:rPr>
          <w:spacing w:val="3"/>
          <w:lang w:eastAsia="en-US"/>
        </w:rPr>
        <w:t xml:space="preserve"> </w:t>
      </w:r>
      <w:r w:rsidRPr="001205FA">
        <w:rPr>
          <w:w w:val="95"/>
          <w:lang w:eastAsia="en-US"/>
        </w:rPr>
        <w:t>наличии</w:t>
      </w:r>
      <w:proofErr w:type="gramStart"/>
      <w:r w:rsidRPr="001205FA">
        <w:rPr>
          <w:w w:val="95"/>
          <w:lang w:eastAsia="en-US"/>
        </w:rPr>
        <w:t>)</w:t>
      </w:r>
      <w:r w:rsidRPr="001205FA">
        <w:rPr>
          <w:spacing w:val="-2"/>
          <w:w w:val="95"/>
          <w:lang w:eastAsia="en-US"/>
        </w:rPr>
        <w:t>з</w:t>
      </w:r>
      <w:proofErr w:type="gramEnd"/>
      <w:r w:rsidRPr="001205FA">
        <w:rPr>
          <w:spacing w:val="-2"/>
          <w:w w:val="95"/>
          <w:lang w:eastAsia="en-US"/>
        </w:rPr>
        <w:t>аявителя)</w:t>
      </w:r>
    </w:p>
    <w:p w:rsidR="001205FA" w:rsidRPr="001205FA" w:rsidRDefault="001205FA" w:rsidP="009A614E">
      <w:pPr>
        <w:widowControl w:val="0"/>
        <w:autoSpaceDE w:val="0"/>
        <w:autoSpaceDN w:val="0"/>
        <w:spacing w:before="4"/>
        <w:jc w:val="center"/>
        <w:rPr>
          <w:sz w:val="28"/>
          <w:szCs w:val="28"/>
          <w:lang w:eastAsia="en-US"/>
        </w:rPr>
      </w:pPr>
      <w:r w:rsidRPr="001205F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C72C326" wp14:editId="59B58183">
                <wp:simplePos x="0" y="0"/>
                <wp:positionH relativeFrom="page">
                  <wp:posOffset>3849624</wp:posOffset>
                </wp:positionH>
                <wp:positionV relativeFrom="paragraph">
                  <wp:posOffset>636286</wp:posOffset>
                </wp:positionV>
                <wp:extent cx="264922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303.1pt;margin-top:50.1pt;width:208.6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" path="m,l2648712,e" filled="f" strokeweight=".72pt">
                <v:path arrowok="t"/>
                <w10:wrap anchorx="page"/>
              </v:shape>
            </w:pict>
          </mc:Fallback>
        </mc:AlternateContent>
      </w:r>
      <w:r w:rsidR="009A614E">
        <w:rPr>
          <w:sz w:val="28"/>
          <w:szCs w:val="28"/>
          <w:lang w:eastAsia="en-US"/>
        </w:rPr>
        <w:t xml:space="preserve">                                                       </w:t>
      </w:r>
      <w:r w:rsidRPr="001205FA">
        <w:rPr>
          <w:sz w:val="28"/>
          <w:szCs w:val="28"/>
          <w:lang w:eastAsia="en-US"/>
        </w:rPr>
        <w:t>проживающег</w:t>
      </w:r>
      <w:proofErr w:type="gramStart"/>
      <w:r w:rsidRPr="001205FA">
        <w:rPr>
          <w:sz w:val="28"/>
          <w:szCs w:val="28"/>
          <w:lang w:eastAsia="en-US"/>
        </w:rPr>
        <w:t>о(</w:t>
      </w:r>
      <w:proofErr w:type="gramEnd"/>
      <w:r w:rsidRPr="001205FA">
        <w:rPr>
          <w:sz w:val="28"/>
          <w:szCs w:val="28"/>
          <w:lang w:eastAsia="en-US"/>
        </w:rPr>
        <w:t>ей)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адресу:</w:t>
      </w:r>
    </w:p>
    <w:p w:rsidR="001205FA" w:rsidRPr="001205FA" w:rsidRDefault="001205FA" w:rsidP="005A35BE">
      <w:pPr>
        <w:widowControl w:val="0"/>
        <w:autoSpaceDE w:val="0"/>
        <w:autoSpaceDN w:val="0"/>
        <w:spacing w:before="7"/>
        <w:jc w:val="right"/>
        <w:rPr>
          <w:sz w:val="16"/>
          <w:szCs w:val="28"/>
          <w:lang w:eastAsia="en-US"/>
        </w:rPr>
      </w:pPr>
      <w:r w:rsidRPr="001205FA">
        <w:rPr>
          <w:noProof/>
          <w:sz w:val="16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3367068" wp14:editId="7A831C3F">
                <wp:simplePos x="0" y="0"/>
                <wp:positionH relativeFrom="page">
                  <wp:posOffset>3852672</wp:posOffset>
                </wp:positionH>
                <wp:positionV relativeFrom="paragraph">
                  <wp:posOffset>136686</wp:posOffset>
                </wp:positionV>
                <wp:extent cx="26492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303.35pt;margin-top:10.75pt;width:208.6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" path="m,l2648712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9A614E" w:rsidRDefault="005A35BE" w:rsidP="005A35BE">
      <w:pPr>
        <w:widowControl w:val="0"/>
        <w:autoSpaceDE w:val="0"/>
        <w:autoSpaceDN w:val="0"/>
        <w:spacing w:before="15" w:line="477" w:lineRule="auto"/>
        <w:ind w:right="2219"/>
        <w:jc w:val="right"/>
        <w:rPr>
          <w:szCs w:val="22"/>
          <w:lang w:eastAsia="en-US"/>
        </w:rPr>
      </w:pPr>
      <w:r>
        <w:rPr>
          <w:szCs w:val="22"/>
          <w:lang w:eastAsia="en-US"/>
        </w:rPr>
        <w:t xml:space="preserve">                                    </w:t>
      </w:r>
      <w:r w:rsidR="001205FA" w:rsidRPr="001205FA">
        <w:rPr>
          <w:szCs w:val="22"/>
          <w:lang w:eastAsia="en-US"/>
        </w:rPr>
        <w:t>(почтовый адрес)</w:t>
      </w:r>
    </w:p>
    <w:p w:rsidR="009A614E" w:rsidRDefault="001205FA" w:rsidP="005A35BE">
      <w:pPr>
        <w:widowControl w:val="0"/>
        <w:autoSpaceDE w:val="0"/>
        <w:autoSpaceDN w:val="0"/>
        <w:spacing w:before="15" w:line="477" w:lineRule="auto"/>
        <w:ind w:right="2219"/>
        <w:jc w:val="right"/>
        <w:rPr>
          <w:szCs w:val="22"/>
          <w:lang w:eastAsia="en-US"/>
        </w:rPr>
      </w:pPr>
      <w:r w:rsidRPr="001205FA">
        <w:rPr>
          <w:szCs w:val="22"/>
          <w:lang w:eastAsia="en-US"/>
        </w:rPr>
        <w:t xml:space="preserve"> (контактный телефон)</w:t>
      </w:r>
    </w:p>
    <w:p w:rsidR="001205FA" w:rsidRPr="001205FA" w:rsidRDefault="001205FA" w:rsidP="005A35BE">
      <w:pPr>
        <w:widowControl w:val="0"/>
        <w:autoSpaceDE w:val="0"/>
        <w:autoSpaceDN w:val="0"/>
        <w:spacing w:before="15" w:line="477" w:lineRule="auto"/>
        <w:ind w:right="2219"/>
        <w:jc w:val="right"/>
        <w:rPr>
          <w:szCs w:val="22"/>
          <w:lang w:eastAsia="en-US"/>
        </w:rPr>
      </w:pPr>
      <w:r w:rsidRPr="001205FA">
        <w:rPr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(адрес</w:t>
      </w:r>
      <w:r w:rsidRPr="001205FA">
        <w:rPr>
          <w:spacing w:val="-11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электронной</w:t>
      </w:r>
      <w:r w:rsidRPr="001205FA">
        <w:rPr>
          <w:spacing w:val="-3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почты)</w:t>
      </w:r>
    </w:p>
    <w:p w:rsidR="001205FA" w:rsidRPr="001205FA" w:rsidRDefault="001205FA" w:rsidP="001205FA">
      <w:pPr>
        <w:widowControl w:val="0"/>
        <w:autoSpaceDE w:val="0"/>
        <w:autoSpaceDN w:val="0"/>
        <w:spacing w:before="189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ind w:right="468"/>
        <w:jc w:val="center"/>
        <w:rPr>
          <w:b/>
          <w:sz w:val="28"/>
          <w:szCs w:val="28"/>
          <w:lang w:eastAsia="en-US"/>
        </w:rPr>
      </w:pPr>
      <w:r w:rsidRPr="001205F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050CD59" wp14:editId="46E2BB61">
                <wp:simplePos x="0" y="0"/>
                <wp:positionH relativeFrom="page">
                  <wp:posOffset>3566160</wp:posOffset>
                </wp:positionH>
                <wp:positionV relativeFrom="paragraph">
                  <wp:posOffset>-566778</wp:posOffset>
                </wp:positionV>
                <wp:extent cx="32131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0">
                              <a:moveTo>
                                <a:pt x="0" y="0"/>
                              </a:moveTo>
                              <a:lnTo>
                                <a:pt x="32125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280.8pt;margin-top:-44.65pt;width:25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" path="m,l3212592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b/>
          <w:spacing w:val="-2"/>
          <w:sz w:val="28"/>
          <w:szCs w:val="28"/>
          <w:lang w:eastAsia="en-US"/>
        </w:rPr>
        <w:t>ЗАЯВЛЕНИЕ</w:t>
      </w:r>
    </w:p>
    <w:p w:rsidR="001205FA" w:rsidRPr="001205FA" w:rsidRDefault="00D2196A" w:rsidP="00D2196A">
      <w:pPr>
        <w:widowControl w:val="0"/>
        <w:autoSpaceDE w:val="0"/>
        <w:autoSpaceDN w:val="0"/>
        <w:spacing w:before="5" w:line="242" w:lineRule="auto"/>
        <w:ind w:left="284" w:right="1104" w:hanging="14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</w:t>
      </w:r>
      <w:r w:rsidR="001205FA" w:rsidRPr="001205FA">
        <w:rPr>
          <w:sz w:val="28"/>
          <w:szCs w:val="28"/>
          <w:lang w:eastAsia="en-US"/>
        </w:rPr>
        <w:t>о</w:t>
      </w:r>
      <w:r w:rsidR="001205FA" w:rsidRPr="001205FA">
        <w:rPr>
          <w:spacing w:val="-18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предоставлении</w:t>
      </w:r>
      <w:r w:rsidR="001205FA" w:rsidRPr="001205FA">
        <w:rPr>
          <w:spacing w:val="-1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дополнительной</w:t>
      </w:r>
      <w:r w:rsidR="001205FA" w:rsidRPr="001205FA">
        <w:rPr>
          <w:spacing w:val="-18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меры</w:t>
      </w:r>
      <w:r w:rsidR="001205FA" w:rsidRPr="001205FA">
        <w:rPr>
          <w:spacing w:val="-1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социальной</w:t>
      </w:r>
      <w:r w:rsidR="001205FA" w:rsidRPr="001205FA">
        <w:rPr>
          <w:spacing w:val="-6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поддержки</w:t>
      </w:r>
      <w:r w:rsidR="001205FA" w:rsidRPr="001205FA">
        <w:rPr>
          <w:spacing w:val="-9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 xml:space="preserve">по </w:t>
      </w:r>
      <w:r w:rsidR="001205FA" w:rsidRPr="001205FA">
        <w:rPr>
          <w:spacing w:val="-2"/>
          <w:sz w:val="28"/>
          <w:szCs w:val="28"/>
          <w:lang w:eastAsia="en-US"/>
        </w:rPr>
        <w:t>обеспечению</w:t>
      </w:r>
      <w:r w:rsidR="001205FA" w:rsidRPr="001205FA">
        <w:rPr>
          <w:spacing w:val="8"/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>горячим</w:t>
      </w:r>
      <w:r w:rsidR="001205FA" w:rsidRPr="001205FA">
        <w:rPr>
          <w:spacing w:val="-8"/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 xml:space="preserve">питанием </w:t>
      </w:r>
      <w:proofErr w:type="gramStart"/>
      <w:r w:rsidR="001205FA" w:rsidRPr="001205FA">
        <w:rPr>
          <w:spacing w:val="-2"/>
          <w:sz w:val="28"/>
          <w:szCs w:val="28"/>
          <w:lang w:eastAsia="en-US"/>
        </w:rPr>
        <w:t>обучающихся</w:t>
      </w:r>
      <w:proofErr w:type="gramEnd"/>
      <w:r w:rsidR="001205FA" w:rsidRPr="001205FA">
        <w:rPr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>по</w:t>
      </w:r>
      <w:r w:rsidR="001205FA" w:rsidRPr="001205FA">
        <w:rPr>
          <w:spacing w:val="-16"/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 xml:space="preserve">образовательным </w:t>
      </w:r>
      <w:r w:rsidR="001205FA" w:rsidRPr="001205FA">
        <w:rPr>
          <w:sz w:val="28"/>
          <w:szCs w:val="28"/>
          <w:lang w:eastAsia="en-US"/>
        </w:rPr>
        <w:t>программам основного общего и</w:t>
      </w:r>
      <w:r w:rsidR="001205FA" w:rsidRPr="001205FA">
        <w:rPr>
          <w:spacing w:val="-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среднего общего образования</w:t>
      </w:r>
    </w:p>
    <w:p w:rsidR="001205FA" w:rsidRPr="00D556D4" w:rsidRDefault="001205FA" w:rsidP="00B605EF">
      <w:pPr>
        <w:widowControl w:val="0"/>
        <w:autoSpaceDE w:val="0"/>
        <w:autoSpaceDN w:val="0"/>
        <w:spacing w:line="242" w:lineRule="auto"/>
        <w:ind w:right="437" w:firstLine="709"/>
        <w:jc w:val="both"/>
        <w:rPr>
          <w:sz w:val="28"/>
          <w:szCs w:val="28"/>
          <w:lang w:eastAsia="en-US"/>
        </w:rPr>
      </w:pPr>
      <w:r w:rsidRPr="00D556D4">
        <w:rPr>
          <w:sz w:val="28"/>
          <w:szCs w:val="28"/>
          <w:lang w:eastAsia="en-US"/>
        </w:rPr>
        <w:t>Прошу предоставить дополнительную меру социальной поддержки, предусмотренную</w:t>
      </w:r>
      <w:r w:rsidRPr="00D556D4">
        <w:rPr>
          <w:spacing w:val="80"/>
          <w:sz w:val="28"/>
          <w:szCs w:val="28"/>
          <w:lang w:eastAsia="en-US"/>
        </w:rPr>
        <w:t xml:space="preserve"> </w:t>
      </w:r>
      <w:r w:rsidRPr="00D556D4">
        <w:rPr>
          <w:sz w:val="28"/>
          <w:szCs w:val="28"/>
          <w:lang w:eastAsia="en-US"/>
        </w:rPr>
        <w:t>для</w:t>
      </w:r>
      <w:r w:rsidRPr="00D556D4">
        <w:rPr>
          <w:spacing w:val="80"/>
          <w:sz w:val="28"/>
          <w:szCs w:val="28"/>
          <w:lang w:eastAsia="en-US"/>
        </w:rPr>
        <w:t xml:space="preserve"> </w:t>
      </w:r>
      <w:r w:rsidRPr="00D556D4">
        <w:rPr>
          <w:sz w:val="28"/>
          <w:szCs w:val="28"/>
          <w:lang w:eastAsia="en-US"/>
        </w:rPr>
        <w:t>семей</w:t>
      </w:r>
      <w:r w:rsidRPr="00D556D4">
        <w:rPr>
          <w:spacing w:val="80"/>
          <w:sz w:val="28"/>
          <w:szCs w:val="28"/>
          <w:lang w:eastAsia="en-US"/>
        </w:rPr>
        <w:t xml:space="preserve"> </w:t>
      </w:r>
      <w:r w:rsidRPr="00D556D4">
        <w:rPr>
          <w:sz w:val="28"/>
          <w:szCs w:val="28"/>
          <w:lang w:eastAsia="en-US"/>
        </w:rPr>
        <w:t>военнослужащих,</w:t>
      </w:r>
      <w:r w:rsidRPr="00D556D4">
        <w:rPr>
          <w:spacing w:val="80"/>
          <w:sz w:val="28"/>
          <w:szCs w:val="28"/>
          <w:lang w:eastAsia="en-US"/>
        </w:rPr>
        <w:t xml:space="preserve"> </w:t>
      </w:r>
      <w:r w:rsidRPr="00D556D4">
        <w:rPr>
          <w:sz w:val="28"/>
          <w:szCs w:val="28"/>
          <w:lang w:eastAsia="en-US"/>
        </w:rPr>
        <w:t>сотрудников,</w:t>
      </w:r>
      <w:r w:rsidRPr="00D556D4">
        <w:rPr>
          <w:spacing w:val="80"/>
          <w:sz w:val="28"/>
          <w:szCs w:val="28"/>
          <w:lang w:eastAsia="en-US"/>
        </w:rPr>
        <w:t xml:space="preserve"> </w:t>
      </w:r>
      <w:r w:rsidRPr="00D556D4">
        <w:rPr>
          <w:sz w:val="28"/>
          <w:szCs w:val="28"/>
          <w:lang w:eastAsia="en-US"/>
        </w:rPr>
        <w:t>добровольцев</w:t>
      </w:r>
      <w:r w:rsidRPr="00D556D4">
        <w:rPr>
          <w:spacing w:val="40"/>
          <w:sz w:val="28"/>
          <w:szCs w:val="28"/>
          <w:lang w:eastAsia="en-US"/>
        </w:rPr>
        <w:t xml:space="preserve"> </w:t>
      </w:r>
      <w:r w:rsidRPr="00D556D4">
        <w:rPr>
          <w:sz w:val="28"/>
          <w:szCs w:val="28"/>
          <w:lang w:eastAsia="en-US"/>
        </w:rPr>
        <w:t>и мобилизованных граждан, по обеспечению горячим питанием моем</w:t>
      </w:r>
      <w:proofErr w:type="gramStart"/>
      <w:r w:rsidRPr="00D556D4">
        <w:rPr>
          <w:sz w:val="28"/>
          <w:szCs w:val="28"/>
          <w:lang w:eastAsia="en-US"/>
        </w:rPr>
        <w:t>у(</w:t>
      </w:r>
      <w:proofErr w:type="gramEnd"/>
      <w:r w:rsidRPr="00D556D4">
        <w:rPr>
          <w:sz w:val="28"/>
          <w:szCs w:val="28"/>
          <w:lang w:eastAsia="en-US"/>
        </w:rPr>
        <w:t>-им) ребенку (детям):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Фамилия________________________________</w:t>
      </w:r>
      <w:r w:rsidR="003717F9">
        <w:rPr>
          <w:spacing w:val="-2"/>
          <w:sz w:val="28"/>
          <w:szCs w:val="28"/>
          <w:lang w:eastAsia="en-US"/>
        </w:rPr>
        <w:t>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Имя____________________________________</w:t>
      </w:r>
      <w:r w:rsidR="003717F9">
        <w:rPr>
          <w:spacing w:val="-2"/>
          <w:sz w:val="28"/>
          <w:szCs w:val="28"/>
          <w:lang w:eastAsia="en-US"/>
        </w:rPr>
        <w:t>____________________________</w:t>
      </w:r>
      <w:r w:rsidRPr="00246689">
        <w:rPr>
          <w:spacing w:val="-2"/>
          <w:sz w:val="28"/>
          <w:szCs w:val="28"/>
          <w:lang w:eastAsia="en-US"/>
        </w:rPr>
        <w:t xml:space="preserve">                                                   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Отчество___________________________________________________________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4356E7" w:rsidRDefault="00C51BC2" w:rsidP="00C51BC2">
      <w:pPr>
        <w:widowControl w:val="0"/>
        <w:autoSpaceDE w:val="0"/>
        <w:autoSpaceDN w:val="0"/>
        <w:spacing w:line="247" w:lineRule="auto"/>
        <w:ind w:right="3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Дата</w:t>
      </w:r>
      <w:r w:rsidRPr="00246689">
        <w:rPr>
          <w:spacing w:val="-16"/>
          <w:sz w:val="28"/>
          <w:szCs w:val="28"/>
          <w:lang w:eastAsia="en-US"/>
        </w:rPr>
        <w:t xml:space="preserve"> </w:t>
      </w:r>
      <w:r w:rsidR="004356E7">
        <w:rPr>
          <w:spacing w:val="-2"/>
          <w:sz w:val="28"/>
          <w:szCs w:val="28"/>
          <w:lang w:eastAsia="en-US"/>
        </w:rPr>
        <w:t>рождения (полностью)________________</w:t>
      </w:r>
      <w:r w:rsidR="009F5BF6">
        <w:rPr>
          <w:spacing w:val="-2"/>
          <w:sz w:val="28"/>
          <w:szCs w:val="28"/>
          <w:lang w:eastAsia="en-US"/>
        </w:rPr>
        <w:t>__________________________</w:t>
      </w:r>
    </w:p>
    <w:p w:rsidR="00C51BC2" w:rsidRPr="00246689" w:rsidRDefault="004356E7" w:rsidP="00C51BC2">
      <w:pPr>
        <w:widowControl w:val="0"/>
        <w:autoSpaceDE w:val="0"/>
        <w:autoSpaceDN w:val="0"/>
        <w:spacing w:line="247" w:lineRule="auto"/>
        <w:ind w:right="3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П</w:t>
      </w:r>
      <w:r w:rsidR="00C51BC2" w:rsidRPr="00246689">
        <w:rPr>
          <w:spacing w:val="-2"/>
          <w:sz w:val="28"/>
          <w:szCs w:val="28"/>
          <w:lang w:eastAsia="en-US"/>
        </w:rPr>
        <w:t>ол ___________________________________________</w:t>
      </w:r>
      <w:r w:rsidR="009F5BF6">
        <w:rPr>
          <w:spacing w:val="-2"/>
          <w:sz w:val="28"/>
          <w:szCs w:val="28"/>
          <w:lang w:eastAsia="en-US"/>
        </w:rPr>
        <w:t>___________________</w:t>
      </w:r>
    </w:p>
    <w:p w:rsidR="00C51BC2" w:rsidRPr="00246689" w:rsidRDefault="00C51BC2" w:rsidP="00C51BC2">
      <w:pPr>
        <w:widowControl w:val="0"/>
        <w:tabs>
          <w:tab w:val="left" w:pos="9923"/>
        </w:tabs>
        <w:autoSpaceDE w:val="0"/>
        <w:autoSpaceDN w:val="0"/>
        <w:spacing w:line="247" w:lineRule="auto"/>
        <w:ind w:right="3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СНИЛС____________________________________________________________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ind w:right="3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Наименование</w:t>
      </w:r>
      <w:r w:rsidRPr="00246689">
        <w:rPr>
          <w:spacing w:val="-1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образовательной организации, в которой обучается ребенок ______________________________________</w:t>
      </w:r>
      <w:r w:rsidR="003717F9">
        <w:rPr>
          <w:sz w:val="28"/>
          <w:szCs w:val="28"/>
          <w:lang w:eastAsia="en-US"/>
        </w:rPr>
        <w:t>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C51BC2" w:rsidRPr="00246689" w:rsidRDefault="00C51BC2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C51BC2" w:rsidRPr="00246689" w:rsidRDefault="00C51BC2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Данные заявителя: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Фамилия ____________________________________________________</w:t>
      </w:r>
      <w:r w:rsidR="003717F9">
        <w:rPr>
          <w:sz w:val="28"/>
          <w:szCs w:val="28"/>
          <w:lang w:eastAsia="en-US"/>
        </w:rPr>
        <w:t>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Отчество ______________________________</w:t>
      </w:r>
      <w:r w:rsidR="003717F9">
        <w:rPr>
          <w:sz w:val="28"/>
          <w:szCs w:val="28"/>
          <w:lang w:eastAsia="en-US"/>
        </w:rPr>
        <w:t>___________________________</w:t>
      </w:r>
    </w:p>
    <w:p w:rsidR="004356E7" w:rsidRDefault="004356E7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Дата рождения (полностью)______________</w:t>
      </w:r>
      <w:r w:rsidR="003717F9">
        <w:rPr>
          <w:sz w:val="28"/>
          <w:szCs w:val="28"/>
          <w:lang w:eastAsia="en-US"/>
        </w:rPr>
        <w:t>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Пол _________________________________________</w:t>
      </w:r>
      <w:r w:rsidR="003717F9">
        <w:rPr>
          <w:sz w:val="28"/>
          <w:szCs w:val="28"/>
          <w:lang w:eastAsia="en-US"/>
        </w:rPr>
        <w:t>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СНИЛС_______________________________</w:t>
      </w:r>
      <w:r w:rsidR="003717F9">
        <w:rPr>
          <w:sz w:val="28"/>
          <w:szCs w:val="28"/>
          <w:lang w:eastAsia="en-US"/>
        </w:rPr>
        <w:t>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Сведения о паспорте гражданина Российской Федерации либо ином документе, </w:t>
      </w:r>
      <w:proofErr w:type="gramStart"/>
      <w:r w:rsidRPr="00246689">
        <w:rPr>
          <w:sz w:val="28"/>
          <w:szCs w:val="28"/>
          <w:lang w:eastAsia="en-US"/>
        </w:rPr>
        <w:t>удостоверяющим</w:t>
      </w:r>
      <w:proofErr w:type="gramEnd"/>
      <w:r w:rsidRPr="00246689">
        <w:rPr>
          <w:sz w:val="28"/>
          <w:szCs w:val="28"/>
          <w:lang w:eastAsia="en-US"/>
        </w:rPr>
        <w:t xml:space="preserve"> личность заявителя</w:t>
      </w:r>
    </w:p>
    <w:p w:rsidR="003717F9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Серия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55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</w:t>
      </w:r>
    </w:p>
    <w:p w:rsidR="003717F9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Номер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</w:t>
      </w:r>
    </w:p>
    <w:p w:rsidR="003717F9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Дата выдачи</w:t>
      </w:r>
      <w:r w:rsidRPr="00246689">
        <w:rPr>
          <w:sz w:val="28"/>
          <w:szCs w:val="28"/>
          <w:lang w:eastAsia="en-US"/>
        </w:rPr>
        <w:tab/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</w:t>
      </w:r>
    </w:p>
    <w:p w:rsidR="003717F9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Кем </w:t>
      </w:r>
      <w:proofErr w:type="gramStart"/>
      <w:r w:rsidRPr="00246689">
        <w:rPr>
          <w:sz w:val="28"/>
          <w:szCs w:val="28"/>
          <w:lang w:eastAsia="en-US"/>
        </w:rPr>
        <w:t>выдан</w:t>
      </w:r>
      <w:proofErr w:type="gramEnd"/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</w:t>
      </w:r>
    </w:p>
    <w:p w:rsidR="00C51BC2" w:rsidRPr="00246689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Код подразделения</w:t>
      </w:r>
      <w:r w:rsidRPr="00246689">
        <w:rPr>
          <w:spacing w:val="21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 xml:space="preserve"> _____________________________________________</w:t>
      </w:r>
    </w:p>
    <w:p w:rsidR="001205FA" w:rsidRPr="00F01AB0" w:rsidRDefault="001205FA" w:rsidP="001205FA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</w:p>
    <w:p w:rsidR="00B605EF" w:rsidRDefault="001205FA" w:rsidP="00B605EF">
      <w:pPr>
        <w:widowControl w:val="0"/>
        <w:autoSpaceDE w:val="0"/>
        <w:autoSpaceDN w:val="0"/>
        <w:spacing w:line="281" w:lineRule="exact"/>
        <w:ind w:right="425" w:firstLine="709"/>
        <w:jc w:val="both"/>
        <w:rPr>
          <w:spacing w:val="-2"/>
          <w:sz w:val="25"/>
          <w:szCs w:val="22"/>
          <w:lang w:eastAsia="en-US"/>
        </w:rPr>
      </w:pPr>
      <w:r w:rsidRPr="001205FA">
        <w:rPr>
          <w:sz w:val="25"/>
          <w:szCs w:val="22"/>
          <w:lang w:eastAsia="en-US"/>
        </w:rPr>
        <w:t>В</w:t>
      </w:r>
      <w:r w:rsidRPr="001205FA">
        <w:rPr>
          <w:spacing w:val="68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соответствии</w:t>
      </w:r>
      <w:r w:rsidRPr="001205FA">
        <w:rPr>
          <w:spacing w:val="31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со</w:t>
      </w:r>
      <w:r w:rsidRPr="001205FA">
        <w:rPr>
          <w:spacing w:val="24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статьей</w:t>
      </w:r>
      <w:r w:rsidRPr="001205FA">
        <w:rPr>
          <w:spacing w:val="26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9 Федерального</w:t>
      </w:r>
      <w:r w:rsidRPr="001205FA">
        <w:rPr>
          <w:spacing w:val="3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закона</w:t>
      </w:r>
      <w:r w:rsidRPr="001205FA">
        <w:rPr>
          <w:spacing w:val="78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от</w:t>
      </w:r>
      <w:r w:rsidRPr="001205FA">
        <w:rPr>
          <w:spacing w:val="71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27</w:t>
      </w:r>
      <w:r w:rsidRPr="001205FA">
        <w:rPr>
          <w:spacing w:val="65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июля</w:t>
      </w:r>
      <w:r w:rsidRPr="001205FA">
        <w:rPr>
          <w:spacing w:val="77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2006</w:t>
      </w:r>
      <w:r w:rsidRPr="001205FA">
        <w:rPr>
          <w:spacing w:val="74"/>
          <w:w w:val="150"/>
          <w:sz w:val="25"/>
          <w:szCs w:val="22"/>
          <w:lang w:eastAsia="en-US"/>
        </w:rPr>
        <w:t xml:space="preserve"> </w:t>
      </w:r>
      <w:r w:rsidRPr="001205FA">
        <w:rPr>
          <w:spacing w:val="-5"/>
          <w:sz w:val="25"/>
          <w:szCs w:val="22"/>
          <w:lang w:eastAsia="en-US"/>
        </w:rPr>
        <w:t xml:space="preserve">г. </w:t>
      </w:r>
      <w:r w:rsidRPr="001205FA">
        <w:rPr>
          <w:sz w:val="25"/>
          <w:szCs w:val="22"/>
          <w:lang w:eastAsia="en-US"/>
        </w:rPr>
        <w:t xml:space="preserve">№ 152-ФЗ «О персональных данных» даю свое согласие на обработку персональных </w:t>
      </w:r>
      <w:r w:rsidRPr="001205FA">
        <w:rPr>
          <w:spacing w:val="-2"/>
          <w:sz w:val="25"/>
          <w:szCs w:val="22"/>
          <w:lang w:eastAsia="en-US"/>
        </w:rPr>
        <w:t>данных.</w:t>
      </w:r>
    </w:p>
    <w:p w:rsidR="001205FA" w:rsidRPr="001205FA" w:rsidRDefault="001205FA" w:rsidP="00B605EF">
      <w:pPr>
        <w:widowControl w:val="0"/>
        <w:autoSpaceDE w:val="0"/>
        <w:autoSpaceDN w:val="0"/>
        <w:spacing w:line="281" w:lineRule="exact"/>
        <w:ind w:right="425" w:firstLine="709"/>
        <w:jc w:val="both"/>
        <w:rPr>
          <w:sz w:val="25"/>
          <w:szCs w:val="22"/>
          <w:lang w:eastAsia="en-US"/>
        </w:rPr>
      </w:pPr>
      <w:r w:rsidRPr="001205FA">
        <w:rPr>
          <w:spacing w:val="-8"/>
          <w:sz w:val="25"/>
          <w:szCs w:val="22"/>
          <w:lang w:eastAsia="en-US"/>
        </w:rPr>
        <w:t>Подтверждаю</w:t>
      </w:r>
      <w:r w:rsidRPr="001205FA">
        <w:rPr>
          <w:spacing w:val="22"/>
          <w:sz w:val="25"/>
          <w:szCs w:val="22"/>
          <w:lang w:eastAsia="en-US"/>
        </w:rPr>
        <w:t xml:space="preserve"> </w:t>
      </w:r>
      <w:r w:rsidRPr="001205FA">
        <w:rPr>
          <w:spacing w:val="-8"/>
          <w:sz w:val="25"/>
          <w:szCs w:val="22"/>
          <w:lang w:eastAsia="en-US"/>
        </w:rPr>
        <w:t>достоверность</w:t>
      </w:r>
      <w:r w:rsidRPr="001205FA">
        <w:rPr>
          <w:spacing w:val="10"/>
          <w:sz w:val="25"/>
          <w:szCs w:val="22"/>
          <w:lang w:eastAsia="en-US"/>
        </w:rPr>
        <w:t xml:space="preserve"> </w:t>
      </w:r>
      <w:r w:rsidRPr="001205FA">
        <w:rPr>
          <w:spacing w:val="-8"/>
          <w:sz w:val="25"/>
          <w:szCs w:val="22"/>
          <w:lang w:eastAsia="en-US"/>
        </w:rPr>
        <w:t>представленной</w:t>
      </w:r>
      <w:r w:rsidRPr="001205FA">
        <w:rPr>
          <w:spacing w:val="-5"/>
          <w:sz w:val="25"/>
          <w:szCs w:val="22"/>
          <w:lang w:eastAsia="en-US"/>
        </w:rPr>
        <w:t xml:space="preserve"> </w:t>
      </w:r>
      <w:r w:rsidRPr="001205FA">
        <w:rPr>
          <w:spacing w:val="-8"/>
          <w:sz w:val="25"/>
          <w:szCs w:val="22"/>
          <w:lang w:eastAsia="en-US"/>
        </w:rPr>
        <w:t>информации.</w:t>
      </w:r>
    </w:p>
    <w:p w:rsidR="001205FA" w:rsidRPr="001205FA" w:rsidRDefault="001205FA" w:rsidP="00B605EF">
      <w:pPr>
        <w:widowControl w:val="0"/>
        <w:autoSpaceDE w:val="0"/>
        <w:autoSpaceDN w:val="0"/>
        <w:spacing w:line="228" w:lineRule="auto"/>
        <w:ind w:right="425" w:firstLine="709"/>
        <w:jc w:val="both"/>
        <w:rPr>
          <w:sz w:val="25"/>
          <w:szCs w:val="22"/>
          <w:lang w:eastAsia="en-US"/>
        </w:rPr>
      </w:pPr>
      <w:r w:rsidRPr="001205FA">
        <w:rPr>
          <w:sz w:val="25"/>
          <w:szCs w:val="22"/>
          <w:lang w:eastAsia="en-US"/>
        </w:rPr>
        <w:t>Справку</w:t>
      </w:r>
      <w:r w:rsidRPr="001205FA">
        <w:rPr>
          <w:spacing w:val="4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уполномоченного</w:t>
      </w:r>
      <w:r w:rsidRPr="001205FA">
        <w:rPr>
          <w:spacing w:val="80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органа,</w:t>
      </w:r>
      <w:r w:rsidRPr="001205FA">
        <w:rPr>
          <w:spacing w:val="4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подтверждающую службу</w:t>
      </w:r>
      <w:r w:rsidRPr="001205FA">
        <w:rPr>
          <w:spacing w:val="4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и участие</w:t>
      </w:r>
      <w:r w:rsidRPr="001205FA">
        <w:rPr>
          <w:spacing w:val="4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в</w:t>
      </w:r>
      <w:r w:rsidRPr="001205FA">
        <w:rPr>
          <w:spacing w:val="80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специальной военной операции /</w:t>
      </w:r>
      <w:r w:rsidRPr="001205FA">
        <w:rPr>
          <w:spacing w:val="-14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военного комиссариата</w:t>
      </w:r>
      <w:r w:rsidRPr="001205FA">
        <w:rPr>
          <w:spacing w:val="80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>о</w:t>
      </w:r>
      <w:r w:rsidRPr="001205FA">
        <w:rPr>
          <w:spacing w:val="80"/>
          <w:w w:val="15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lang w:eastAsia="en-US"/>
        </w:rPr>
        <w:t xml:space="preserve">призыве </w:t>
      </w:r>
      <w:r w:rsidRPr="001205FA">
        <w:rPr>
          <w:spacing w:val="-4"/>
          <w:sz w:val="25"/>
          <w:szCs w:val="22"/>
          <w:lang w:eastAsia="en-US"/>
        </w:rPr>
        <w:t>на</w:t>
      </w:r>
      <w:r w:rsidRPr="001205FA">
        <w:rPr>
          <w:spacing w:val="-12"/>
          <w:sz w:val="25"/>
          <w:szCs w:val="22"/>
          <w:lang w:eastAsia="en-US"/>
        </w:rPr>
        <w:t xml:space="preserve"> </w:t>
      </w:r>
      <w:r w:rsidRPr="001205FA">
        <w:rPr>
          <w:spacing w:val="-4"/>
          <w:sz w:val="25"/>
          <w:szCs w:val="22"/>
          <w:lang w:eastAsia="en-US"/>
        </w:rPr>
        <w:t>военную</w:t>
      </w:r>
      <w:r w:rsidRPr="001205FA">
        <w:rPr>
          <w:spacing w:val="-10"/>
          <w:sz w:val="25"/>
          <w:szCs w:val="22"/>
          <w:lang w:eastAsia="en-US"/>
        </w:rPr>
        <w:t xml:space="preserve"> </w:t>
      </w:r>
      <w:r w:rsidRPr="001205FA">
        <w:rPr>
          <w:spacing w:val="-4"/>
          <w:sz w:val="25"/>
          <w:szCs w:val="22"/>
          <w:lang w:eastAsia="en-US"/>
        </w:rPr>
        <w:t>службу</w:t>
      </w:r>
      <w:r w:rsidRPr="001205FA">
        <w:rPr>
          <w:spacing w:val="-6"/>
          <w:sz w:val="25"/>
          <w:szCs w:val="22"/>
          <w:lang w:eastAsia="en-US"/>
        </w:rPr>
        <w:t xml:space="preserve"> </w:t>
      </w:r>
      <w:r w:rsidRPr="001205FA">
        <w:rPr>
          <w:spacing w:val="-4"/>
          <w:sz w:val="25"/>
          <w:szCs w:val="22"/>
          <w:lang w:eastAsia="en-US"/>
        </w:rPr>
        <w:t>по</w:t>
      </w:r>
      <w:r w:rsidRPr="001205FA">
        <w:rPr>
          <w:spacing w:val="-12"/>
          <w:sz w:val="25"/>
          <w:szCs w:val="22"/>
          <w:lang w:eastAsia="en-US"/>
        </w:rPr>
        <w:t xml:space="preserve"> </w:t>
      </w:r>
      <w:r w:rsidRPr="001205FA">
        <w:rPr>
          <w:spacing w:val="-4"/>
          <w:sz w:val="25"/>
          <w:szCs w:val="22"/>
          <w:lang w:eastAsia="en-US"/>
        </w:rPr>
        <w:t>мобилизации</w:t>
      </w:r>
      <w:r w:rsidRPr="001205FA">
        <w:rPr>
          <w:sz w:val="25"/>
          <w:szCs w:val="22"/>
          <w:lang w:eastAsia="en-US"/>
        </w:rPr>
        <w:t xml:space="preserve"> </w:t>
      </w:r>
      <w:r w:rsidRPr="001205FA">
        <w:rPr>
          <w:i/>
          <w:spacing w:val="-4"/>
          <w:sz w:val="25"/>
          <w:szCs w:val="22"/>
          <w:lang w:eastAsia="en-US"/>
        </w:rPr>
        <w:t>(подчеркнуть</w:t>
      </w:r>
      <w:r w:rsidRPr="001205FA">
        <w:rPr>
          <w:i/>
          <w:sz w:val="25"/>
          <w:szCs w:val="22"/>
          <w:lang w:eastAsia="en-US"/>
        </w:rPr>
        <w:t xml:space="preserve"> </w:t>
      </w:r>
      <w:r w:rsidRPr="001205FA">
        <w:rPr>
          <w:i/>
          <w:spacing w:val="-4"/>
          <w:sz w:val="25"/>
          <w:szCs w:val="22"/>
          <w:lang w:eastAsia="en-US"/>
        </w:rPr>
        <w:t>нужное)</w:t>
      </w:r>
      <w:r w:rsidRPr="001205FA">
        <w:rPr>
          <w:i/>
          <w:spacing w:val="-5"/>
          <w:sz w:val="25"/>
          <w:szCs w:val="22"/>
          <w:lang w:eastAsia="en-US"/>
        </w:rPr>
        <w:t xml:space="preserve"> </w:t>
      </w:r>
      <w:r w:rsidRPr="001205FA">
        <w:rPr>
          <w:spacing w:val="-4"/>
          <w:sz w:val="25"/>
          <w:szCs w:val="22"/>
          <w:lang w:eastAsia="en-US"/>
        </w:rPr>
        <w:t>прилагаю.</w:t>
      </w:r>
    </w:p>
    <w:p w:rsidR="001205FA" w:rsidRPr="001205FA" w:rsidRDefault="001205FA" w:rsidP="003717F9">
      <w:pPr>
        <w:widowControl w:val="0"/>
        <w:tabs>
          <w:tab w:val="left" w:pos="2232"/>
          <w:tab w:val="left" w:pos="4263"/>
          <w:tab w:val="left" w:pos="6351"/>
          <w:tab w:val="left" w:pos="9514"/>
        </w:tabs>
        <w:autoSpaceDE w:val="0"/>
        <w:autoSpaceDN w:val="0"/>
        <w:spacing w:line="277" w:lineRule="exact"/>
        <w:jc w:val="both"/>
        <w:rPr>
          <w:sz w:val="25"/>
          <w:szCs w:val="22"/>
          <w:lang w:eastAsia="en-US"/>
        </w:rPr>
      </w:pPr>
      <w:r w:rsidRPr="001205FA">
        <w:rPr>
          <w:sz w:val="25"/>
          <w:szCs w:val="22"/>
          <w:lang w:eastAsia="en-US"/>
        </w:rPr>
        <w:t>«</w:t>
      </w:r>
      <w:r w:rsidRPr="001205FA">
        <w:rPr>
          <w:spacing w:val="-36"/>
          <w:sz w:val="25"/>
          <w:szCs w:val="22"/>
          <w:lang w:eastAsia="en-US"/>
        </w:rPr>
        <w:t xml:space="preserve"> ___</w:t>
      </w:r>
      <w:r w:rsidRPr="001205FA">
        <w:rPr>
          <w:sz w:val="25"/>
          <w:szCs w:val="22"/>
          <w:lang w:eastAsia="en-US"/>
        </w:rPr>
        <w:t>»</w:t>
      </w:r>
      <w:r w:rsidRPr="001205FA">
        <w:rPr>
          <w:spacing w:val="20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u w:val="single"/>
          <w:lang w:eastAsia="en-US"/>
        </w:rPr>
        <w:tab/>
      </w:r>
      <w:r w:rsidRPr="001205FA">
        <w:rPr>
          <w:spacing w:val="9"/>
          <w:sz w:val="25"/>
          <w:szCs w:val="22"/>
          <w:lang w:eastAsia="en-US"/>
        </w:rPr>
        <w:t>20</w:t>
      </w:r>
      <w:r w:rsidRPr="001205FA">
        <w:rPr>
          <w:spacing w:val="50"/>
          <w:w w:val="150"/>
          <w:sz w:val="25"/>
          <w:szCs w:val="22"/>
          <w:u w:val="single"/>
          <w:lang w:eastAsia="en-US"/>
        </w:rPr>
        <w:t xml:space="preserve">  </w:t>
      </w:r>
      <w:r w:rsidRPr="001205FA">
        <w:rPr>
          <w:spacing w:val="-4"/>
          <w:sz w:val="25"/>
          <w:szCs w:val="22"/>
          <w:lang w:eastAsia="en-US"/>
        </w:rPr>
        <w:t>года</w:t>
      </w:r>
      <w:r w:rsidRPr="001205FA">
        <w:rPr>
          <w:sz w:val="25"/>
          <w:szCs w:val="22"/>
          <w:lang w:eastAsia="en-US"/>
        </w:rPr>
        <w:tab/>
      </w:r>
      <w:r w:rsidRPr="001205FA">
        <w:rPr>
          <w:sz w:val="25"/>
          <w:szCs w:val="22"/>
          <w:u w:val="single"/>
          <w:lang w:eastAsia="en-US"/>
        </w:rPr>
        <w:tab/>
      </w:r>
      <w:r w:rsidRPr="001205FA">
        <w:rPr>
          <w:spacing w:val="301"/>
          <w:sz w:val="25"/>
          <w:szCs w:val="22"/>
          <w:lang w:eastAsia="en-US"/>
        </w:rPr>
        <w:t xml:space="preserve"> </w:t>
      </w:r>
      <w:r w:rsidRPr="001205FA">
        <w:rPr>
          <w:sz w:val="25"/>
          <w:szCs w:val="22"/>
          <w:u w:val="single"/>
          <w:lang w:eastAsia="en-US"/>
        </w:rPr>
        <w:tab/>
      </w:r>
    </w:p>
    <w:p w:rsidR="001205FA" w:rsidRPr="001205FA" w:rsidRDefault="009F5BF6" w:rsidP="003717F9">
      <w:pPr>
        <w:widowControl w:val="0"/>
        <w:tabs>
          <w:tab w:val="left" w:pos="6840"/>
        </w:tabs>
        <w:autoSpaceDE w:val="0"/>
        <w:autoSpaceDN w:val="0"/>
        <w:spacing w:line="278" w:lineRule="exact"/>
        <w:jc w:val="both"/>
        <w:rPr>
          <w:sz w:val="25"/>
          <w:szCs w:val="22"/>
          <w:lang w:eastAsia="en-US"/>
        </w:rPr>
      </w:pPr>
      <w:r>
        <w:rPr>
          <w:spacing w:val="-2"/>
          <w:sz w:val="25"/>
          <w:szCs w:val="22"/>
          <w:lang w:eastAsia="en-US"/>
        </w:rPr>
        <w:t xml:space="preserve">                                                                             </w:t>
      </w:r>
      <w:r w:rsidR="001205FA" w:rsidRPr="001205FA">
        <w:rPr>
          <w:spacing w:val="-2"/>
          <w:sz w:val="25"/>
          <w:szCs w:val="22"/>
          <w:lang w:eastAsia="en-US"/>
        </w:rPr>
        <w:t>(подпись)</w:t>
      </w:r>
      <w:r>
        <w:rPr>
          <w:sz w:val="25"/>
          <w:szCs w:val="22"/>
          <w:lang w:eastAsia="en-US"/>
        </w:rPr>
        <w:t xml:space="preserve">                 </w:t>
      </w:r>
      <w:r w:rsidR="001205FA" w:rsidRPr="001205FA">
        <w:rPr>
          <w:spacing w:val="-9"/>
          <w:sz w:val="25"/>
          <w:szCs w:val="22"/>
          <w:lang w:eastAsia="en-US"/>
        </w:rPr>
        <w:t>(расшифровка</w:t>
      </w:r>
      <w:r w:rsidR="001205FA" w:rsidRPr="001205FA">
        <w:rPr>
          <w:spacing w:val="20"/>
          <w:sz w:val="25"/>
          <w:szCs w:val="22"/>
          <w:lang w:eastAsia="en-US"/>
        </w:rPr>
        <w:t xml:space="preserve"> </w:t>
      </w:r>
      <w:r w:rsidR="001205FA" w:rsidRPr="001205FA">
        <w:rPr>
          <w:spacing w:val="-2"/>
          <w:sz w:val="25"/>
          <w:szCs w:val="22"/>
          <w:lang w:eastAsia="en-US"/>
        </w:rPr>
        <w:t>подписи)</w:t>
      </w:r>
    </w:p>
    <w:p w:rsidR="001205FA" w:rsidRPr="001205FA" w:rsidRDefault="001205FA" w:rsidP="00B605EF">
      <w:pPr>
        <w:widowControl w:val="0"/>
        <w:autoSpaceDE w:val="0"/>
        <w:autoSpaceDN w:val="0"/>
        <w:spacing w:line="221" w:lineRule="auto"/>
        <w:ind w:right="493" w:firstLine="709"/>
        <w:jc w:val="both"/>
        <w:rPr>
          <w:sz w:val="25"/>
          <w:szCs w:val="22"/>
          <w:lang w:eastAsia="en-US"/>
        </w:rPr>
      </w:pPr>
      <w:r w:rsidRPr="001205FA">
        <w:rPr>
          <w:sz w:val="25"/>
          <w:szCs w:val="22"/>
          <w:lang w:eastAsia="en-US"/>
        </w:rPr>
        <w:t>Я предупрежде</w:t>
      </w:r>
      <w:proofErr w:type="gramStart"/>
      <w:r w:rsidRPr="001205FA">
        <w:rPr>
          <w:sz w:val="25"/>
          <w:szCs w:val="22"/>
          <w:lang w:eastAsia="en-US"/>
        </w:rPr>
        <w:t>н(</w:t>
      </w:r>
      <w:proofErr w:type="gramEnd"/>
      <w:r w:rsidRPr="001205FA">
        <w:rPr>
          <w:sz w:val="25"/>
          <w:szCs w:val="22"/>
          <w:lang w:eastAsia="en-US"/>
        </w:rPr>
        <w:t xml:space="preserve">а) </w:t>
      </w:r>
      <w:proofErr w:type="spellStart"/>
      <w:r w:rsidRPr="001205FA">
        <w:rPr>
          <w:sz w:val="25"/>
          <w:szCs w:val="22"/>
          <w:lang w:eastAsia="en-US"/>
        </w:rPr>
        <w:t>oб</w:t>
      </w:r>
      <w:proofErr w:type="spellEnd"/>
      <w:r w:rsidRPr="001205FA">
        <w:rPr>
          <w:sz w:val="25"/>
          <w:szCs w:val="22"/>
          <w:lang w:eastAsia="en-US"/>
        </w:rPr>
        <w:t xml:space="preserve"> ответственности за представление недостоверных или неполных сведений.</w:t>
      </w:r>
    </w:p>
    <w:p w:rsidR="001205FA" w:rsidRPr="001205FA" w:rsidRDefault="001205FA" w:rsidP="001205FA">
      <w:pPr>
        <w:widowControl w:val="0"/>
        <w:autoSpaceDE w:val="0"/>
        <w:autoSpaceDN w:val="0"/>
        <w:spacing w:line="220" w:lineRule="auto"/>
        <w:jc w:val="both"/>
        <w:rPr>
          <w:sz w:val="25"/>
          <w:szCs w:val="22"/>
          <w:lang w:eastAsia="en-US"/>
        </w:rPr>
        <w:sectPr w:rsidR="001205FA" w:rsidRPr="001205FA" w:rsidSect="003717F9">
          <w:headerReference w:type="default" r:id="rId10"/>
          <w:footerReference w:type="default" r:id="rId11"/>
          <w:pgSz w:w="11910" w:h="16840"/>
          <w:pgMar w:top="1134" w:right="850" w:bottom="1134" w:left="1701" w:header="0" w:footer="0" w:gutter="0"/>
          <w:cols w:space="720"/>
          <w:docGrid w:linePitch="272"/>
        </w:sectPr>
      </w:pPr>
    </w:p>
    <w:p w:rsidR="001205FA" w:rsidRPr="001205FA" w:rsidRDefault="00F12F0E" w:rsidP="00F12F0E">
      <w:pPr>
        <w:widowControl w:val="0"/>
        <w:autoSpaceDE w:val="0"/>
        <w:autoSpaceDN w:val="0"/>
        <w:spacing w:before="309" w:line="322" w:lineRule="exact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13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29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2</w:t>
      </w:r>
    </w:p>
    <w:p w:rsidR="001205FA" w:rsidRPr="001205FA" w:rsidRDefault="001205FA" w:rsidP="00F12F0E">
      <w:pPr>
        <w:widowControl w:val="0"/>
        <w:autoSpaceDE w:val="0"/>
        <w:autoSpaceDN w:val="0"/>
        <w:ind w:right="30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меры поддержки по обеспечению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горячим питанием обучающихся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по образовательным программам основного общего и среднего общего образования </w:t>
      </w:r>
      <w:r w:rsidR="00F12F0E" w:rsidRPr="00F12F0E">
        <w:rPr>
          <w:sz w:val="28"/>
          <w:szCs w:val="28"/>
          <w:lang w:eastAsia="en-US"/>
        </w:rPr>
        <w:t>в муниципальных общеобразовательных организациях городского округа Архангельской области «Город Коряжма»,</w:t>
      </w:r>
      <w:r w:rsidR="00701A1E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 являющимся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</w:t>
      </w:r>
      <w:proofErr w:type="gramEnd"/>
      <w:r w:rsidRPr="001205FA">
        <w:rPr>
          <w:sz w:val="28"/>
          <w:szCs w:val="28"/>
          <w:lang w:eastAsia="en-US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 специальной военной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316"/>
        <w:ind w:right="259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КАТЕГОРИИ</w:t>
      </w:r>
      <w:r w:rsidRPr="001205FA">
        <w:rPr>
          <w:b/>
          <w:spacing w:val="1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ЗАЯВИТЕЛЕЙ</w:t>
      </w:r>
    </w:p>
    <w:p w:rsidR="001205FA" w:rsidRPr="001205FA" w:rsidRDefault="001205FA" w:rsidP="001205FA">
      <w:pPr>
        <w:widowControl w:val="0"/>
        <w:autoSpaceDE w:val="0"/>
        <w:autoSpaceDN w:val="0"/>
        <w:spacing w:before="9"/>
        <w:ind w:right="423"/>
        <w:jc w:val="center"/>
        <w:rPr>
          <w:b/>
          <w:sz w:val="27"/>
          <w:szCs w:val="22"/>
          <w:lang w:eastAsia="en-US"/>
        </w:rPr>
      </w:pPr>
      <w:r w:rsidRPr="001205FA">
        <w:rPr>
          <w:b/>
          <w:w w:val="110"/>
          <w:sz w:val="27"/>
          <w:szCs w:val="22"/>
          <w:lang w:eastAsia="en-US"/>
        </w:rPr>
        <w:t>при предоставлении</w:t>
      </w:r>
      <w:r w:rsidRPr="001205FA">
        <w:rPr>
          <w:b/>
          <w:spacing w:val="-17"/>
          <w:w w:val="110"/>
          <w:sz w:val="27"/>
          <w:szCs w:val="22"/>
          <w:lang w:eastAsia="en-US"/>
        </w:rPr>
        <w:t xml:space="preserve"> </w:t>
      </w:r>
      <w:r w:rsidRPr="001205FA">
        <w:rPr>
          <w:b/>
          <w:w w:val="110"/>
          <w:sz w:val="27"/>
          <w:szCs w:val="22"/>
          <w:lang w:eastAsia="en-US"/>
        </w:rPr>
        <w:t>меры</w:t>
      </w:r>
      <w:r w:rsidRPr="001205FA">
        <w:rPr>
          <w:b/>
          <w:spacing w:val="6"/>
          <w:w w:val="110"/>
          <w:sz w:val="27"/>
          <w:szCs w:val="22"/>
          <w:lang w:eastAsia="en-US"/>
        </w:rPr>
        <w:t xml:space="preserve"> </w:t>
      </w:r>
      <w:r w:rsidRPr="001205FA">
        <w:rPr>
          <w:b/>
          <w:spacing w:val="-2"/>
          <w:w w:val="110"/>
          <w:sz w:val="27"/>
          <w:szCs w:val="22"/>
          <w:lang w:eastAsia="en-US"/>
        </w:rPr>
        <w:t>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91"/>
        <w:rPr>
          <w:szCs w:val="28"/>
          <w:lang w:eastAsia="en-US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7"/>
        <w:gridCol w:w="4752"/>
      </w:tblGrid>
      <w:tr w:rsidR="001205FA" w:rsidRPr="00701A1E" w:rsidTr="00701A1E">
        <w:trPr>
          <w:trHeight w:val="1112"/>
        </w:trPr>
        <w:tc>
          <w:tcPr>
            <w:tcW w:w="4757" w:type="dxa"/>
          </w:tcPr>
          <w:p w:rsidR="001205FA" w:rsidRPr="00701A1E" w:rsidRDefault="001205FA" w:rsidP="00701A1E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Категории</w:t>
            </w:r>
            <w:proofErr w:type="spellEnd"/>
            <w:r w:rsidRPr="00701A1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4752" w:type="dxa"/>
          </w:tcPr>
          <w:p w:rsidR="001205FA" w:rsidRPr="00701A1E" w:rsidRDefault="001205FA" w:rsidP="001205FA">
            <w:pPr>
              <w:spacing w:line="230" w:lineRule="auto"/>
              <w:ind w:right="16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A1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Цели обращения</w:t>
            </w:r>
            <w:r w:rsidRPr="00701A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заявителей</w:t>
            </w:r>
            <w:r w:rsidRPr="00701A1E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с заявлениями 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01A1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 w:rsidRPr="00701A1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Pr="00701A1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(результаты</w:t>
            </w:r>
            <w:r w:rsidRPr="00701A1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701A1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меры </w:t>
            </w: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поддержки)</w:t>
            </w:r>
          </w:p>
        </w:tc>
      </w:tr>
      <w:tr w:rsidR="001205FA" w:rsidRPr="00701A1E" w:rsidTr="00701A1E">
        <w:trPr>
          <w:trHeight w:val="825"/>
        </w:trPr>
        <w:tc>
          <w:tcPr>
            <w:tcW w:w="4757" w:type="dxa"/>
          </w:tcPr>
          <w:p w:rsidR="001205FA" w:rsidRPr="00701A1E" w:rsidRDefault="001205FA" w:rsidP="001205FA">
            <w:pPr>
              <w:tabs>
                <w:tab w:val="left" w:pos="1369"/>
                <w:tab w:val="left" w:pos="2081"/>
                <w:tab w:val="left" w:pos="3615"/>
              </w:tabs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1)</w:t>
            </w:r>
            <w:r w:rsidRPr="00701A1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один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01A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из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(законных</w:t>
            </w:r>
          </w:p>
          <w:p w:rsidR="001205FA" w:rsidRPr="00701A1E" w:rsidRDefault="001205FA" w:rsidP="001205FA">
            <w:pPr>
              <w:tabs>
                <w:tab w:val="left" w:pos="2341"/>
                <w:tab w:val="left" w:pos="4422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представителей)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701A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01A1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</w:t>
            </w:r>
          </w:p>
          <w:p w:rsidR="001205FA" w:rsidRDefault="001205FA" w:rsidP="001205FA">
            <w:pPr>
              <w:spacing w:before="2" w:line="271" w:lineRule="exact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достигшего</w:t>
            </w:r>
            <w:r w:rsidRPr="00701A1E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18-летнего</w:t>
            </w:r>
            <w:r w:rsidRPr="00701A1E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возраста;</w:t>
            </w:r>
          </w:p>
          <w:p w:rsidR="00701A1E" w:rsidRPr="00701A1E" w:rsidRDefault="00701A1E" w:rsidP="001205FA">
            <w:pPr>
              <w:spacing w:before="2" w:line="27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52" w:type="dxa"/>
          </w:tcPr>
          <w:p w:rsidR="001205FA" w:rsidRPr="00701A1E" w:rsidRDefault="001205FA" w:rsidP="001205FA">
            <w:pPr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предоставление</w:t>
            </w:r>
            <w:proofErr w:type="spellEnd"/>
            <w:r w:rsidRPr="00701A1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горячего</w:t>
            </w:r>
            <w:proofErr w:type="spellEnd"/>
            <w:r w:rsidRPr="00701A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питания</w:t>
            </w:r>
            <w:proofErr w:type="spellEnd"/>
          </w:p>
          <w:p w:rsidR="001205FA" w:rsidRPr="00701A1E" w:rsidRDefault="001205FA" w:rsidP="001205F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обучающемуся</w:t>
            </w:r>
            <w:proofErr w:type="spellEnd"/>
          </w:p>
        </w:tc>
      </w:tr>
      <w:tr w:rsidR="001205FA" w:rsidRPr="00701A1E" w:rsidTr="00701A1E">
        <w:trPr>
          <w:trHeight w:val="541"/>
        </w:trPr>
        <w:tc>
          <w:tcPr>
            <w:tcW w:w="4757" w:type="dxa"/>
          </w:tcPr>
          <w:p w:rsidR="001205FA" w:rsidRPr="00701A1E" w:rsidRDefault="001205FA" w:rsidP="001205FA">
            <w:pPr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1A1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01A1E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701A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1A1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z w:val="24"/>
                <w:szCs w:val="24"/>
              </w:rPr>
              <w:t>достигший</w:t>
            </w:r>
            <w:proofErr w:type="spellEnd"/>
            <w:r w:rsidRPr="00701A1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01A1E"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летнего</w:t>
            </w:r>
          </w:p>
          <w:p w:rsidR="001205FA" w:rsidRDefault="001205FA" w:rsidP="001205FA">
            <w:pPr>
              <w:spacing w:before="2" w:line="266" w:lineRule="exact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возраста</w:t>
            </w:r>
            <w:proofErr w:type="spellEnd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701A1E" w:rsidRPr="00701A1E" w:rsidRDefault="00701A1E" w:rsidP="001205FA">
            <w:pPr>
              <w:spacing w:before="2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52" w:type="dxa"/>
          </w:tcPr>
          <w:p w:rsidR="001205FA" w:rsidRPr="00701A1E" w:rsidRDefault="001205FA" w:rsidP="001205FA">
            <w:pPr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предоставление</w:t>
            </w:r>
            <w:proofErr w:type="spellEnd"/>
            <w:r w:rsidRPr="00701A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горячего</w:t>
            </w:r>
            <w:proofErr w:type="spellEnd"/>
            <w:r w:rsidRPr="00701A1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питания</w:t>
            </w:r>
            <w:proofErr w:type="spellEnd"/>
          </w:p>
          <w:p w:rsidR="001205FA" w:rsidRPr="00701A1E" w:rsidRDefault="001205FA" w:rsidP="001205FA">
            <w:pPr>
              <w:spacing w:before="2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обучающемуся</w:t>
            </w:r>
            <w:proofErr w:type="spellEnd"/>
          </w:p>
        </w:tc>
      </w:tr>
      <w:tr w:rsidR="001205FA" w:rsidRPr="00701A1E" w:rsidTr="00701A1E">
        <w:trPr>
          <w:trHeight w:val="829"/>
        </w:trPr>
        <w:tc>
          <w:tcPr>
            <w:tcW w:w="4757" w:type="dxa"/>
          </w:tcPr>
          <w:p w:rsidR="001205FA" w:rsidRPr="009451F7" w:rsidRDefault="001205FA" w:rsidP="009451F7">
            <w:pPr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3)</w:t>
            </w:r>
            <w:r w:rsidRPr="00701A1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51F7">
              <w:rPr>
                <w:rFonts w:ascii="Times New Roman" w:hAnsi="Times New Roman" w:cs="Times New Roman"/>
                <w:sz w:val="24"/>
                <w:szCs w:val="24"/>
              </w:rPr>
              <w:t>уполномоченные представители лиц,</w:t>
            </w:r>
          </w:p>
          <w:p w:rsidR="001205FA" w:rsidRPr="00441148" w:rsidRDefault="001205FA" w:rsidP="009451F7">
            <w:pPr>
              <w:spacing w:line="253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41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указанных в подпунктах 1 – 2 пункта </w:t>
            </w:r>
            <w:r w:rsidR="00B605EF" w:rsidRPr="00441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настоящего </w:t>
            </w:r>
            <w:r w:rsidRPr="004411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порядка.</w:t>
            </w:r>
            <w:proofErr w:type="gramEnd"/>
          </w:p>
          <w:p w:rsidR="00701A1E" w:rsidRPr="00701A1E" w:rsidRDefault="00701A1E" w:rsidP="001205FA">
            <w:pPr>
              <w:spacing w:line="28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52" w:type="dxa"/>
          </w:tcPr>
          <w:p w:rsidR="001205FA" w:rsidRPr="00701A1E" w:rsidRDefault="001205FA" w:rsidP="001205FA">
            <w:pPr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предоставление</w:t>
            </w:r>
            <w:proofErr w:type="spellEnd"/>
            <w:r w:rsidRPr="00701A1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горячего</w:t>
            </w:r>
            <w:proofErr w:type="spellEnd"/>
            <w:r w:rsidRPr="00701A1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питания</w:t>
            </w:r>
            <w:proofErr w:type="spellEnd"/>
          </w:p>
          <w:p w:rsidR="001205FA" w:rsidRPr="00701A1E" w:rsidRDefault="001205FA" w:rsidP="001205FA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обучающемуся</w:t>
            </w:r>
            <w:proofErr w:type="spellEnd"/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line="275" w:lineRule="exact"/>
        <w:rPr>
          <w:sz w:val="24"/>
          <w:szCs w:val="22"/>
          <w:lang w:eastAsia="en-US"/>
        </w:rPr>
        <w:sectPr w:rsidR="001205FA" w:rsidRPr="001205FA">
          <w:headerReference w:type="default" r:id="rId12"/>
          <w:pgSz w:w="11910" w:h="16840"/>
          <w:pgMar w:top="1100" w:right="425" w:bottom="280" w:left="1559" w:header="815" w:footer="0" w:gutter="0"/>
          <w:pgNumType w:start="12"/>
          <w:cols w:space="720"/>
        </w:sectPr>
      </w:pPr>
    </w:p>
    <w:p w:rsidR="001205FA" w:rsidRPr="001205FA" w:rsidRDefault="00F12F0E" w:rsidP="00F12F0E">
      <w:pPr>
        <w:widowControl w:val="0"/>
        <w:autoSpaceDE w:val="0"/>
        <w:autoSpaceDN w:val="0"/>
        <w:spacing w:before="197" w:line="447" w:lineRule="exact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                                                                           </w:t>
      </w:r>
      <w:r w:rsidR="001205FA" w:rsidRPr="001205FA">
        <w:rPr>
          <w:sz w:val="28"/>
          <w:szCs w:val="28"/>
          <w:lang w:eastAsia="en-US"/>
        </w:rPr>
        <w:t>ПРИЛОЖЕНИЕ № 3</w:t>
      </w:r>
    </w:p>
    <w:p w:rsidR="001205FA" w:rsidRPr="001205FA" w:rsidRDefault="001205FA" w:rsidP="00F12F0E">
      <w:pPr>
        <w:widowControl w:val="0"/>
        <w:autoSpaceDE w:val="0"/>
        <w:autoSpaceDN w:val="0"/>
        <w:spacing w:line="237" w:lineRule="auto"/>
        <w:ind w:right="239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меры поддержки по обеспечению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горячим питанием обучающихся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 образовательным программам основного общего и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среднего общего образования </w:t>
      </w:r>
      <w:r w:rsidR="00F12F0E" w:rsidRPr="00F12F0E">
        <w:rPr>
          <w:sz w:val="28"/>
          <w:szCs w:val="28"/>
          <w:lang w:eastAsia="en-US"/>
        </w:rPr>
        <w:t>в муниципальных общеобразовательных организациях городского округа Архангельской области «Город Коряжма»,</w:t>
      </w:r>
      <w:r w:rsidRPr="001205FA">
        <w:rPr>
          <w:sz w:val="28"/>
          <w:szCs w:val="28"/>
          <w:lang w:eastAsia="en-US"/>
        </w:rPr>
        <w:t xml:space="preserve"> являющимся детьми из семей граждан, принимающих (принимавших) участие в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 (или) выполняющих (выполнявших</w:t>
      </w:r>
      <w:proofErr w:type="gramEnd"/>
      <w:r w:rsidRPr="001205FA">
        <w:rPr>
          <w:sz w:val="28"/>
          <w:szCs w:val="28"/>
          <w:lang w:eastAsia="en-US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:rsidR="001205FA" w:rsidRPr="001205FA" w:rsidRDefault="001205FA" w:rsidP="001205FA">
      <w:pPr>
        <w:widowControl w:val="0"/>
        <w:autoSpaceDE w:val="0"/>
        <w:autoSpaceDN w:val="0"/>
        <w:rPr>
          <w:sz w:val="27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16"/>
        <w:rPr>
          <w:sz w:val="27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ИСЧЕРПЫВАІОЩИЙ</w:t>
      </w:r>
      <w:r w:rsidRPr="001205FA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ПЕРЕЧЕНЬ</w:t>
      </w:r>
      <w:r w:rsidRPr="001205FA">
        <w:rPr>
          <w:b/>
          <w:spacing w:val="5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ДОКУМЕНТОВ,</w:t>
      </w:r>
    </w:p>
    <w:p w:rsidR="001205FA" w:rsidRPr="001205FA" w:rsidRDefault="001205FA" w:rsidP="001205FA">
      <w:pPr>
        <w:widowControl w:val="0"/>
        <w:autoSpaceDE w:val="0"/>
        <w:autoSpaceDN w:val="0"/>
        <w:jc w:val="center"/>
        <w:rPr>
          <w:b/>
          <w:w w:val="105"/>
          <w:sz w:val="28"/>
          <w:szCs w:val="28"/>
          <w:lang w:eastAsia="en-US"/>
        </w:rPr>
      </w:pPr>
      <w:proofErr w:type="gramStart"/>
      <w:r w:rsidRPr="001205FA">
        <w:rPr>
          <w:b/>
          <w:w w:val="105"/>
          <w:sz w:val="28"/>
          <w:szCs w:val="28"/>
          <w:lang w:eastAsia="en-US"/>
        </w:rPr>
        <w:t>необходимых</w:t>
      </w:r>
      <w:proofErr w:type="gramEnd"/>
      <w:r w:rsidRPr="001205FA">
        <w:rPr>
          <w:b/>
          <w:spacing w:val="-1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для</w:t>
      </w:r>
      <w:r w:rsidRPr="001205FA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предоставления</w:t>
      </w:r>
      <w:r w:rsidRPr="001205FA">
        <w:rPr>
          <w:b/>
          <w:spacing w:val="-1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 поддержки</w:t>
      </w:r>
    </w:p>
    <w:p w:rsidR="001205FA" w:rsidRPr="001205FA" w:rsidRDefault="001205FA" w:rsidP="00F12F0E">
      <w:pPr>
        <w:widowControl w:val="0"/>
        <w:autoSpaceDE w:val="0"/>
        <w:autoSpaceDN w:val="0"/>
        <w:jc w:val="center"/>
        <w:rPr>
          <w:b/>
          <w:w w:val="105"/>
          <w:sz w:val="28"/>
          <w:szCs w:val="28"/>
          <w:lang w:eastAsia="en-US"/>
        </w:rPr>
      </w:pPr>
    </w:p>
    <w:p w:rsidR="001205FA" w:rsidRDefault="001205FA" w:rsidP="00F12F0E">
      <w:pPr>
        <w:widowControl w:val="0"/>
        <w:autoSpaceDE w:val="0"/>
        <w:autoSpaceDN w:val="0"/>
        <w:jc w:val="center"/>
        <w:rPr>
          <w:b/>
          <w:w w:val="105"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І. Наименования</w:t>
      </w:r>
      <w:r w:rsidRPr="001205FA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документов и требования к ним</w:t>
      </w:r>
    </w:p>
    <w:p w:rsidR="003070DD" w:rsidRDefault="003070DD" w:rsidP="00F12F0E">
      <w:pPr>
        <w:widowControl w:val="0"/>
        <w:autoSpaceDE w:val="0"/>
        <w:autoSpaceDN w:val="0"/>
        <w:jc w:val="center"/>
        <w:rPr>
          <w:b/>
          <w:w w:val="105"/>
          <w:sz w:val="28"/>
          <w:szCs w:val="28"/>
          <w:lang w:eastAsia="en-US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80"/>
        <w:gridCol w:w="3381"/>
        <w:gridCol w:w="3381"/>
      </w:tblGrid>
      <w:tr w:rsidR="003070DD" w:rsidTr="003070DD">
        <w:tc>
          <w:tcPr>
            <w:tcW w:w="3380" w:type="dxa"/>
          </w:tcPr>
          <w:p w:rsidR="003070DD" w:rsidRPr="003070DD" w:rsidRDefault="003070DD" w:rsidP="00F12F0E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Цели обращения заявителей с запросами о предоставлении меры поддержки (результаты предоставления меры поддержки)</w:t>
            </w:r>
          </w:p>
        </w:tc>
        <w:tc>
          <w:tcPr>
            <w:tcW w:w="3381" w:type="dxa"/>
          </w:tcPr>
          <w:p w:rsidR="003070DD" w:rsidRPr="003070DD" w:rsidRDefault="003070DD" w:rsidP="00F12F0E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Наименования документов</w:t>
            </w:r>
          </w:p>
        </w:tc>
        <w:tc>
          <w:tcPr>
            <w:tcW w:w="3381" w:type="dxa"/>
          </w:tcPr>
          <w:p w:rsidR="003070DD" w:rsidRPr="003070DD" w:rsidRDefault="003070DD" w:rsidP="003070DD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 xml:space="preserve">Требования </w:t>
            </w:r>
            <w:proofErr w:type="gramStart"/>
            <w:r w:rsidRPr="003070DD">
              <w:rPr>
                <w:w w:val="105"/>
                <w:sz w:val="22"/>
                <w:szCs w:val="22"/>
                <w:lang w:eastAsia="en-US"/>
              </w:rPr>
              <w:t>к</w:t>
            </w:r>
            <w:proofErr w:type="gramEnd"/>
          </w:p>
          <w:p w:rsidR="003070DD" w:rsidRDefault="003070DD" w:rsidP="003070DD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формам (форматам) документов и количеству экземпляров</w:t>
            </w:r>
          </w:p>
        </w:tc>
      </w:tr>
      <w:tr w:rsidR="003070DD" w:rsidTr="00807185">
        <w:tc>
          <w:tcPr>
            <w:tcW w:w="3380" w:type="dxa"/>
            <w:vMerge w:val="restart"/>
          </w:tcPr>
          <w:p w:rsidR="003070DD" w:rsidRPr="003070DD" w:rsidRDefault="003070DD" w:rsidP="003070DD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1. предоставление меры</w:t>
            </w: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поддержки по горячему питанию</w:t>
            </w:r>
          </w:p>
        </w:tc>
        <w:tc>
          <w:tcPr>
            <w:tcW w:w="6762" w:type="dxa"/>
            <w:gridSpan w:val="2"/>
          </w:tcPr>
          <w:p w:rsidR="003070DD" w:rsidRDefault="003070DD" w:rsidP="003070DD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1)  документы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ab/>
            </w:r>
            <w:r>
              <w:rPr>
                <w:w w:val="105"/>
                <w:sz w:val="22"/>
                <w:szCs w:val="22"/>
                <w:lang w:eastAsia="en-US"/>
              </w:rPr>
              <w:t xml:space="preserve">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и</w:t>
            </w:r>
            <w:r>
              <w:rPr>
                <w:w w:val="105"/>
                <w:sz w:val="22"/>
                <w:szCs w:val="22"/>
                <w:lang w:eastAsia="en-US"/>
              </w:rPr>
              <w:t xml:space="preserve">  информация,</w:t>
            </w:r>
            <w:r>
              <w:rPr>
                <w:w w:val="105"/>
                <w:sz w:val="22"/>
                <w:szCs w:val="22"/>
                <w:lang w:eastAsia="en-US"/>
              </w:rPr>
              <w:tab/>
              <w:t>которые</w:t>
            </w:r>
            <w:r>
              <w:rPr>
                <w:w w:val="105"/>
                <w:sz w:val="22"/>
                <w:szCs w:val="22"/>
                <w:lang w:eastAsia="en-US"/>
              </w:rPr>
              <w:tab/>
              <w:t xml:space="preserve">заявитель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должен</w:t>
            </w:r>
            <w:r>
              <w:rPr>
                <w:w w:val="105"/>
                <w:sz w:val="22"/>
                <w:szCs w:val="22"/>
                <w:lang w:eastAsia="en-US"/>
              </w:rPr>
              <w:t xml:space="preserve">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представить самостоятельно:</w:t>
            </w:r>
          </w:p>
        </w:tc>
      </w:tr>
      <w:tr w:rsidR="003070DD" w:rsidTr="003070DD">
        <w:tc>
          <w:tcPr>
            <w:tcW w:w="3380" w:type="dxa"/>
            <w:vMerge/>
          </w:tcPr>
          <w:p w:rsidR="003070DD" w:rsidRPr="003070DD" w:rsidRDefault="003070DD" w:rsidP="003070DD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</w:p>
        </w:tc>
        <w:tc>
          <w:tcPr>
            <w:tcW w:w="3381" w:type="dxa"/>
          </w:tcPr>
          <w:p w:rsidR="003070DD" w:rsidRPr="00732781" w:rsidRDefault="003070DD" w:rsidP="003070DD">
            <w:pPr>
              <w:spacing w:line="247" w:lineRule="exact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t>а)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заявление</w:t>
            </w:r>
            <w:r w:rsidRPr="00732781">
              <w:rPr>
                <w:spacing w:val="2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</w:t>
            </w:r>
            <w:r w:rsidRPr="00732781">
              <w:rPr>
                <w:spacing w:val="-12"/>
                <w:sz w:val="24"/>
                <w:szCs w:val="24"/>
              </w:rPr>
              <w:t xml:space="preserve"> </w:t>
            </w:r>
            <w:r w:rsidRPr="00732781">
              <w:rPr>
                <w:spacing w:val="-2"/>
                <w:sz w:val="24"/>
                <w:szCs w:val="24"/>
              </w:rPr>
              <w:t>предоставлении</w:t>
            </w:r>
          </w:p>
          <w:p w:rsidR="003070DD" w:rsidRPr="003070DD" w:rsidRDefault="003070DD" w:rsidP="003070DD">
            <w:pPr>
              <w:widowControl w:val="0"/>
              <w:autoSpaceDE w:val="0"/>
              <w:autoSpaceDN w:val="0"/>
              <w:spacing w:line="284" w:lineRule="exact"/>
              <w:rPr>
                <w:spacing w:val="-8"/>
                <w:sz w:val="24"/>
                <w:szCs w:val="24"/>
              </w:rPr>
            </w:pPr>
            <w:r w:rsidRPr="00732781">
              <w:rPr>
                <w:spacing w:val="-8"/>
                <w:sz w:val="24"/>
                <w:szCs w:val="24"/>
              </w:rPr>
              <w:t>дополнительной</w:t>
            </w:r>
            <w:r w:rsidRPr="00732781">
              <w:rPr>
                <w:spacing w:val="1"/>
                <w:sz w:val="24"/>
                <w:szCs w:val="24"/>
              </w:rPr>
              <w:t xml:space="preserve"> </w:t>
            </w:r>
            <w:r w:rsidRPr="00732781">
              <w:rPr>
                <w:spacing w:val="-8"/>
                <w:sz w:val="24"/>
                <w:szCs w:val="24"/>
              </w:rPr>
              <w:t>меры</w:t>
            </w:r>
            <w:r w:rsidRPr="00732781">
              <w:rPr>
                <w:spacing w:val="8"/>
                <w:sz w:val="24"/>
                <w:szCs w:val="24"/>
              </w:rPr>
              <w:t xml:space="preserve"> </w:t>
            </w:r>
            <w:r w:rsidRPr="00732781">
              <w:rPr>
                <w:spacing w:val="-8"/>
                <w:sz w:val="24"/>
                <w:szCs w:val="24"/>
              </w:rPr>
              <w:t>социальной</w:t>
            </w:r>
            <w:r w:rsidRPr="003070DD">
              <w:t xml:space="preserve"> </w:t>
            </w:r>
            <w:r w:rsidRPr="003070DD">
              <w:rPr>
                <w:spacing w:val="-8"/>
                <w:sz w:val="24"/>
                <w:szCs w:val="24"/>
              </w:rPr>
              <w:t>поддержки по обеспечению горячим</w:t>
            </w:r>
          </w:p>
          <w:p w:rsidR="003070DD" w:rsidRDefault="003070DD" w:rsidP="003070DD">
            <w:pPr>
              <w:spacing w:line="284" w:lineRule="exact"/>
              <w:rPr>
                <w:spacing w:val="-8"/>
                <w:sz w:val="24"/>
                <w:szCs w:val="24"/>
              </w:rPr>
            </w:pPr>
            <w:r w:rsidRPr="003070DD">
              <w:rPr>
                <w:spacing w:val="-8"/>
                <w:sz w:val="24"/>
                <w:szCs w:val="24"/>
              </w:rPr>
              <w:t xml:space="preserve">питанием </w:t>
            </w:r>
            <w:proofErr w:type="gramStart"/>
            <w:r w:rsidRPr="003070DD">
              <w:rPr>
                <w:spacing w:val="-8"/>
                <w:sz w:val="24"/>
                <w:szCs w:val="24"/>
              </w:rPr>
              <w:t>обучающихся</w:t>
            </w:r>
            <w:proofErr w:type="gramEnd"/>
            <w:r w:rsidRPr="003070DD">
              <w:rPr>
                <w:spacing w:val="-8"/>
                <w:sz w:val="24"/>
                <w:szCs w:val="24"/>
              </w:rPr>
              <w:t xml:space="preserve"> по образовательным программам основного общего и среднего общего образования;</w:t>
            </w:r>
          </w:p>
          <w:p w:rsidR="003070DD" w:rsidRDefault="003070DD" w:rsidP="00F12F0E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070DD">
              <w:rPr>
                <w:sz w:val="24"/>
                <w:szCs w:val="24"/>
              </w:rPr>
              <w:t>б) 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провокации;</w:t>
            </w: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lastRenderedPageBreak/>
              <w:t>в)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документ,</w:t>
            </w:r>
            <w:r w:rsidRPr="00732781">
              <w:rPr>
                <w:spacing w:val="-1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 xml:space="preserve">подтверждающий </w:t>
            </w:r>
            <w:r w:rsidRPr="00732781">
              <w:rPr>
                <w:spacing w:val="-6"/>
                <w:sz w:val="24"/>
                <w:szCs w:val="24"/>
              </w:rPr>
              <w:t>полномочия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заявителя,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действовать</w:t>
            </w:r>
            <w:r w:rsidRPr="00732781">
              <w:rPr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в </w:t>
            </w:r>
            <w:r w:rsidRPr="00732781">
              <w:rPr>
                <w:sz w:val="24"/>
                <w:szCs w:val="24"/>
              </w:rPr>
              <w:t>качестве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законного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представителя обучающегося</w:t>
            </w:r>
            <w:r w:rsidRPr="00732781">
              <w:rPr>
                <w:spacing w:val="-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(свидетельство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 рождении, иной</w:t>
            </w:r>
            <w:r w:rsidRPr="00732781">
              <w:rPr>
                <w:spacing w:val="-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документ);</w:t>
            </w:r>
          </w:p>
          <w:p w:rsidR="003070DD" w:rsidRPr="00732781" w:rsidRDefault="003070DD" w:rsidP="003070DD">
            <w:pPr>
              <w:spacing w:before="126" w:line="230" w:lineRule="auto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t>г)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паспорт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гражданина</w:t>
            </w:r>
            <w:r w:rsidRPr="00732781">
              <w:rPr>
                <w:spacing w:val="-1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Российской Федерации</w:t>
            </w:r>
            <w:r w:rsidRPr="00732781">
              <w:rPr>
                <w:spacing w:val="-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либо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иной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 xml:space="preserve">документ, </w:t>
            </w:r>
            <w:r w:rsidRPr="00732781">
              <w:rPr>
                <w:spacing w:val="-6"/>
                <w:sz w:val="24"/>
                <w:szCs w:val="24"/>
              </w:rPr>
              <w:t>удостоверяющий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личность</w:t>
            </w:r>
            <w:r w:rsidRPr="00732781">
              <w:rPr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заявителя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(за </w:t>
            </w:r>
            <w:r w:rsidRPr="00732781">
              <w:rPr>
                <w:sz w:val="24"/>
                <w:szCs w:val="24"/>
              </w:rPr>
              <w:t>исключением</w:t>
            </w:r>
            <w:r w:rsidRPr="00732781">
              <w:rPr>
                <w:spacing w:val="-2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случаев</w:t>
            </w:r>
            <w:r w:rsidRPr="00732781">
              <w:rPr>
                <w:spacing w:val="-1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обращения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732781">
              <w:rPr>
                <w:sz w:val="24"/>
                <w:szCs w:val="24"/>
              </w:rPr>
              <w:t>за</w:t>
            </w:r>
            <w:proofErr w:type="gramEnd"/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32781">
              <w:rPr>
                <w:spacing w:val="-6"/>
                <w:sz w:val="24"/>
                <w:szCs w:val="24"/>
              </w:rPr>
              <w:t>получением</w:t>
            </w:r>
            <w:r w:rsidRPr="00732781">
              <w:rPr>
                <w:spacing w:val="-7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меры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поддержки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в </w:t>
            </w:r>
            <w:r w:rsidRPr="00732781">
              <w:rPr>
                <w:sz w:val="24"/>
                <w:szCs w:val="24"/>
              </w:rPr>
              <w:t>электронной форме).</w:t>
            </w: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3070DD" w:rsidRDefault="003070DD" w:rsidP="00F12F0E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3070DD" w:rsidRDefault="003070DD" w:rsidP="00F12F0E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3070DD" w:rsidRDefault="003070DD" w:rsidP="00F12F0E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3070DD" w:rsidRDefault="003070DD" w:rsidP="00F12F0E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</w:tc>
        <w:tc>
          <w:tcPr>
            <w:tcW w:w="3381" w:type="dxa"/>
          </w:tcPr>
          <w:p w:rsidR="003070DD" w:rsidRPr="00732781" w:rsidRDefault="003070DD" w:rsidP="003070DD">
            <w:pPr>
              <w:spacing w:line="247" w:lineRule="exact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lastRenderedPageBreak/>
              <w:t>по</w:t>
            </w:r>
            <w:r w:rsidRPr="00732781">
              <w:rPr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форме</w:t>
            </w:r>
            <w:r w:rsidRPr="00732781">
              <w:rPr>
                <w:spacing w:val="-8"/>
                <w:sz w:val="24"/>
                <w:szCs w:val="24"/>
              </w:rPr>
              <w:t xml:space="preserve"> </w:t>
            </w:r>
            <w:r w:rsidRPr="00732781">
              <w:rPr>
                <w:spacing w:val="-2"/>
                <w:sz w:val="24"/>
                <w:szCs w:val="24"/>
              </w:rPr>
              <w:t>согласно</w:t>
            </w:r>
          </w:p>
          <w:p w:rsidR="003070DD" w:rsidRDefault="003070DD" w:rsidP="003070DD">
            <w:pPr>
              <w:spacing w:line="284" w:lineRule="exact"/>
              <w:rPr>
                <w:spacing w:val="-10"/>
                <w:sz w:val="24"/>
                <w:szCs w:val="24"/>
              </w:rPr>
            </w:pPr>
            <w:r w:rsidRPr="00732781">
              <w:rPr>
                <w:spacing w:val="-8"/>
                <w:sz w:val="24"/>
                <w:szCs w:val="24"/>
              </w:rPr>
              <w:t>приложению №</w:t>
            </w:r>
            <w:r w:rsidRPr="00732781">
              <w:rPr>
                <w:spacing w:val="12"/>
                <w:sz w:val="24"/>
                <w:szCs w:val="24"/>
              </w:rPr>
              <w:t xml:space="preserve"> </w:t>
            </w:r>
            <w:r w:rsidRPr="00732781">
              <w:rPr>
                <w:spacing w:val="-8"/>
                <w:sz w:val="24"/>
                <w:szCs w:val="24"/>
              </w:rPr>
              <w:t xml:space="preserve">1 </w:t>
            </w:r>
            <w:proofErr w:type="gramStart"/>
            <w:r w:rsidRPr="00732781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3070DD" w:rsidRPr="003070DD" w:rsidRDefault="003070DD" w:rsidP="003070DD">
            <w:pPr>
              <w:widowControl w:val="0"/>
              <w:autoSpaceDE w:val="0"/>
              <w:autoSpaceDN w:val="0"/>
              <w:spacing w:line="284" w:lineRule="exact"/>
              <w:rPr>
                <w:spacing w:val="-10"/>
                <w:sz w:val="24"/>
                <w:szCs w:val="24"/>
              </w:rPr>
            </w:pPr>
            <w:r w:rsidRPr="003070DD">
              <w:rPr>
                <w:spacing w:val="-10"/>
                <w:sz w:val="24"/>
                <w:szCs w:val="24"/>
              </w:rPr>
              <w:t>настоящему</w:t>
            </w:r>
            <w:r w:rsidR="009451F7">
              <w:rPr>
                <w:spacing w:val="-10"/>
                <w:sz w:val="24"/>
                <w:szCs w:val="24"/>
              </w:rPr>
              <w:t xml:space="preserve"> порядку</w:t>
            </w:r>
          </w:p>
          <w:p w:rsidR="003070DD" w:rsidRDefault="003070DD" w:rsidP="003070DD">
            <w:pPr>
              <w:spacing w:line="284" w:lineRule="exact"/>
              <w:rPr>
                <w:spacing w:val="-10"/>
                <w:sz w:val="24"/>
                <w:szCs w:val="24"/>
              </w:rPr>
            </w:pPr>
            <w:r w:rsidRPr="003070DD">
              <w:rPr>
                <w:spacing w:val="-10"/>
                <w:sz w:val="24"/>
                <w:szCs w:val="24"/>
              </w:rPr>
              <w:t>(за исключением случаев обращения за получением меры поддержки в электронной форме);</w:t>
            </w:r>
          </w:p>
          <w:p w:rsidR="003070DD" w:rsidRDefault="003070DD" w:rsidP="003070DD">
            <w:pPr>
              <w:spacing w:line="284" w:lineRule="exact"/>
              <w:rPr>
                <w:spacing w:val="-10"/>
                <w:sz w:val="24"/>
                <w:szCs w:val="24"/>
              </w:rPr>
            </w:pPr>
          </w:p>
          <w:p w:rsidR="003070DD" w:rsidRPr="00732781" w:rsidRDefault="003070DD" w:rsidP="003070DD">
            <w:pPr>
              <w:ind w:right="158"/>
              <w:rPr>
                <w:sz w:val="24"/>
                <w:szCs w:val="24"/>
              </w:rPr>
            </w:pPr>
            <w:r w:rsidRPr="00732781">
              <w:rPr>
                <w:spacing w:val="-4"/>
                <w:sz w:val="24"/>
                <w:szCs w:val="24"/>
              </w:rPr>
              <w:t>сведения</w:t>
            </w:r>
            <w:r w:rsidRPr="0073278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32781">
              <w:rPr>
                <w:spacing w:val="-4"/>
                <w:sz w:val="24"/>
                <w:szCs w:val="24"/>
              </w:rPr>
              <w:t>o</w:t>
            </w:r>
            <w:proofErr w:type="gramEnd"/>
            <w:r w:rsidRPr="00732781">
              <w:rPr>
                <w:spacing w:val="-4"/>
                <w:sz w:val="24"/>
                <w:szCs w:val="24"/>
              </w:rPr>
              <w:t>б</w:t>
            </w:r>
            <w:proofErr w:type="spellEnd"/>
            <w:r w:rsidRPr="00732781">
              <w:rPr>
                <w:spacing w:val="-11"/>
                <w:sz w:val="24"/>
                <w:szCs w:val="24"/>
              </w:rPr>
              <w:t xml:space="preserve"> </w:t>
            </w:r>
            <w:r w:rsidRPr="00732781">
              <w:rPr>
                <w:spacing w:val="-4"/>
                <w:sz w:val="24"/>
                <w:szCs w:val="24"/>
              </w:rPr>
              <w:t xml:space="preserve">участии </w:t>
            </w:r>
            <w:r w:rsidRPr="00732781">
              <w:rPr>
                <w:sz w:val="24"/>
                <w:szCs w:val="24"/>
              </w:rPr>
              <w:t>в специальной военной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операции</w:t>
            </w:r>
            <w:r w:rsidRPr="00732781">
              <w:rPr>
                <w:spacing w:val="-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 xml:space="preserve">и (или) выполнении задачи по </w:t>
            </w:r>
            <w:r w:rsidRPr="00732781">
              <w:rPr>
                <w:spacing w:val="-2"/>
                <w:sz w:val="24"/>
                <w:szCs w:val="24"/>
              </w:rPr>
              <w:t xml:space="preserve">отражению вооруженного </w:t>
            </w:r>
            <w:r w:rsidRPr="00732781">
              <w:rPr>
                <w:sz w:val="24"/>
                <w:szCs w:val="24"/>
              </w:rPr>
              <w:t xml:space="preserve">вторжения, в ходе </w:t>
            </w:r>
            <w:r w:rsidRPr="00732781">
              <w:rPr>
                <w:spacing w:val="-2"/>
                <w:sz w:val="24"/>
                <w:szCs w:val="24"/>
              </w:rPr>
              <w:t xml:space="preserve">вооруженной </w:t>
            </w:r>
            <w:r w:rsidRPr="00732781">
              <w:rPr>
                <w:sz w:val="24"/>
                <w:szCs w:val="24"/>
              </w:rPr>
              <w:t xml:space="preserve">провокации могут формироваться в </w:t>
            </w:r>
            <w:r w:rsidRPr="00732781">
              <w:rPr>
                <w:spacing w:val="-2"/>
                <w:sz w:val="24"/>
                <w:szCs w:val="24"/>
              </w:rPr>
              <w:t xml:space="preserve">автоматическом </w:t>
            </w:r>
            <w:r w:rsidRPr="00732781">
              <w:rPr>
                <w:sz w:val="24"/>
                <w:szCs w:val="24"/>
              </w:rPr>
              <w:t xml:space="preserve">режиме при подаче заявления о </w:t>
            </w:r>
            <w:r w:rsidRPr="00732781">
              <w:rPr>
                <w:spacing w:val="-2"/>
                <w:sz w:val="24"/>
                <w:szCs w:val="24"/>
              </w:rPr>
              <w:t xml:space="preserve">предоставлении </w:t>
            </w:r>
            <w:r w:rsidRPr="00732781">
              <w:rPr>
                <w:sz w:val="24"/>
                <w:szCs w:val="24"/>
              </w:rPr>
              <w:t xml:space="preserve">меры поддержки в электронов виде с </w:t>
            </w:r>
            <w:r w:rsidRPr="00732781">
              <w:rPr>
                <w:spacing w:val="-2"/>
                <w:sz w:val="24"/>
                <w:szCs w:val="24"/>
              </w:rPr>
              <w:t>использованием</w:t>
            </w: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</w:rPr>
            </w:pPr>
            <w:r w:rsidRPr="00732781">
              <w:rPr>
                <w:spacing w:val="-2"/>
                <w:sz w:val="24"/>
                <w:szCs w:val="24"/>
              </w:rPr>
              <w:t>сервиса</w:t>
            </w:r>
            <w:r w:rsidRPr="00732781">
              <w:rPr>
                <w:spacing w:val="-6"/>
                <w:sz w:val="24"/>
                <w:szCs w:val="24"/>
              </w:rPr>
              <w:t xml:space="preserve"> </w:t>
            </w:r>
            <w:r w:rsidRPr="00732781">
              <w:rPr>
                <w:spacing w:val="-2"/>
                <w:sz w:val="24"/>
                <w:szCs w:val="24"/>
              </w:rPr>
              <w:t>ЕПГУ.</w:t>
            </w: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</w:rPr>
            </w:pPr>
          </w:p>
          <w:p w:rsidR="003070DD" w:rsidRDefault="003070DD" w:rsidP="003070DD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before="105"/>
        <w:rPr>
          <w:szCs w:val="28"/>
          <w:lang w:eastAsia="en-US"/>
        </w:rPr>
      </w:pPr>
    </w:p>
    <w:p w:rsidR="001205FA" w:rsidRPr="001205FA" w:rsidRDefault="001205FA" w:rsidP="004F07DC">
      <w:pPr>
        <w:widowControl w:val="0"/>
        <w:autoSpaceDE w:val="0"/>
        <w:autoSpaceDN w:val="0"/>
        <w:spacing w:before="306"/>
        <w:jc w:val="center"/>
        <w:rPr>
          <w:b/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II.</w:t>
      </w:r>
      <w:r w:rsidRPr="001205FA">
        <w:rPr>
          <w:b/>
          <w:spacing w:val="52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Способы</w:t>
      </w:r>
      <w:r w:rsidRPr="001205FA">
        <w:rPr>
          <w:b/>
          <w:spacing w:val="33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подачи</w:t>
      </w:r>
      <w:r w:rsidRPr="001205FA">
        <w:rPr>
          <w:b/>
          <w:spacing w:val="13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документов</w:t>
      </w:r>
    </w:p>
    <w:p w:rsidR="001205FA" w:rsidRPr="001205FA" w:rsidRDefault="001205FA" w:rsidP="0078118C">
      <w:pPr>
        <w:widowControl w:val="0"/>
        <w:tabs>
          <w:tab w:val="left" w:pos="2514"/>
          <w:tab w:val="left" w:pos="6089"/>
          <w:tab w:val="left" w:pos="7933"/>
        </w:tabs>
        <w:autoSpaceDE w:val="0"/>
        <w:autoSpaceDN w:val="0"/>
        <w:spacing w:before="316"/>
        <w:ind w:left="284" w:right="145" w:firstLine="850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Документы,</w:t>
      </w:r>
      <w:r w:rsidR="009451F7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предусмотренные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разделом</w:t>
      </w:r>
      <w:r w:rsidR="009451F7">
        <w:rPr>
          <w:sz w:val="28"/>
          <w:szCs w:val="28"/>
          <w:lang w:eastAsia="en-US"/>
        </w:rPr>
        <w:t xml:space="preserve">   </w:t>
      </w:r>
      <w:r w:rsidRPr="001205FA">
        <w:rPr>
          <w:sz w:val="28"/>
          <w:szCs w:val="28"/>
          <w:lang w:eastAsia="en-US"/>
        </w:rPr>
        <w:t>I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настоящего</w:t>
      </w:r>
      <w:r w:rsidR="009451F7">
        <w:rPr>
          <w:sz w:val="28"/>
          <w:szCs w:val="28"/>
          <w:lang w:eastAsia="en-US"/>
        </w:rPr>
        <w:t xml:space="preserve"> </w:t>
      </w:r>
      <w:r w:rsidRPr="001205FA">
        <w:rPr>
          <w:spacing w:val="-6"/>
          <w:sz w:val="28"/>
          <w:szCs w:val="28"/>
          <w:lang w:eastAsia="en-US"/>
        </w:rPr>
        <w:t xml:space="preserve">приложения, </w:t>
      </w:r>
      <w:r w:rsidR="0078118C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подаются одним из следующих способов:</w:t>
      </w:r>
    </w:p>
    <w:p w:rsidR="003070DD" w:rsidRPr="003070DD" w:rsidRDefault="001205FA" w:rsidP="009079AD">
      <w:pPr>
        <w:widowControl w:val="0"/>
        <w:numPr>
          <w:ilvl w:val="0"/>
          <w:numId w:val="21"/>
        </w:numPr>
        <w:tabs>
          <w:tab w:val="left" w:pos="1193"/>
        </w:tabs>
        <w:autoSpaceDE w:val="0"/>
        <w:autoSpaceDN w:val="0"/>
        <w:ind w:left="201" w:right="423" w:firstLine="719"/>
        <w:jc w:val="both"/>
        <w:rPr>
          <w:sz w:val="28"/>
          <w:szCs w:val="22"/>
          <w:lang w:eastAsia="en-US"/>
        </w:rPr>
      </w:pPr>
      <w:r w:rsidRPr="003070DD">
        <w:rPr>
          <w:spacing w:val="-2"/>
          <w:sz w:val="28"/>
          <w:szCs w:val="22"/>
          <w:lang w:eastAsia="en-US"/>
        </w:rPr>
        <w:t>заявителем</w:t>
      </w:r>
      <w:r w:rsidRPr="003070DD">
        <w:rPr>
          <w:spacing w:val="24"/>
          <w:sz w:val="28"/>
          <w:szCs w:val="22"/>
          <w:lang w:eastAsia="en-US"/>
        </w:rPr>
        <w:t xml:space="preserve"> </w:t>
      </w:r>
      <w:r w:rsidRPr="003070DD">
        <w:rPr>
          <w:spacing w:val="-2"/>
          <w:sz w:val="28"/>
          <w:szCs w:val="22"/>
          <w:lang w:eastAsia="en-US"/>
        </w:rPr>
        <w:t>непосредственно</w:t>
      </w:r>
      <w:r w:rsidRPr="003070DD">
        <w:rPr>
          <w:spacing w:val="-5"/>
          <w:sz w:val="28"/>
          <w:szCs w:val="22"/>
          <w:lang w:eastAsia="en-US"/>
        </w:rPr>
        <w:t xml:space="preserve"> </w:t>
      </w:r>
      <w:r w:rsidRPr="003070DD">
        <w:rPr>
          <w:spacing w:val="-2"/>
          <w:sz w:val="28"/>
          <w:szCs w:val="22"/>
          <w:lang w:eastAsia="en-US"/>
        </w:rPr>
        <w:t>в</w:t>
      </w:r>
      <w:r w:rsidRPr="003070DD">
        <w:rPr>
          <w:spacing w:val="-7"/>
          <w:sz w:val="28"/>
          <w:szCs w:val="22"/>
          <w:lang w:eastAsia="en-US"/>
        </w:rPr>
        <w:t xml:space="preserve"> </w:t>
      </w:r>
      <w:r w:rsidRPr="003070DD">
        <w:rPr>
          <w:spacing w:val="-2"/>
          <w:sz w:val="28"/>
          <w:szCs w:val="22"/>
          <w:lang w:eastAsia="en-US"/>
        </w:rPr>
        <w:t>общеобразовательную</w:t>
      </w:r>
      <w:r w:rsidRPr="003070DD">
        <w:rPr>
          <w:spacing w:val="-10"/>
          <w:sz w:val="28"/>
          <w:szCs w:val="22"/>
          <w:lang w:eastAsia="en-US"/>
        </w:rPr>
        <w:t xml:space="preserve"> </w:t>
      </w:r>
      <w:r w:rsidRPr="003070DD">
        <w:rPr>
          <w:spacing w:val="-2"/>
          <w:sz w:val="28"/>
          <w:szCs w:val="22"/>
          <w:lang w:eastAsia="en-US"/>
        </w:rPr>
        <w:t>организацию;</w:t>
      </w:r>
    </w:p>
    <w:p w:rsidR="009451F7" w:rsidRDefault="001205FA" w:rsidP="009079AD">
      <w:pPr>
        <w:widowControl w:val="0"/>
        <w:numPr>
          <w:ilvl w:val="0"/>
          <w:numId w:val="21"/>
        </w:numPr>
        <w:tabs>
          <w:tab w:val="left" w:pos="1193"/>
        </w:tabs>
        <w:autoSpaceDE w:val="0"/>
        <w:autoSpaceDN w:val="0"/>
        <w:ind w:left="201" w:right="423" w:firstLine="719"/>
        <w:jc w:val="both"/>
        <w:rPr>
          <w:sz w:val="28"/>
          <w:szCs w:val="22"/>
          <w:lang w:eastAsia="en-US"/>
        </w:rPr>
      </w:pPr>
      <w:r w:rsidRPr="003070DD">
        <w:rPr>
          <w:spacing w:val="-2"/>
          <w:sz w:val="28"/>
          <w:szCs w:val="22"/>
          <w:lang w:eastAsia="en-US"/>
        </w:rPr>
        <w:t xml:space="preserve">направляются заявителем почтовым отправлением </w:t>
      </w:r>
      <w:r w:rsidRPr="003070DD">
        <w:rPr>
          <w:spacing w:val="-10"/>
          <w:sz w:val="28"/>
          <w:szCs w:val="22"/>
          <w:lang w:eastAsia="en-US"/>
        </w:rPr>
        <w:t xml:space="preserve">в </w:t>
      </w:r>
      <w:r w:rsidRPr="003070DD">
        <w:rPr>
          <w:sz w:val="28"/>
          <w:szCs w:val="22"/>
          <w:lang w:eastAsia="en-US"/>
        </w:rPr>
        <w:t>общеобразовательную организацию;</w:t>
      </w:r>
    </w:p>
    <w:p w:rsidR="001205FA" w:rsidRPr="003070DD" w:rsidRDefault="001205FA" w:rsidP="009079AD">
      <w:pPr>
        <w:widowControl w:val="0"/>
        <w:numPr>
          <w:ilvl w:val="0"/>
          <w:numId w:val="21"/>
        </w:numPr>
        <w:tabs>
          <w:tab w:val="left" w:pos="1193"/>
        </w:tabs>
        <w:autoSpaceDE w:val="0"/>
        <w:autoSpaceDN w:val="0"/>
        <w:ind w:left="201" w:right="423" w:firstLine="719"/>
        <w:jc w:val="both"/>
        <w:rPr>
          <w:sz w:val="28"/>
          <w:szCs w:val="22"/>
          <w:lang w:eastAsia="en-US"/>
        </w:rPr>
      </w:pPr>
      <w:r w:rsidRPr="003070DD">
        <w:rPr>
          <w:sz w:val="28"/>
          <w:szCs w:val="22"/>
          <w:lang w:eastAsia="en-US"/>
        </w:rPr>
        <w:t>направляются заявителем через Единый портал государственных</w:t>
      </w:r>
      <w:r w:rsidRPr="003070DD">
        <w:rPr>
          <w:spacing w:val="-2"/>
          <w:sz w:val="28"/>
          <w:szCs w:val="22"/>
          <w:lang w:eastAsia="en-US"/>
        </w:rPr>
        <w:t xml:space="preserve"> </w:t>
      </w:r>
      <w:r w:rsidRPr="003070DD">
        <w:rPr>
          <w:sz w:val="28"/>
          <w:szCs w:val="22"/>
          <w:lang w:eastAsia="en-US"/>
        </w:rPr>
        <w:t>и муниципальных</w:t>
      </w:r>
      <w:r w:rsidRPr="003070DD">
        <w:rPr>
          <w:spacing w:val="40"/>
          <w:sz w:val="28"/>
          <w:szCs w:val="22"/>
          <w:lang w:eastAsia="en-US"/>
        </w:rPr>
        <w:t xml:space="preserve"> </w:t>
      </w:r>
      <w:r w:rsidRPr="003070DD">
        <w:rPr>
          <w:sz w:val="28"/>
          <w:szCs w:val="22"/>
          <w:lang w:eastAsia="en-US"/>
        </w:rPr>
        <w:t>услуг (функций);</w:t>
      </w:r>
    </w:p>
    <w:p w:rsidR="001205FA" w:rsidRPr="001205FA" w:rsidRDefault="001205FA" w:rsidP="009079AD">
      <w:pPr>
        <w:widowControl w:val="0"/>
        <w:numPr>
          <w:ilvl w:val="0"/>
          <w:numId w:val="21"/>
        </w:numPr>
        <w:tabs>
          <w:tab w:val="left" w:pos="1217"/>
          <w:tab w:val="left" w:pos="2963"/>
          <w:tab w:val="left" w:pos="4874"/>
          <w:tab w:val="left" w:pos="7792"/>
        </w:tabs>
        <w:autoSpaceDE w:val="0"/>
        <w:autoSpaceDN w:val="0"/>
        <w:ind w:left="191" w:right="440" w:firstLine="726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обращении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государственное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автономное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учреждение </w:t>
      </w:r>
      <w:r w:rsidRPr="001205FA">
        <w:rPr>
          <w:spacing w:val="-2"/>
          <w:sz w:val="28"/>
          <w:szCs w:val="22"/>
          <w:lang w:eastAsia="en-US"/>
        </w:rPr>
        <w:t xml:space="preserve">Архангельской области «Архангельский региональный </w:t>
      </w:r>
      <w:r w:rsidR="00732781">
        <w:rPr>
          <w:spacing w:val="-2"/>
          <w:sz w:val="28"/>
          <w:szCs w:val="22"/>
          <w:lang w:eastAsia="en-US"/>
        </w:rPr>
        <w:t>м</w:t>
      </w:r>
      <w:r w:rsidRPr="001205FA">
        <w:rPr>
          <w:sz w:val="28"/>
          <w:szCs w:val="22"/>
          <w:lang w:eastAsia="en-US"/>
        </w:rPr>
        <w:t>ногофункциональный центр предоставления государственных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 муниципальных услуг», в том числе в рамках комплексного запроса (при наличии технической возможности).</w:t>
      </w:r>
    </w:p>
    <w:p w:rsidR="001205FA" w:rsidRPr="001205FA" w:rsidRDefault="001205FA" w:rsidP="001205FA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1205FA" w:rsidRPr="001205FA">
          <w:pgSz w:w="11910" w:h="16840"/>
          <w:pgMar w:top="1140" w:right="425" w:bottom="280" w:left="1559" w:header="815" w:footer="0" w:gutter="0"/>
          <w:cols w:space="720"/>
        </w:sectPr>
      </w:pPr>
    </w:p>
    <w:p w:rsidR="001205FA" w:rsidRPr="001205FA" w:rsidRDefault="001205FA" w:rsidP="001205FA">
      <w:pPr>
        <w:widowControl w:val="0"/>
        <w:autoSpaceDE w:val="0"/>
        <w:autoSpaceDN w:val="0"/>
        <w:spacing w:before="15"/>
        <w:rPr>
          <w:sz w:val="27"/>
          <w:szCs w:val="28"/>
          <w:lang w:eastAsia="en-US"/>
        </w:rPr>
      </w:pPr>
    </w:p>
    <w:p w:rsidR="001205FA" w:rsidRPr="001205FA" w:rsidRDefault="004F07DC" w:rsidP="004F07DC">
      <w:pPr>
        <w:widowControl w:val="0"/>
        <w:autoSpaceDE w:val="0"/>
        <w:autoSpaceDN w:val="0"/>
        <w:jc w:val="center"/>
        <w:rPr>
          <w:sz w:val="27"/>
          <w:szCs w:val="22"/>
          <w:lang w:eastAsia="en-US"/>
        </w:rPr>
      </w:pPr>
      <w:r>
        <w:rPr>
          <w:sz w:val="27"/>
          <w:szCs w:val="22"/>
          <w:lang w:eastAsia="en-US"/>
        </w:rPr>
        <w:t xml:space="preserve">                                                                                          </w:t>
      </w:r>
      <w:r w:rsidR="001205FA" w:rsidRPr="001205FA">
        <w:rPr>
          <w:sz w:val="27"/>
          <w:szCs w:val="22"/>
          <w:lang w:eastAsia="en-US"/>
        </w:rPr>
        <w:t>ПРИЛОЖЕНИЕ</w:t>
      </w:r>
      <w:r w:rsidR="001205FA" w:rsidRPr="001205FA">
        <w:rPr>
          <w:spacing w:val="18"/>
          <w:sz w:val="27"/>
          <w:szCs w:val="22"/>
          <w:lang w:eastAsia="en-US"/>
        </w:rPr>
        <w:t xml:space="preserve"> </w:t>
      </w:r>
      <w:r w:rsidR="001205FA" w:rsidRPr="001205FA">
        <w:rPr>
          <w:sz w:val="27"/>
          <w:szCs w:val="22"/>
          <w:lang w:eastAsia="en-US"/>
        </w:rPr>
        <w:t>№</w:t>
      </w:r>
      <w:r w:rsidR="001205FA" w:rsidRPr="001205FA">
        <w:rPr>
          <w:spacing w:val="48"/>
          <w:sz w:val="27"/>
          <w:szCs w:val="22"/>
          <w:lang w:eastAsia="en-US"/>
        </w:rPr>
        <w:t xml:space="preserve"> </w:t>
      </w:r>
      <w:r w:rsidR="001205FA" w:rsidRPr="001205FA">
        <w:rPr>
          <w:spacing w:val="-10"/>
          <w:sz w:val="27"/>
          <w:szCs w:val="22"/>
          <w:lang w:eastAsia="en-US"/>
        </w:rPr>
        <w:t>4</w:t>
      </w:r>
    </w:p>
    <w:p w:rsidR="001205FA" w:rsidRPr="001205FA" w:rsidRDefault="001205FA" w:rsidP="004F07DC">
      <w:pPr>
        <w:widowControl w:val="0"/>
        <w:autoSpaceDE w:val="0"/>
        <w:autoSpaceDN w:val="0"/>
        <w:spacing w:before="2"/>
        <w:ind w:right="31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меры поддержки по обеспечению</w:t>
      </w:r>
      <w:r w:rsidRPr="001205FA">
        <w:rPr>
          <w:spacing w:val="3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горячим питанием обучающихся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по образовательным программам основного общего и среднего общего образования </w:t>
      </w:r>
      <w:r w:rsidR="004F07DC" w:rsidRPr="004F07DC">
        <w:rPr>
          <w:sz w:val="28"/>
          <w:szCs w:val="28"/>
          <w:lang w:eastAsia="en-US"/>
        </w:rPr>
        <w:t>в муниципальных общеобразовательных организациях городского округа Архангельской области «Город Коряжма»,</w:t>
      </w:r>
      <w:r w:rsidRPr="001205FA">
        <w:rPr>
          <w:sz w:val="28"/>
          <w:szCs w:val="28"/>
          <w:lang w:eastAsia="en-US"/>
        </w:rPr>
        <w:t xml:space="preserve"> являющимся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</w:t>
      </w:r>
      <w:proofErr w:type="gramEnd"/>
      <w:r w:rsidRPr="001205FA">
        <w:rPr>
          <w:sz w:val="28"/>
          <w:szCs w:val="28"/>
          <w:lang w:eastAsia="en-US"/>
        </w:rPr>
        <w:t>) задачи по отражению вооруженного вторжения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 специальной военной операции</w:t>
      </w:r>
    </w:p>
    <w:p w:rsidR="001205FA" w:rsidRPr="001205FA" w:rsidRDefault="001205FA" w:rsidP="001205FA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311"/>
        <w:rPr>
          <w:sz w:val="28"/>
          <w:szCs w:val="28"/>
          <w:lang w:eastAsia="en-US"/>
        </w:rPr>
      </w:pPr>
    </w:p>
    <w:p w:rsidR="001205FA" w:rsidRPr="001205FA" w:rsidRDefault="001205FA" w:rsidP="00783008">
      <w:pPr>
        <w:widowControl w:val="0"/>
        <w:autoSpaceDE w:val="0"/>
        <w:autoSpaceDN w:val="0"/>
        <w:spacing w:line="319" w:lineRule="exact"/>
        <w:ind w:right="459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ИСЧЕРПЫВАІОЩИЙ</w:t>
      </w:r>
      <w:r w:rsidRPr="001205FA">
        <w:rPr>
          <w:b/>
          <w:spacing w:val="1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ПЕРЕЧЕНЬ</w:t>
      </w:r>
      <w:r w:rsidRPr="001205FA">
        <w:rPr>
          <w:b/>
          <w:spacing w:val="6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ОСНОВАНИЙ</w:t>
      </w:r>
    </w:p>
    <w:p w:rsidR="001205FA" w:rsidRPr="001205FA" w:rsidRDefault="001205FA" w:rsidP="00783008">
      <w:pPr>
        <w:widowControl w:val="0"/>
        <w:autoSpaceDE w:val="0"/>
        <w:autoSpaceDN w:val="0"/>
        <w:spacing w:line="242" w:lineRule="auto"/>
        <w:ind w:right="1907"/>
        <w:jc w:val="center"/>
        <w:rPr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для</w:t>
      </w:r>
      <w:r w:rsidRPr="001205FA">
        <w:rPr>
          <w:b/>
          <w:spacing w:val="-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отказа в</w:t>
      </w:r>
      <w:r w:rsidRPr="001205FA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приеме</w:t>
      </w:r>
      <w:r w:rsidRPr="001205FA">
        <w:rPr>
          <w:b/>
          <w:spacing w:val="-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документов, необходимых для предоставления меры 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93" w:after="1"/>
        <w:rPr>
          <w:szCs w:val="28"/>
          <w:lang w:eastAsia="en-US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6178"/>
      </w:tblGrid>
      <w:tr w:rsidR="001205FA" w:rsidRPr="00732781" w:rsidTr="001205FA">
        <w:trPr>
          <w:trHeight w:val="834"/>
        </w:trPr>
        <w:tc>
          <w:tcPr>
            <w:tcW w:w="3336" w:type="dxa"/>
          </w:tcPr>
          <w:p w:rsidR="001205FA" w:rsidRPr="00732781" w:rsidRDefault="001205FA" w:rsidP="001205FA">
            <w:pPr>
              <w:spacing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Цели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обращения</w:t>
            </w:r>
            <w:r w:rsidRPr="00732781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заявителей</w:t>
            </w:r>
            <w:r w:rsidRPr="00732781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1205FA" w:rsidRPr="00732781" w:rsidRDefault="001205FA" w:rsidP="001205FA">
            <w:pPr>
              <w:spacing w:line="281" w:lineRule="exact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заявлением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предоставлении</w:t>
            </w:r>
          </w:p>
          <w:p w:rsidR="001205FA" w:rsidRPr="00732781" w:rsidRDefault="001205FA" w:rsidP="001205FA">
            <w:pPr>
              <w:spacing w:line="274" w:lineRule="exact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781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spellEnd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6178" w:type="dxa"/>
          </w:tcPr>
          <w:p w:rsidR="001205FA" w:rsidRPr="00732781" w:rsidRDefault="001205FA" w:rsidP="001205FA">
            <w:pPr>
              <w:spacing w:line="256" w:lineRule="exact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Основания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отказа</w:t>
            </w:r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приеме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документов,</w:t>
            </w:r>
            <w:r w:rsidRPr="00732781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необходимых</w:t>
            </w:r>
          </w:p>
          <w:p w:rsidR="001205FA" w:rsidRPr="00732781" w:rsidRDefault="001205FA" w:rsidP="001205FA">
            <w:pPr>
              <w:spacing w:line="28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для</w:t>
            </w:r>
            <w:proofErr w:type="spellEnd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предоставления</w:t>
            </w:r>
            <w:proofErr w:type="spellEnd"/>
            <w:r w:rsidRPr="007327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меры</w:t>
            </w:r>
            <w:proofErr w:type="spellEnd"/>
            <w:r w:rsidRPr="007327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поддержки</w:t>
            </w:r>
            <w:proofErr w:type="spellEnd"/>
          </w:p>
        </w:tc>
      </w:tr>
      <w:tr w:rsidR="001205FA" w:rsidRPr="00732781" w:rsidTr="001205FA">
        <w:trPr>
          <w:trHeight w:val="2490"/>
        </w:trPr>
        <w:tc>
          <w:tcPr>
            <w:tcW w:w="3336" w:type="dxa"/>
          </w:tcPr>
          <w:p w:rsidR="001205FA" w:rsidRPr="00732781" w:rsidRDefault="001205FA" w:rsidP="001205FA">
            <w:pPr>
              <w:spacing w:line="24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1.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предоставление</w:t>
            </w:r>
            <w:r w:rsidRPr="0073278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меры</w:t>
            </w:r>
          </w:p>
          <w:p w:rsidR="001205FA" w:rsidRPr="00732781" w:rsidRDefault="001205FA" w:rsidP="001205FA">
            <w:pPr>
              <w:spacing w:before="9" w:line="23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</w:t>
            </w:r>
            <w:r w:rsidRPr="00732781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732781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горячему питанию</w:t>
            </w:r>
          </w:p>
        </w:tc>
        <w:tc>
          <w:tcPr>
            <w:tcW w:w="6178" w:type="dxa"/>
          </w:tcPr>
          <w:p w:rsidR="001205FA" w:rsidRPr="009451F7" w:rsidRDefault="001205FA" w:rsidP="009079AD">
            <w:pPr>
              <w:numPr>
                <w:ilvl w:val="0"/>
                <w:numId w:val="20"/>
              </w:numPr>
              <w:tabs>
                <w:tab w:val="left" w:pos="362"/>
              </w:tabs>
              <w:ind w:left="97" w:right="2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лицо,</w:t>
            </w:r>
            <w:r w:rsidRPr="00B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подающее</w:t>
            </w:r>
            <w:r w:rsidRPr="00B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B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относится</w:t>
            </w:r>
            <w:r w:rsidRPr="00B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числу</w:t>
            </w:r>
            <w:r w:rsid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заявителей в соответствии с пунктами 1 – 3 приложения</w:t>
            </w:r>
            <w:r w:rsidR="00B2125B"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2 к </w:t>
            </w:r>
            <w:r w:rsidR="009451F7"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настоящему </w:t>
            </w: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порядку предоставления меры поддержки;</w:t>
            </w:r>
          </w:p>
          <w:p w:rsidR="001205FA" w:rsidRDefault="001205FA" w:rsidP="009079AD">
            <w:pPr>
              <w:numPr>
                <w:ilvl w:val="0"/>
                <w:numId w:val="20"/>
              </w:numPr>
              <w:tabs>
                <w:tab w:val="left" w:pos="362"/>
              </w:tabs>
              <w:ind w:left="97" w:right="2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которые заявитель должен представить самостоятельно</w:t>
            </w:r>
            <w:r w:rsidRPr="0073278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732781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пунктом 1 раздела </w:t>
            </w:r>
            <w:r w:rsidRPr="007327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3278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32781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32781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настоящему</w:t>
            </w:r>
            <w:r w:rsidRPr="00732781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порядку,</w:t>
            </w:r>
            <w:r w:rsidRPr="0073278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представлены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32781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полном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объеме</w:t>
            </w:r>
            <w:r w:rsidRPr="00732781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либо</w:t>
            </w:r>
            <w:r w:rsidRPr="0073278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содержат</w:t>
            </w:r>
            <w:r w:rsidRPr="0073278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неполную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или</w:t>
            </w:r>
            <w:r w:rsidRPr="0073278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внутренне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противоречивую информацию;</w:t>
            </w:r>
          </w:p>
          <w:p w:rsidR="004F07DC" w:rsidRDefault="004F07DC" w:rsidP="009079AD">
            <w:pPr>
              <w:numPr>
                <w:ilvl w:val="0"/>
                <w:numId w:val="20"/>
              </w:numPr>
              <w:tabs>
                <w:tab w:val="left" w:pos="362"/>
              </w:tabs>
              <w:ind w:left="97" w:right="2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 представил документы, оформление и (или)</w:t>
            </w:r>
            <w:r w:rsidR="00934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 представления которых не соответствует установленным требованиям (раздел </w:t>
            </w:r>
            <w:r w:rsidRPr="009451F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     № 3 к </w:t>
            </w:r>
            <w:r w:rsid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настоящему </w:t>
            </w: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порядку</w:t>
            </w:r>
            <w:r w:rsid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F07DC" w:rsidRPr="009451F7" w:rsidRDefault="004F07DC" w:rsidP="009079AD">
            <w:pPr>
              <w:numPr>
                <w:ilvl w:val="0"/>
                <w:numId w:val="20"/>
              </w:numPr>
              <w:tabs>
                <w:tab w:val="left" w:pos="362"/>
              </w:tabs>
              <w:ind w:left="97" w:right="253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рассмотрение запроса о предоставлении меры </w:t>
            </w:r>
            <w:proofErr w:type="gramStart"/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 не относится</w:t>
            </w:r>
            <w:proofErr w:type="gramEnd"/>
            <w:r w:rsidRPr="00945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компетенции общеобразовательной организации.</w:t>
            </w: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before="103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228" w:lineRule="auto"/>
        <w:rPr>
          <w:sz w:val="25"/>
          <w:szCs w:val="22"/>
          <w:lang w:eastAsia="en-US"/>
        </w:rPr>
        <w:sectPr w:rsidR="001205FA" w:rsidRPr="001205FA">
          <w:pgSz w:w="11910" w:h="16840"/>
          <w:pgMar w:top="1120" w:right="425" w:bottom="280" w:left="1559" w:header="815" w:footer="0" w:gutter="0"/>
          <w:cols w:space="720"/>
        </w:sectPr>
      </w:pPr>
    </w:p>
    <w:p w:rsidR="001205FA" w:rsidRPr="001205FA" w:rsidRDefault="004F07DC" w:rsidP="004F07DC">
      <w:pPr>
        <w:widowControl w:val="0"/>
        <w:autoSpaceDE w:val="0"/>
        <w:autoSpaceDN w:val="0"/>
        <w:spacing w:before="321" w:line="319" w:lineRule="exact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8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32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5</w:t>
      </w:r>
    </w:p>
    <w:p w:rsidR="001205FA" w:rsidRPr="001205FA" w:rsidRDefault="001205FA" w:rsidP="004F07DC">
      <w:pPr>
        <w:widowControl w:val="0"/>
        <w:autoSpaceDE w:val="0"/>
        <w:autoSpaceDN w:val="0"/>
        <w:ind w:right="321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меры </w:t>
      </w:r>
      <w:r w:rsidRPr="001205FA">
        <w:rPr>
          <w:sz w:val="26"/>
          <w:szCs w:val="28"/>
          <w:lang w:eastAsia="en-US"/>
        </w:rPr>
        <w:t>поддержки по обеспечению горячим</w:t>
      </w:r>
      <w:r w:rsidRPr="001205FA">
        <w:rPr>
          <w:spacing w:val="40"/>
          <w:sz w:val="26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питанием обучающихся по образовательным программам основного общего и среднего общего образования </w:t>
      </w:r>
      <w:r w:rsidR="004F07DC" w:rsidRPr="004F07DC">
        <w:rPr>
          <w:sz w:val="28"/>
          <w:szCs w:val="28"/>
          <w:lang w:eastAsia="en-US"/>
        </w:rPr>
        <w:t>в муниципальных общеобразовательных организациях городского округа Архангельской области «Город Коряжма»</w:t>
      </w:r>
      <w:r w:rsidRPr="001205FA">
        <w:rPr>
          <w:sz w:val="28"/>
          <w:szCs w:val="28"/>
          <w:lang w:eastAsia="en-US"/>
        </w:rPr>
        <w:t>, являющимся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</w:t>
      </w:r>
      <w:proofErr w:type="gramEnd"/>
      <w:r w:rsidRPr="001205FA">
        <w:rPr>
          <w:sz w:val="28"/>
          <w:szCs w:val="28"/>
          <w:lang w:eastAsia="en-US"/>
        </w:rPr>
        <w:t>) задачи по отражению вооруженного вторжения на территорию Российской Федерации, в ходе вооруженной провокации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 специальной военной операции</w:t>
      </w:r>
    </w:p>
    <w:p w:rsidR="001205FA" w:rsidRPr="001205FA" w:rsidRDefault="001205FA" w:rsidP="001205FA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5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322" w:lineRule="exact"/>
        <w:ind w:right="483"/>
        <w:jc w:val="center"/>
        <w:rPr>
          <w:b/>
          <w:sz w:val="28"/>
          <w:szCs w:val="28"/>
          <w:lang w:eastAsia="en-US"/>
        </w:rPr>
      </w:pPr>
      <w:proofErr w:type="gramStart"/>
      <w:r w:rsidRPr="001205FA">
        <w:rPr>
          <w:b/>
          <w:w w:val="105"/>
          <w:sz w:val="28"/>
          <w:szCs w:val="28"/>
          <w:lang w:eastAsia="en-US"/>
        </w:rPr>
        <w:t>ИСЧЕРПЫВАЮЩИЙ</w:t>
      </w:r>
      <w:proofErr w:type="gramEnd"/>
      <w:r w:rsidRPr="001205FA">
        <w:rPr>
          <w:b/>
          <w:spacing w:val="7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ПЕРЕЧЕПЬ</w:t>
      </w:r>
      <w:r w:rsidRPr="001205FA">
        <w:rPr>
          <w:b/>
          <w:spacing w:val="24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ОСНОВАНИЙ</w:t>
      </w:r>
    </w:p>
    <w:p w:rsidR="001205FA" w:rsidRPr="001205FA" w:rsidRDefault="001205FA" w:rsidP="001205FA">
      <w:pPr>
        <w:widowControl w:val="0"/>
        <w:autoSpaceDE w:val="0"/>
        <w:autoSpaceDN w:val="0"/>
        <w:ind w:right="480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для</w:t>
      </w:r>
      <w:r w:rsidRPr="001205FA">
        <w:rPr>
          <w:b/>
          <w:spacing w:val="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отказа</w:t>
      </w:r>
      <w:r w:rsidRPr="001205FA">
        <w:rPr>
          <w:b/>
          <w:spacing w:val="2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 предоставлении</w:t>
      </w:r>
      <w:r w:rsidRPr="001205FA">
        <w:rPr>
          <w:b/>
          <w:spacing w:val="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1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поддержки</w:t>
      </w:r>
    </w:p>
    <w:p w:rsidR="001205FA" w:rsidRPr="001205FA" w:rsidRDefault="001205FA" w:rsidP="001205FA">
      <w:pPr>
        <w:widowControl w:val="0"/>
        <w:autoSpaceDE w:val="0"/>
        <w:autoSpaceDN w:val="0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185"/>
        <w:rPr>
          <w:szCs w:val="28"/>
          <w:lang w:eastAsia="en-US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7"/>
        <w:gridCol w:w="4757"/>
      </w:tblGrid>
      <w:tr w:rsidR="001205FA" w:rsidRPr="00732781" w:rsidTr="001205FA">
        <w:trPr>
          <w:trHeight w:val="565"/>
        </w:trPr>
        <w:tc>
          <w:tcPr>
            <w:tcW w:w="4747" w:type="dxa"/>
          </w:tcPr>
          <w:p w:rsidR="001205FA" w:rsidRPr="00732781" w:rsidRDefault="001205FA" w:rsidP="001205FA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Цели</w:t>
            </w:r>
            <w:r w:rsidRPr="0073278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обращения</w:t>
            </w:r>
            <w:r w:rsidRPr="00732781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заявителей</w:t>
            </w:r>
            <w:r w:rsidRPr="00732781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 заявителем</w:t>
            </w:r>
            <w:r w:rsidRPr="00732781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</w:p>
          <w:p w:rsidR="001205FA" w:rsidRPr="00732781" w:rsidRDefault="001205FA" w:rsidP="001205FA">
            <w:pPr>
              <w:spacing w:line="281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предоставлении</w:t>
            </w:r>
            <w:proofErr w:type="spellEnd"/>
            <w:r w:rsidRPr="007327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меры</w:t>
            </w:r>
            <w:proofErr w:type="spellEnd"/>
            <w:r w:rsidRPr="007327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4757" w:type="dxa"/>
          </w:tcPr>
          <w:p w:rsidR="001205FA" w:rsidRPr="00732781" w:rsidRDefault="001205FA" w:rsidP="001205FA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Основания</w:t>
            </w:r>
            <w:r w:rsidRPr="0073278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отказа</w:t>
            </w:r>
            <w:r w:rsidRPr="0073278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предоставлении</w:t>
            </w:r>
          </w:p>
          <w:p w:rsidR="001205FA" w:rsidRPr="00732781" w:rsidRDefault="001205FA" w:rsidP="001205FA">
            <w:pPr>
              <w:spacing w:line="281" w:lineRule="exact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меры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</w:t>
            </w:r>
          </w:p>
        </w:tc>
      </w:tr>
      <w:tr w:rsidR="001205FA" w:rsidRPr="00732781" w:rsidTr="001205FA">
        <w:trPr>
          <w:trHeight w:val="3047"/>
        </w:trPr>
        <w:tc>
          <w:tcPr>
            <w:tcW w:w="4747" w:type="dxa"/>
          </w:tcPr>
          <w:p w:rsidR="001205FA" w:rsidRPr="00732781" w:rsidRDefault="001205FA" w:rsidP="001205FA">
            <w:pPr>
              <w:spacing w:line="24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Обеспечение</w:t>
            </w:r>
            <w:proofErr w:type="spellEnd"/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горячим</w:t>
            </w:r>
            <w:proofErr w:type="spellEnd"/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питанием</w:t>
            </w:r>
            <w:proofErr w:type="spellEnd"/>
          </w:p>
          <w:p w:rsidR="001205FA" w:rsidRPr="00732781" w:rsidRDefault="001205FA" w:rsidP="001205FA">
            <w:pPr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57" w:type="dxa"/>
          </w:tcPr>
          <w:p w:rsidR="001205FA" w:rsidRPr="00732781" w:rsidRDefault="001205FA" w:rsidP="009079AD">
            <w:pPr>
              <w:numPr>
                <w:ilvl w:val="0"/>
                <w:numId w:val="19"/>
              </w:numPr>
              <w:tabs>
                <w:tab w:val="left" w:pos="379"/>
                <w:tab w:val="left" w:pos="2767"/>
              </w:tabs>
              <w:spacing w:line="244" w:lineRule="exact"/>
              <w:ind w:left="379" w:hanging="2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</w:t>
            </w:r>
            <w:proofErr w:type="spellEnd"/>
            <w:r w:rsidRPr="0073278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представлены</w:t>
            </w:r>
            <w:proofErr w:type="spellEnd"/>
            <w:r w:rsidRPr="007327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докум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енты</w:t>
            </w:r>
            <w:proofErr w:type="spellEnd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1205FA" w:rsidRPr="00732781" w:rsidRDefault="001205FA" w:rsidP="001205FA">
            <w:pPr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подтверждающие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участие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законного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r w:rsidRPr="0073278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специальной</w:t>
            </w:r>
            <w:r w:rsidRPr="00732781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военной</w:t>
            </w:r>
            <w:r w:rsidRPr="0073278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операции;</w:t>
            </w:r>
            <w:proofErr w:type="gramEnd"/>
          </w:p>
          <w:p w:rsidR="001205FA" w:rsidRPr="00732781" w:rsidRDefault="001205FA" w:rsidP="009079AD">
            <w:pPr>
              <w:numPr>
                <w:ilvl w:val="0"/>
                <w:numId w:val="19"/>
              </w:numPr>
              <w:tabs>
                <w:tab w:val="left" w:pos="369"/>
              </w:tabs>
              <w:spacing w:line="232" w:lineRule="auto"/>
              <w:ind w:left="102" w:right="165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32781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представлены</w:t>
            </w:r>
            <w:r w:rsidRPr="0073278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подтверждающие</w:t>
            </w:r>
            <w:r w:rsidRPr="00732781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732781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законного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представителя</w:t>
            </w:r>
            <w:r w:rsidRPr="0073278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обучающегося</w:t>
            </w:r>
            <w:r w:rsidRPr="00732781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в выполнении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732781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32781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отражению</w:t>
            </w:r>
            <w:r w:rsidRPr="00732781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вооруженного 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вторжения</w:t>
            </w:r>
            <w:r w:rsidRPr="0073278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73278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территорию</w:t>
            </w:r>
            <w:r w:rsidRPr="0073278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Российской</w:t>
            </w:r>
            <w:proofErr w:type="spellEnd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7327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278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7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proofErr w:type="spellEnd"/>
            <w:r w:rsidRPr="007327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z w:val="24"/>
                <w:szCs w:val="24"/>
              </w:rPr>
              <w:t>вооруженной</w:t>
            </w:r>
            <w:proofErr w:type="spellEnd"/>
            <w:r w:rsidRPr="00732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провокации</w:t>
            </w:r>
            <w:proofErr w:type="spellEnd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73278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государственной</w:t>
            </w:r>
            <w:proofErr w:type="spellEnd"/>
            <w:r w:rsidRPr="0073278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327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границе</w:t>
            </w:r>
            <w:proofErr w:type="spellEnd"/>
          </w:p>
          <w:p w:rsidR="004F07DC" w:rsidRPr="00732781" w:rsidRDefault="004F07DC" w:rsidP="004F07DC">
            <w:pPr>
              <w:tabs>
                <w:tab w:val="left" w:pos="369"/>
              </w:tabs>
              <w:spacing w:line="232" w:lineRule="auto"/>
              <w:ind w:left="102" w:right="1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 Федерации и территориях субъектов Российской Федерации,</w:t>
            </w:r>
          </w:p>
          <w:p w:rsidR="004F07DC" w:rsidRPr="00732781" w:rsidRDefault="004F07DC" w:rsidP="004F07DC">
            <w:pPr>
              <w:tabs>
                <w:tab w:val="left" w:pos="369"/>
              </w:tabs>
              <w:spacing w:line="232" w:lineRule="auto"/>
              <w:ind w:left="102" w:right="1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прилегающих</w:t>
            </w:r>
            <w:proofErr w:type="gramEnd"/>
            <w:r w:rsidRPr="00732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районам проведения указанной специальной военной операции.</w:t>
            </w: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before="93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232" w:lineRule="auto"/>
        <w:rPr>
          <w:sz w:val="24"/>
          <w:szCs w:val="22"/>
          <w:lang w:eastAsia="en-US"/>
        </w:rPr>
        <w:sectPr w:rsidR="001205FA" w:rsidRPr="001205FA">
          <w:pgSz w:w="11910" w:h="16840"/>
          <w:pgMar w:top="1140" w:right="425" w:bottom="280" w:left="1559" w:header="815" w:footer="0" w:gutter="0"/>
          <w:cols w:space="720"/>
        </w:sectPr>
      </w:pPr>
    </w:p>
    <w:p w:rsidR="001205FA" w:rsidRDefault="001205FA" w:rsidP="001205FA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A35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5FA" w:rsidRDefault="001205FA" w:rsidP="001205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к постановлению  </w:t>
      </w:r>
      <w:r w:rsidRPr="00390552">
        <w:rPr>
          <w:rFonts w:ascii="Times New Roman" w:hAnsi="Times New Roman" w:cs="Times New Roman"/>
          <w:color w:val="111111"/>
          <w:sz w:val="28"/>
          <w:szCs w:val="28"/>
        </w:rPr>
        <w:t>администрации города</w:t>
      </w:r>
      <w:r w:rsidRPr="00390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5FA" w:rsidRDefault="001205FA" w:rsidP="001205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от </w:t>
      </w:r>
      <w:r w:rsidR="009B0EDF">
        <w:rPr>
          <w:rFonts w:ascii="Times New Roman" w:hAnsi="Times New Roman" w:cs="Times New Roman"/>
          <w:sz w:val="28"/>
          <w:szCs w:val="28"/>
        </w:rPr>
        <w:t>23.07.2026  № 773</w:t>
      </w:r>
    </w:p>
    <w:p w:rsidR="001205FA" w:rsidRPr="001205FA" w:rsidRDefault="001205FA" w:rsidP="001205FA">
      <w:pPr>
        <w:widowControl w:val="0"/>
        <w:autoSpaceDE w:val="0"/>
        <w:autoSpaceDN w:val="0"/>
        <w:spacing w:before="1"/>
        <w:ind w:right="219"/>
        <w:jc w:val="center"/>
        <w:rPr>
          <w:b/>
          <w:sz w:val="28"/>
          <w:szCs w:val="28"/>
          <w:lang w:eastAsia="en-US"/>
        </w:rPr>
      </w:pPr>
      <w:r w:rsidRPr="001205FA">
        <w:rPr>
          <w:b/>
          <w:spacing w:val="-2"/>
          <w:w w:val="105"/>
          <w:sz w:val="28"/>
          <w:szCs w:val="28"/>
          <w:lang w:eastAsia="en-US"/>
        </w:rPr>
        <w:t>ПОРЯДОК</w:t>
      </w:r>
    </w:p>
    <w:p w:rsidR="001205FA" w:rsidRPr="00B57316" w:rsidRDefault="001205FA" w:rsidP="001205FA">
      <w:pPr>
        <w:widowControl w:val="0"/>
        <w:autoSpaceDE w:val="0"/>
        <w:autoSpaceDN w:val="0"/>
        <w:spacing w:before="4"/>
        <w:ind w:right="455"/>
        <w:jc w:val="center"/>
        <w:rPr>
          <w:b/>
          <w:sz w:val="28"/>
          <w:szCs w:val="28"/>
          <w:lang w:eastAsia="en-US"/>
        </w:rPr>
      </w:pPr>
      <w:proofErr w:type="gramStart"/>
      <w:r w:rsidRPr="00B57316">
        <w:rPr>
          <w:b/>
          <w:w w:val="105"/>
          <w:sz w:val="28"/>
          <w:szCs w:val="28"/>
          <w:lang w:eastAsia="en-US"/>
        </w:rPr>
        <w:t>предоставления меры поддержки по</w:t>
      </w:r>
      <w:r w:rsidRPr="00B57316">
        <w:rPr>
          <w:b/>
          <w:spacing w:val="-6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бесплатному присмотру и</w:t>
      </w:r>
      <w:r w:rsidRPr="00B57316">
        <w:rPr>
          <w:b/>
          <w:spacing w:val="-2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уходу за детьми, посещающими</w:t>
      </w:r>
      <w:r w:rsidRPr="00B57316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 xml:space="preserve">муниципальные образовательные организации </w:t>
      </w:r>
      <w:r w:rsidR="004F07DC" w:rsidRPr="00B57316">
        <w:rPr>
          <w:b/>
          <w:w w:val="105"/>
          <w:sz w:val="28"/>
          <w:szCs w:val="28"/>
          <w:lang w:eastAsia="en-US"/>
        </w:rPr>
        <w:t xml:space="preserve">городского округа </w:t>
      </w:r>
      <w:r w:rsidRPr="00B57316">
        <w:rPr>
          <w:b/>
          <w:w w:val="105"/>
          <w:sz w:val="28"/>
          <w:szCs w:val="28"/>
          <w:lang w:eastAsia="en-US"/>
        </w:rPr>
        <w:t>Архангельской</w:t>
      </w:r>
      <w:r w:rsidRPr="00B57316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области</w:t>
      </w:r>
      <w:r w:rsidR="000D14D8" w:rsidRPr="00B57316">
        <w:rPr>
          <w:b/>
          <w:w w:val="105"/>
          <w:sz w:val="28"/>
          <w:szCs w:val="28"/>
          <w:lang w:eastAsia="en-US"/>
        </w:rPr>
        <w:t xml:space="preserve"> «Город Коря</w:t>
      </w:r>
      <w:r w:rsidR="004F07DC" w:rsidRPr="00B57316">
        <w:rPr>
          <w:b/>
          <w:w w:val="105"/>
          <w:sz w:val="28"/>
          <w:szCs w:val="28"/>
          <w:lang w:eastAsia="en-US"/>
        </w:rPr>
        <w:t>жма»</w:t>
      </w:r>
      <w:r w:rsidRPr="00B57316">
        <w:rPr>
          <w:b/>
          <w:w w:val="105"/>
          <w:sz w:val="28"/>
          <w:szCs w:val="28"/>
          <w:lang w:eastAsia="en-US"/>
        </w:rPr>
        <w:t>, реализующие образовательные программы дошкольного образования,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</w:t>
      </w:r>
      <w:r w:rsidR="000D14D8" w:rsidRPr="00B57316">
        <w:rPr>
          <w:b/>
          <w:w w:val="105"/>
          <w:sz w:val="28"/>
          <w:szCs w:val="28"/>
          <w:lang w:eastAsia="en-US"/>
        </w:rPr>
        <w:t>ражению вооруженного вторжения н</w:t>
      </w:r>
      <w:r w:rsidRPr="00B57316">
        <w:rPr>
          <w:b/>
          <w:w w:val="105"/>
          <w:sz w:val="28"/>
          <w:szCs w:val="28"/>
          <w:lang w:eastAsia="en-US"/>
        </w:rPr>
        <w:t>а</w:t>
      </w:r>
      <w:proofErr w:type="gramEnd"/>
      <w:r w:rsidRPr="00B57316">
        <w:rPr>
          <w:b/>
          <w:w w:val="105"/>
          <w:sz w:val="28"/>
          <w:szCs w:val="28"/>
          <w:lang w:eastAsia="en-US"/>
        </w:rPr>
        <w:t xml:space="preserve"> территорию Российской Федерации,</w:t>
      </w:r>
      <w:r w:rsidRPr="00B57316">
        <w:rPr>
          <w:b/>
          <w:spacing w:val="-9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в</w:t>
      </w:r>
      <w:r w:rsidRPr="00B57316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ходе</w:t>
      </w:r>
      <w:r w:rsidRPr="00B57316">
        <w:rPr>
          <w:b/>
          <w:spacing w:val="-18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вооруженной провокации на</w:t>
      </w:r>
      <w:r w:rsidRPr="00B57316">
        <w:rPr>
          <w:b/>
          <w:spacing w:val="-6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государственной</w:t>
      </w:r>
      <w:r w:rsidRPr="00B57316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границе Российской Федерации и</w:t>
      </w:r>
      <w:r w:rsidRPr="00B57316">
        <w:rPr>
          <w:b/>
          <w:spacing w:val="-17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территориях</w:t>
      </w:r>
      <w:r w:rsidRPr="00B57316">
        <w:rPr>
          <w:b/>
          <w:spacing w:val="-3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>субъектов</w:t>
      </w:r>
      <w:r w:rsidRPr="00B57316">
        <w:rPr>
          <w:b/>
          <w:spacing w:val="-7"/>
          <w:w w:val="105"/>
          <w:sz w:val="28"/>
          <w:szCs w:val="28"/>
          <w:lang w:eastAsia="en-US"/>
        </w:rPr>
        <w:t xml:space="preserve"> </w:t>
      </w:r>
      <w:r w:rsidRPr="00B57316">
        <w:rPr>
          <w:b/>
          <w:w w:val="105"/>
          <w:sz w:val="28"/>
          <w:szCs w:val="28"/>
          <w:lang w:eastAsia="en-US"/>
        </w:rPr>
        <w:t xml:space="preserve">Российской Федерации, прилегающих к районам проведения указанной специальной военной </w:t>
      </w:r>
      <w:r w:rsidRPr="00B57316">
        <w:rPr>
          <w:b/>
          <w:spacing w:val="-2"/>
          <w:w w:val="105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312"/>
        <w:ind w:right="423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І.</w:t>
      </w:r>
      <w:r w:rsidRPr="001205FA">
        <w:rPr>
          <w:b/>
          <w:spacing w:val="-4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 xml:space="preserve">Общие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положения</w:t>
      </w:r>
    </w:p>
    <w:p w:rsidR="001205FA" w:rsidRPr="004F07DC" w:rsidRDefault="001205FA" w:rsidP="009079AD">
      <w:pPr>
        <w:widowControl w:val="0"/>
        <w:numPr>
          <w:ilvl w:val="0"/>
          <w:numId w:val="18"/>
        </w:numPr>
        <w:autoSpaceDE w:val="0"/>
        <w:autoSpaceDN w:val="0"/>
        <w:spacing w:before="316" w:line="321" w:lineRule="exact"/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4F07DC">
        <w:rPr>
          <w:sz w:val="28"/>
          <w:szCs w:val="22"/>
          <w:lang w:eastAsia="en-US"/>
        </w:rPr>
        <w:t>Настоящий</w:t>
      </w:r>
      <w:r w:rsidRPr="004F07DC">
        <w:rPr>
          <w:spacing w:val="-2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порядок</w:t>
      </w:r>
      <w:r w:rsidRPr="004F07DC">
        <w:rPr>
          <w:spacing w:val="-4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устанавливает порядок</w:t>
      </w:r>
      <w:r w:rsidRPr="004F07DC">
        <w:rPr>
          <w:spacing w:val="-4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 xml:space="preserve">предоставления муниципальными образовательными организациями </w:t>
      </w:r>
      <w:r w:rsidR="00732781" w:rsidRPr="00732781">
        <w:rPr>
          <w:sz w:val="28"/>
          <w:szCs w:val="22"/>
          <w:lang w:eastAsia="en-US"/>
        </w:rPr>
        <w:t>городского округа Архангельской области «Город Коряжма»</w:t>
      </w:r>
      <w:r w:rsidRPr="004F07DC">
        <w:rPr>
          <w:sz w:val="28"/>
          <w:szCs w:val="22"/>
          <w:lang w:eastAsia="en-US"/>
        </w:rPr>
        <w:t xml:space="preserve">, реализующими образовательные программы дошкольного образования, меры поддержки по бесплатному присмотру и уходу за детьми, посещающими муниципальные образовательные организации </w:t>
      </w:r>
      <w:r w:rsidR="000D14D8" w:rsidRPr="000D14D8">
        <w:rPr>
          <w:sz w:val="28"/>
          <w:szCs w:val="22"/>
          <w:lang w:eastAsia="en-US"/>
        </w:rPr>
        <w:t xml:space="preserve">городского округа Архангельской области «Город </w:t>
      </w:r>
      <w:proofErr w:type="spellStart"/>
      <w:r w:rsidR="000D14D8" w:rsidRPr="000D14D8">
        <w:rPr>
          <w:sz w:val="28"/>
          <w:szCs w:val="22"/>
          <w:lang w:eastAsia="en-US"/>
        </w:rPr>
        <w:t>Коряджма</w:t>
      </w:r>
      <w:proofErr w:type="spellEnd"/>
      <w:r w:rsidR="000D14D8" w:rsidRPr="000D14D8">
        <w:rPr>
          <w:sz w:val="28"/>
          <w:szCs w:val="22"/>
          <w:lang w:eastAsia="en-US"/>
        </w:rPr>
        <w:t>»</w:t>
      </w:r>
      <w:r w:rsidRPr="004F07DC">
        <w:rPr>
          <w:sz w:val="28"/>
          <w:szCs w:val="22"/>
          <w:lang w:eastAsia="en-US"/>
        </w:rPr>
        <w:t>, реализующие образовательные программы дошкольного образования, из семей граждан, принимающих (принимавших) участие в специальной военной операции, проводимой на территориях Донецкой Народной Республики, Луганской</w:t>
      </w:r>
      <w:proofErr w:type="gramEnd"/>
      <w:r w:rsidRPr="004F07DC">
        <w:rPr>
          <w:sz w:val="28"/>
          <w:szCs w:val="22"/>
          <w:lang w:eastAsia="en-US"/>
        </w:rPr>
        <w:t xml:space="preserve"> </w:t>
      </w:r>
      <w:proofErr w:type="gramStart"/>
      <w:r w:rsidRPr="004F07DC">
        <w:rPr>
          <w:sz w:val="28"/>
          <w:szCs w:val="22"/>
          <w:lang w:eastAsia="en-US"/>
        </w:rPr>
        <w:t>Народной Республики, Запорожской области, Херсонской области и Украины, и (или) выполняющих (выполнявших) задачи по отражен</w:t>
      </w:r>
      <w:r w:rsidR="000D14D8">
        <w:rPr>
          <w:sz w:val="28"/>
          <w:szCs w:val="22"/>
          <w:lang w:eastAsia="en-US"/>
        </w:rPr>
        <w:t>и</w:t>
      </w:r>
      <w:r w:rsidRPr="004F07DC">
        <w:rPr>
          <w:sz w:val="28"/>
          <w:szCs w:val="22"/>
          <w:lang w:eastAsia="en-US"/>
        </w:rPr>
        <w:t>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</w:t>
      </w:r>
      <w:r w:rsidRPr="004F07DC">
        <w:rPr>
          <w:spacing w:val="5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указанной</w:t>
      </w:r>
      <w:r w:rsidRPr="004F07DC">
        <w:rPr>
          <w:spacing w:val="-2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специальной</w:t>
      </w:r>
      <w:r w:rsidRPr="004F07DC">
        <w:rPr>
          <w:spacing w:val="6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военной</w:t>
      </w:r>
      <w:r w:rsidRPr="004F07DC">
        <w:rPr>
          <w:spacing w:val="-6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операции</w:t>
      </w:r>
      <w:r w:rsidRPr="004F07DC">
        <w:rPr>
          <w:spacing w:val="3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(далее</w:t>
      </w:r>
      <w:r w:rsidRPr="004F07DC">
        <w:rPr>
          <w:spacing w:val="-6"/>
          <w:sz w:val="28"/>
          <w:szCs w:val="22"/>
          <w:lang w:eastAsia="en-US"/>
        </w:rPr>
        <w:t xml:space="preserve"> </w:t>
      </w:r>
      <w:r w:rsidRPr="004F07DC">
        <w:rPr>
          <w:sz w:val="28"/>
          <w:szCs w:val="22"/>
          <w:lang w:eastAsia="en-US"/>
        </w:rPr>
        <w:t>соответственно</w:t>
      </w:r>
      <w:r w:rsidR="004F07DC">
        <w:rPr>
          <w:sz w:val="28"/>
          <w:szCs w:val="22"/>
          <w:lang w:eastAsia="en-US"/>
        </w:rPr>
        <w:t xml:space="preserve"> </w:t>
      </w:r>
      <w:r w:rsidRPr="004F07DC">
        <w:rPr>
          <w:w w:val="90"/>
          <w:sz w:val="28"/>
          <w:szCs w:val="28"/>
          <w:lang w:eastAsia="en-US"/>
        </w:rPr>
        <w:t>—</w:t>
      </w:r>
      <w:r w:rsidRPr="004F07DC">
        <w:rPr>
          <w:spacing w:val="6"/>
          <w:sz w:val="28"/>
          <w:szCs w:val="28"/>
          <w:lang w:eastAsia="en-US"/>
        </w:rPr>
        <w:t xml:space="preserve"> </w:t>
      </w:r>
      <w:r w:rsidRPr="004F07DC">
        <w:rPr>
          <w:w w:val="95"/>
          <w:sz w:val="28"/>
          <w:szCs w:val="28"/>
          <w:lang w:eastAsia="en-US"/>
        </w:rPr>
        <w:t>CBO,</w:t>
      </w:r>
      <w:r w:rsidRPr="004F07DC">
        <w:rPr>
          <w:spacing w:val="13"/>
          <w:sz w:val="28"/>
          <w:szCs w:val="28"/>
          <w:lang w:eastAsia="en-US"/>
        </w:rPr>
        <w:t xml:space="preserve"> </w:t>
      </w:r>
      <w:r w:rsidRPr="004F07DC">
        <w:rPr>
          <w:w w:val="95"/>
          <w:sz w:val="28"/>
          <w:szCs w:val="28"/>
          <w:lang w:eastAsia="en-US"/>
        </w:rPr>
        <w:t>мера</w:t>
      </w:r>
      <w:r w:rsidRPr="004F07DC">
        <w:rPr>
          <w:spacing w:val="14"/>
          <w:sz w:val="28"/>
          <w:szCs w:val="28"/>
          <w:lang w:eastAsia="en-US"/>
        </w:rPr>
        <w:t xml:space="preserve"> </w:t>
      </w:r>
      <w:r w:rsidRPr="004F07DC">
        <w:rPr>
          <w:w w:val="95"/>
          <w:sz w:val="28"/>
          <w:szCs w:val="28"/>
          <w:lang w:eastAsia="en-US"/>
        </w:rPr>
        <w:t>поддержки),</w:t>
      </w:r>
      <w:r w:rsidRPr="004F07DC">
        <w:rPr>
          <w:spacing w:val="36"/>
          <w:sz w:val="28"/>
          <w:szCs w:val="28"/>
          <w:lang w:eastAsia="en-US"/>
        </w:rPr>
        <w:t xml:space="preserve"> </w:t>
      </w:r>
      <w:r w:rsidRPr="004F07DC">
        <w:rPr>
          <w:w w:val="95"/>
          <w:sz w:val="28"/>
          <w:szCs w:val="28"/>
          <w:lang w:eastAsia="en-US"/>
        </w:rPr>
        <w:t>и</w:t>
      </w:r>
      <w:r w:rsidRPr="004F07DC">
        <w:rPr>
          <w:spacing w:val="3"/>
          <w:sz w:val="28"/>
          <w:szCs w:val="28"/>
          <w:lang w:eastAsia="en-US"/>
        </w:rPr>
        <w:t xml:space="preserve"> </w:t>
      </w:r>
      <w:r w:rsidRPr="004F07DC">
        <w:rPr>
          <w:w w:val="95"/>
          <w:sz w:val="28"/>
          <w:szCs w:val="28"/>
          <w:lang w:eastAsia="en-US"/>
        </w:rPr>
        <w:t>стандарт</w:t>
      </w:r>
      <w:r w:rsidRPr="004F07DC">
        <w:rPr>
          <w:spacing w:val="24"/>
          <w:sz w:val="28"/>
          <w:szCs w:val="28"/>
          <w:lang w:eastAsia="en-US"/>
        </w:rPr>
        <w:t xml:space="preserve"> </w:t>
      </w:r>
      <w:r w:rsidRPr="004F07DC">
        <w:rPr>
          <w:w w:val="95"/>
          <w:sz w:val="28"/>
          <w:szCs w:val="28"/>
          <w:lang w:eastAsia="en-US"/>
        </w:rPr>
        <w:t>предоставления</w:t>
      </w:r>
      <w:r w:rsidRPr="004F07DC">
        <w:rPr>
          <w:spacing w:val="9"/>
          <w:sz w:val="28"/>
          <w:szCs w:val="28"/>
          <w:lang w:eastAsia="en-US"/>
        </w:rPr>
        <w:t xml:space="preserve"> </w:t>
      </w:r>
      <w:r w:rsidRPr="004F07DC">
        <w:rPr>
          <w:w w:val="95"/>
          <w:sz w:val="28"/>
          <w:szCs w:val="28"/>
          <w:lang w:eastAsia="en-US"/>
        </w:rPr>
        <w:t>меры</w:t>
      </w:r>
      <w:r w:rsidRPr="004F07DC">
        <w:rPr>
          <w:spacing w:val="9"/>
          <w:sz w:val="28"/>
          <w:szCs w:val="28"/>
          <w:lang w:eastAsia="en-US"/>
        </w:rPr>
        <w:t xml:space="preserve"> </w:t>
      </w:r>
      <w:r w:rsidRPr="004F07DC">
        <w:rPr>
          <w:spacing w:val="-2"/>
          <w:w w:val="95"/>
          <w:sz w:val="28"/>
          <w:szCs w:val="28"/>
          <w:lang w:eastAsia="en-US"/>
        </w:rPr>
        <w:t>поддержки.</w:t>
      </w:r>
      <w:proofErr w:type="gramEnd"/>
    </w:p>
    <w:p w:rsidR="00B57316" w:rsidRDefault="00807185" w:rsidP="009079AD">
      <w:pPr>
        <w:pStyle w:val="a5"/>
        <w:numPr>
          <w:ilvl w:val="0"/>
          <w:numId w:val="18"/>
        </w:numPr>
        <w:ind w:left="0" w:firstLine="709"/>
        <w:jc w:val="both"/>
        <w:rPr>
          <w:sz w:val="28"/>
          <w:szCs w:val="22"/>
          <w:lang w:eastAsia="en-US"/>
        </w:rPr>
      </w:pPr>
      <w:proofErr w:type="gramStart"/>
      <w:r w:rsidRPr="00807185">
        <w:rPr>
          <w:sz w:val="28"/>
          <w:szCs w:val="22"/>
          <w:lang w:eastAsia="en-US"/>
        </w:rPr>
        <w:t>Для целей настоящего порядка используются понятия "участник СВО" и "член семьи", определенные в Федеральном законе от 12.01.1995 № 5-ФЗ "О ветеранах", в  Указе президента Российской Федерации от 15.05</w:t>
      </w:r>
      <w:r w:rsidR="00562ED5">
        <w:rPr>
          <w:sz w:val="28"/>
          <w:szCs w:val="22"/>
          <w:lang w:eastAsia="en-US"/>
        </w:rPr>
        <w:t>.</w:t>
      </w:r>
      <w:r w:rsidRPr="00807185">
        <w:rPr>
          <w:sz w:val="28"/>
          <w:szCs w:val="22"/>
          <w:lang w:eastAsia="en-US"/>
        </w:rPr>
        <w:t xml:space="preserve"> 2026 г. № 327 «О Единых базовых мерах поддержки лиц, принимающих (принимавших) участие в специальной военной операции и других категориях лиц в субъектах Российской Федерации».</w:t>
      </w:r>
      <w:proofErr w:type="gramEnd"/>
    </w:p>
    <w:p w:rsidR="001205FA" w:rsidRPr="00B57316" w:rsidRDefault="001205FA" w:rsidP="009079AD">
      <w:pPr>
        <w:widowControl w:val="0"/>
        <w:numPr>
          <w:ilvl w:val="0"/>
          <w:numId w:val="18"/>
        </w:numPr>
        <w:tabs>
          <w:tab w:val="left" w:pos="1271"/>
        </w:tabs>
        <w:autoSpaceDE w:val="0"/>
        <w:autoSpaceDN w:val="0"/>
        <w:spacing w:before="4" w:line="232" w:lineRule="auto"/>
        <w:ind w:left="159" w:right="521" w:firstLine="709"/>
        <w:jc w:val="both"/>
        <w:rPr>
          <w:sz w:val="28"/>
          <w:szCs w:val="28"/>
          <w:lang w:eastAsia="en-US"/>
        </w:rPr>
      </w:pPr>
      <w:r w:rsidRPr="00B57316">
        <w:rPr>
          <w:sz w:val="28"/>
          <w:szCs w:val="22"/>
          <w:lang w:eastAsia="en-US"/>
        </w:rPr>
        <w:t>Предоставление меры поддержки включает в себя следующие административные процедуры:</w:t>
      </w:r>
    </w:p>
    <w:p w:rsidR="001205FA" w:rsidRPr="001205FA" w:rsidRDefault="001205FA" w:rsidP="009079AD">
      <w:pPr>
        <w:widowControl w:val="0"/>
        <w:numPr>
          <w:ilvl w:val="0"/>
          <w:numId w:val="17"/>
        </w:numPr>
        <w:tabs>
          <w:tab w:val="left" w:pos="1426"/>
        </w:tabs>
        <w:autoSpaceDE w:val="0"/>
        <w:autoSpaceDN w:val="0"/>
        <w:spacing w:line="235" w:lineRule="auto"/>
        <w:ind w:right="428" w:firstLine="711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>регистрация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прием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рассмотрению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 предоставлении меры поддержки;</w:t>
      </w:r>
    </w:p>
    <w:p w:rsidR="001205FA" w:rsidRPr="001205FA" w:rsidRDefault="001205FA" w:rsidP="009079AD">
      <w:pPr>
        <w:widowControl w:val="0"/>
        <w:numPr>
          <w:ilvl w:val="0"/>
          <w:numId w:val="17"/>
        </w:numPr>
        <w:tabs>
          <w:tab w:val="left" w:pos="1238"/>
        </w:tabs>
        <w:autoSpaceDE w:val="0"/>
        <w:autoSpaceDN w:val="0"/>
        <w:spacing w:before="8" w:line="235" w:lineRule="auto"/>
        <w:ind w:left="215" w:right="438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рассмотрение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представленных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заявителем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приложенных к нему документов;</w:t>
      </w:r>
    </w:p>
    <w:p w:rsidR="001205FA" w:rsidRPr="001205FA" w:rsidRDefault="001205FA" w:rsidP="009079AD">
      <w:pPr>
        <w:widowControl w:val="0"/>
        <w:numPr>
          <w:ilvl w:val="0"/>
          <w:numId w:val="17"/>
        </w:numPr>
        <w:tabs>
          <w:tab w:val="left" w:pos="1313"/>
        </w:tabs>
        <w:autoSpaceDE w:val="0"/>
        <w:autoSpaceDN w:val="0"/>
        <w:spacing w:before="6"/>
        <w:ind w:left="212" w:right="432" w:firstLine="713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выдача уведомления о предоставлении меры поддержки или об отказе в предоставлении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203"/>
        </w:tabs>
        <w:autoSpaceDE w:val="0"/>
        <w:autoSpaceDN w:val="0"/>
        <w:spacing w:line="314" w:lineRule="exact"/>
        <w:ind w:left="1203" w:hanging="283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Заявителями</w:t>
      </w:r>
      <w:r w:rsidRPr="001205FA">
        <w:rPr>
          <w:spacing w:val="1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при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предоставлении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меры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поддержки</w:t>
      </w:r>
      <w:r w:rsidRPr="001205FA">
        <w:rPr>
          <w:spacing w:val="1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являются:</w:t>
      </w:r>
    </w:p>
    <w:p w:rsidR="001205FA" w:rsidRPr="001205FA" w:rsidRDefault="001205FA" w:rsidP="009079AD">
      <w:pPr>
        <w:widowControl w:val="0"/>
        <w:numPr>
          <w:ilvl w:val="0"/>
          <w:numId w:val="15"/>
        </w:numPr>
        <w:tabs>
          <w:tab w:val="left" w:pos="1314"/>
        </w:tabs>
        <w:autoSpaceDE w:val="0"/>
        <w:autoSpaceDN w:val="0"/>
        <w:spacing w:line="242" w:lineRule="auto"/>
        <w:ind w:right="436" w:firstLine="71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один из родителей (законных представителей) воспитанника, не достигшего 18-летнего возраста;</w:t>
      </w:r>
    </w:p>
    <w:p w:rsidR="001205FA" w:rsidRPr="001205FA" w:rsidRDefault="001205FA" w:rsidP="009079AD">
      <w:pPr>
        <w:widowControl w:val="0"/>
        <w:numPr>
          <w:ilvl w:val="0"/>
          <w:numId w:val="15"/>
        </w:numPr>
        <w:tabs>
          <w:tab w:val="left" w:pos="1322"/>
        </w:tabs>
        <w:autoSpaceDE w:val="0"/>
        <w:autoSpaceDN w:val="0"/>
        <w:ind w:left="205" w:right="444" w:firstLine="701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уполномоченные представители лиц, указанных в подпункте 1 настоящего пункта.</w:t>
      </w:r>
    </w:p>
    <w:p w:rsidR="001205FA" w:rsidRPr="000D14D8" w:rsidRDefault="001205FA" w:rsidP="009079AD">
      <w:pPr>
        <w:widowControl w:val="0"/>
        <w:numPr>
          <w:ilvl w:val="0"/>
          <w:numId w:val="18"/>
        </w:numPr>
        <w:tabs>
          <w:tab w:val="left" w:pos="1305"/>
        </w:tabs>
        <w:autoSpaceDE w:val="0"/>
        <w:autoSpaceDN w:val="0"/>
        <w:spacing w:line="242" w:lineRule="auto"/>
        <w:ind w:left="205" w:right="435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зависимости от целей обр</w:t>
      </w:r>
      <w:r w:rsidR="000D14D8">
        <w:rPr>
          <w:sz w:val="28"/>
          <w:szCs w:val="22"/>
          <w:lang w:eastAsia="en-US"/>
        </w:rPr>
        <w:t xml:space="preserve">ащения заявителей с запросами о </w:t>
      </w:r>
      <w:r w:rsidRPr="001205FA">
        <w:rPr>
          <w:sz w:val="28"/>
          <w:szCs w:val="22"/>
          <w:lang w:eastAsia="en-US"/>
        </w:rPr>
        <w:t>предоставлении меры поддержки (результатов предоставления меры поддержки)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заявители</w:t>
      </w:r>
      <w:r w:rsidRPr="001205FA">
        <w:rPr>
          <w:spacing w:val="3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делятся</w:t>
      </w:r>
      <w:r w:rsidRPr="001205FA">
        <w:rPr>
          <w:spacing w:val="2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</w:t>
      </w:r>
      <w:r w:rsidRPr="001205FA">
        <w:rPr>
          <w:spacing w:val="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категории</w:t>
      </w:r>
      <w:r w:rsidRPr="001205FA">
        <w:rPr>
          <w:spacing w:val="3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1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соответствии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</w:t>
      </w:r>
      <w:r w:rsidRPr="001205FA">
        <w:rPr>
          <w:spacing w:val="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приложением</w:t>
      </w:r>
      <w:r w:rsidR="000D14D8">
        <w:rPr>
          <w:sz w:val="28"/>
          <w:szCs w:val="22"/>
          <w:lang w:eastAsia="en-US"/>
        </w:rPr>
        <w:t xml:space="preserve"> </w:t>
      </w:r>
      <w:r w:rsidRPr="000D14D8">
        <w:rPr>
          <w:sz w:val="28"/>
          <w:szCs w:val="28"/>
          <w:lang w:eastAsia="en-US"/>
        </w:rPr>
        <w:t>№</w:t>
      </w:r>
      <w:r w:rsidRPr="000D14D8">
        <w:rPr>
          <w:spacing w:val="22"/>
          <w:sz w:val="28"/>
          <w:szCs w:val="28"/>
          <w:lang w:eastAsia="en-US"/>
        </w:rPr>
        <w:t xml:space="preserve"> </w:t>
      </w:r>
      <w:r w:rsidRPr="000D14D8">
        <w:rPr>
          <w:sz w:val="28"/>
          <w:szCs w:val="28"/>
          <w:lang w:eastAsia="en-US"/>
        </w:rPr>
        <w:t>2</w:t>
      </w:r>
      <w:r w:rsidRPr="000D14D8">
        <w:rPr>
          <w:spacing w:val="-17"/>
          <w:sz w:val="28"/>
          <w:szCs w:val="28"/>
          <w:lang w:eastAsia="en-US"/>
        </w:rPr>
        <w:t xml:space="preserve"> </w:t>
      </w:r>
      <w:r w:rsidRPr="000D14D8">
        <w:rPr>
          <w:sz w:val="28"/>
          <w:szCs w:val="28"/>
          <w:lang w:eastAsia="en-US"/>
        </w:rPr>
        <w:t>к</w:t>
      </w:r>
      <w:r w:rsidRPr="000D14D8">
        <w:rPr>
          <w:spacing w:val="-18"/>
          <w:sz w:val="28"/>
          <w:szCs w:val="28"/>
          <w:lang w:eastAsia="en-US"/>
        </w:rPr>
        <w:t xml:space="preserve"> </w:t>
      </w:r>
      <w:r w:rsidRPr="000D14D8">
        <w:rPr>
          <w:sz w:val="28"/>
          <w:szCs w:val="28"/>
          <w:lang w:eastAsia="en-US"/>
        </w:rPr>
        <w:t>настоящему</w:t>
      </w:r>
      <w:r w:rsidRPr="000D14D8">
        <w:rPr>
          <w:spacing w:val="-9"/>
          <w:sz w:val="28"/>
          <w:szCs w:val="28"/>
          <w:lang w:eastAsia="en-US"/>
        </w:rPr>
        <w:t xml:space="preserve"> </w:t>
      </w:r>
      <w:r w:rsidRPr="000D14D8">
        <w:rPr>
          <w:spacing w:val="-2"/>
          <w:sz w:val="28"/>
          <w:szCs w:val="28"/>
          <w:lang w:eastAsia="en-US"/>
        </w:rPr>
        <w:t>порядку.</w:t>
      </w:r>
    </w:p>
    <w:p w:rsidR="001205FA" w:rsidRPr="001205FA" w:rsidRDefault="001205FA" w:rsidP="009079AD">
      <w:pPr>
        <w:widowControl w:val="0"/>
        <w:numPr>
          <w:ilvl w:val="0"/>
          <w:numId w:val="16"/>
        </w:numPr>
        <w:tabs>
          <w:tab w:val="left" w:pos="2275"/>
        </w:tabs>
        <w:autoSpaceDE w:val="0"/>
        <w:autoSpaceDN w:val="0"/>
        <w:spacing w:before="321"/>
        <w:ind w:hanging="366"/>
        <w:jc w:val="left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Стандарт</w:t>
      </w:r>
      <w:r w:rsidRPr="001205FA">
        <w:rPr>
          <w:b/>
          <w:spacing w:val="27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предоставления</w:t>
      </w:r>
      <w:r w:rsidRPr="001205FA">
        <w:rPr>
          <w:b/>
          <w:spacing w:val="12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2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1"/>
          <w:numId w:val="15"/>
        </w:numPr>
        <w:tabs>
          <w:tab w:val="left" w:pos="3052"/>
        </w:tabs>
        <w:autoSpaceDE w:val="0"/>
        <w:autoSpaceDN w:val="0"/>
        <w:spacing w:before="321"/>
        <w:ind w:left="3052" w:hanging="490"/>
        <w:jc w:val="left"/>
        <w:rPr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Наименование</w:t>
      </w:r>
      <w:r w:rsidRPr="001205FA">
        <w:rPr>
          <w:b/>
          <w:spacing w:val="17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10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463"/>
        </w:tabs>
        <w:autoSpaceDE w:val="0"/>
        <w:autoSpaceDN w:val="0"/>
        <w:spacing w:before="312"/>
        <w:ind w:right="452" w:firstLine="705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 xml:space="preserve">Полное наименование меры поддержки: «предоставление бесплатного присмотра и ухода за детьми, посещающими муниципальные образовательные организации </w:t>
      </w:r>
      <w:r w:rsidR="000D14D8" w:rsidRPr="000D14D8">
        <w:rPr>
          <w:sz w:val="28"/>
          <w:szCs w:val="22"/>
          <w:lang w:eastAsia="en-US"/>
        </w:rPr>
        <w:t>городского округа Архан</w:t>
      </w:r>
      <w:r w:rsidR="000D14D8">
        <w:rPr>
          <w:sz w:val="28"/>
          <w:szCs w:val="22"/>
          <w:lang w:eastAsia="en-US"/>
        </w:rPr>
        <w:t>гельской области «Город Коря</w:t>
      </w:r>
      <w:r w:rsidR="000D14D8" w:rsidRPr="000D14D8">
        <w:rPr>
          <w:sz w:val="28"/>
          <w:szCs w:val="22"/>
          <w:lang w:eastAsia="en-US"/>
        </w:rPr>
        <w:t>жма»</w:t>
      </w:r>
      <w:r w:rsidR="00D84B66">
        <w:rPr>
          <w:sz w:val="28"/>
          <w:szCs w:val="22"/>
          <w:lang w:eastAsia="en-US"/>
        </w:rPr>
        <w:t>,</w:t>
      </w:r>
      <w:r w:rsidR="000D14D8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 реализующие образовательные программы дошкольного образования,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</w:t>
      </w:r>
      <w:proofErr w:type="gramEnd"/>
      <w:r w:rsidRPr="001205FA">
        <w:rPr>
          <w:sz w:val="28"/>
          <w:szCs w:val="22"/>
          <w:lang w:eastAsia="en-US"/>
        </w:rPr>
        <w:t xml:space="preserve">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операции».</w:t>
      </w:r>
    </w:p>
    <w:p w:rsidR="001205FA" w:rsidRPr="001205FA" w:rsidRDefault="001205FA" w:rsidP="00CA09F6">
      <w:pPr>
        <w:widowControl w:val="0"/>
        <w:autoSpaceDE w:val="0"/>
        <w:autoSpaceDN w:val="0"/>
        <w:spacing w:before="2" w:line="237" w:lineRule="auto"/>
        <w:ind w:left="284" w:right="486" w:firstLine="993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Краткое</w:t>
      </w:r>
      <w:r w:rsidRPr="001205FA">
        <w:rPr>
          <w:spacing w:val="-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наименование меры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поддержки: «предоставление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бесплатного присмотра и ухода за детьми, посещающими муниципальные образовательные организации </w:t>
      </w:r>
      <w:r w:rsidR="000D14D8" w:rsidRPr="000D14D8">
        <w:rPr>
          <w:sz w:val="28"/>
          <w:szCs w:val="28"/>
          <w:lang w:eastAsia="en-US"/>
        </w:rPr>
        <w:t>городского округа Ар</w:t>
      </w:r>
      <w:r w:rsidR="000D14D8">
        <w:rPr>
          <w:sz w:val="28"/>
          <w:szCs w:val="28"/>
          <w:lang w:eastAsia="en-US"/>
        </w:rPr>
        <w:t>хангельской области «Город Коря</w:t>
      </w:r>
      <w:r w:rsidR="000D14D8" w:rsidRPr="000D14D8">
        <w:rPr>
          <w:sz w:val="28"/>
          <w:szCs w:val="28"/>
          <w:lang w:eastAsia="en-US"/>
        </w:rPr>
        <w:t>жма»</w:t>
      </w:r>
      <w:r w:rsidRPr="001205FA">
        <w:rPr>
          <w:sz w:val="28"/>
          <w:szCs w:val="28"/>
          <w:lang w:eastAsia="en-US"/>
        </w:rPr>
        <w:t xml:space="preserve">, реализующие образовательные программы дошкольного образования, из семей граждан, принимающих (принимавших) участие в </w:t>
      </w:r>
      <w:r w:rsidRPr="001205FA">
        <w:rPr>
          <w:spacing w:val="-2"/>
          <w:sz w:val="28"/>
          <w:szCs w:val="28"/>
          <w:lang w:eastAsia="en-US"/>
        </w:rPr>
        <w:t>CBO».</w:t>
      </w:r>
    </w:p>
    <w:p w:rsidR="001205FA" w:rsidRPr="001205FA" w:rsidRDefault="001205FA" w:rsidP="001205FA">
      <w:pPr>
        <w:widowControl w:val="0"/>
        <w:autoSpaceDE w:val="0"/>
        <w:autoSpaceDN w:val="0"/>
        <w:spacing w:before="19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15"/>
        </w:numPr>
        <w:tabs>
          <w:tab w:val="left" w:pos="1305"/>
        </w:tabs>
        <w:autoSpaceDE w:val="0"/>
        <w:autoSpaceDN w:val="0"/>
        <w:ind w:left="1305" w:hanging="490"/>
        <w:jc w:val="left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Наименование</w:t>
      </w:r>
      <w:r w:rsidRPr="001205FA">
        <w:rPr>
          <w:b/>
          <w:spacing w:val="30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органа,</w:t>
      </w:r>
      <w:r w:rsidRPr="001205FA">
        <w:rPr>
          <w:b/>
          <w:spacing w:val="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предоставляющего</w:t>
      </w:r>
      <w:r w:rsidRPr="001205FA">
        <w:rPr>
          <w:b/>
          <w:spacing w:val="-13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меру</w:t>
      </w:r>
      <w:r w:rsidRPr="001205FA">
        <w:rPr>
          <w:b/>
          <w:spacing w:val="1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CA09F6" w:rsidRDefault="001205FA" w:rsidP="009079AD">
      <w:pPr>
        <w:widowControl w:val="0"/>
        <w:numPr>
          <w:ilvl w:val="0"/>
          <w:numId w:val="18"/>
        </w:numPr>
        <w:tabs>
          <w:tab w:val="left" w:pos="1463"/>
        </w:tabs>
        <w:autoSpaceDE w:val="0"/>
        <w:autoSpaceDN w:val="0"/>
        <w:spacing w:before="312"/>
        <w:ind w:right="452" w:firstLine="705"/>
        <w:jc w:val="both"/>
        <w:rPr>
          <w:sz w:val="28"/>
          <w:szCs w:val="22"/>
          <w:lang w:eastAsia="en-US"/>
        </w:rPr>
      </w:pPr>
      <w:r w:rsidRPr="000D14D8">
        <w:rPr>
          <w:sz w:val="28"/>
          <w:szCs w:val="22"/>
          <w:lang w:eastAsia="en-US"/>
        </w:rPr>
        <w:t xml:space="preserve">Мера поддержки предоставляется муниципальными образовательными организациями </w:t>
      </w:r>
      <w:r w:rsidR="000D14D8" w:rsidRPr="000D14D8">
        <w:rPr>
          <w:sz w:val="28"/>
          <w:szCs w:val="22"/>
          <w:lang w:eastAsia="en-US"/>
        </w:rPr>
        <w:t>городского округа Архангельской области «Город Коряжма»</w:t>
      </w:r>
      <w:r w:rsidR="000D14D8">
        <w:rPr>
          <w:sz w:val="28"/>
          <w:szCs w:val="22"/>
          <w:lang w:eastAsia="en-US"/>
        </w:rPr>
        <w:t xml:space="preserve">, </w:t>
      </w:r>
      <w:r w:rsidRPr="00CA09F6">
        <w:rPr>
          <w:sz w:val="28"/>
          <w:szCs w:val="22"/>
          <w:lang w:eastAsia="en-US"/>
        </w:rPr>
        <w:t xml:space="preserve">реализующими образовательные программы </w:t>
      </w:r>
      <w:r w:rsidRPr="00CA09F6">
        <w:rPr>
          <w:sz w:val="28"/>
          <w:szCs w:val="22"/>
          <w:lang w:eastAsia="en-US"/>
        </w:rPr>
        <w:lastRenderedPageBreak/>
        <w:t>дошкольного образования (далее – дошкольная образовательная организация).</w:t>
      </w:r>
    </w:p>
    <w:p w:rsidR="001205FA" w:rsidRPr="001205FA" w:rsidRDefault="001205FA" w:rsidP="009079AD">
      <w:pPr>
        <w:widowControl w:val="0"/>
        <w:numPr>
          <w:ilvl w:val="1"/>
          <w:numId w:val="15"/>
        </w:numPr>
        <w:tabs>
          <w:tab w:val="left" w:pos="2217"/>
        </w:tabs>
        <w:autoSpaceDE w:val="0"/>
        <w:autoSpaceDN w:val="0"/>
        <w:spacing w:before="316"/>
        <w:ind w:left="2217" w:hanging="490"/>
        <w:jc w:val="left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Результаты</w:t>
      </w:r>
      <w:r w:rsidRPr="001205FA">
        <w:rPr>
          <w:b/>
          <w:spacing w:val="39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предоставления</w:t>
      </w:r>
      <w:r w:rsidRPr="001205FA">
        <w:rPr>
          <w:b/>
          <w:spacing w:val="1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26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204"/>
        </w:tabs>
        <w:autoSpaceDE w:val="0"/>
        <w:autoSpaceDN w:val="0"/>
        <w:spacing w:before="321" w:line="319" w:lineRule="exact"/>
        <w:ind w:left="1204" w:hanging="273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Результатами</w:t>
      </w:r>
      <w:r w:rsidRPr="001205FA">
        <w:rPr>
          <w:spacing w:val="8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предоставления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меры</w:t>
      </w:r>
      <w:r w:rsidRPr="001205FA">
        <w:rPr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поддержки</w:t>
      </w:r>
      <w:r w:rsidRPr="001205FA">
        <w:rPr>
          <w:spacing w:val="17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являются: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08"/>
        </w:tabs>
        <w:autoSpaceDE w:val="0"/>
        <w:autoSpaceDN w:val="0"/>
        <w:ind w:left="210" w:right="419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уведомление о принятии решения о предоставлении бесплатного присмотра и ухода детям, посещающим дошкольные образовательные </w:t>
      </w:r>
      <w:r w:rsidRPr="001205FA">
        <w:rPr>
          <w:spacing w:val="-2"/>
          <w:sz w:val="28"/>
          <w:szCs w:val="22"/>
          <w:lang w:eastAsia="en-US"/>
        </w:rPr>
        <w:t>организации;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64"/>
        </w:tabs>
        <w:autoSpaceDE w:val="0"/>
        <w:autoSpaceDN w:val="0"/>
        <w:ind w:left="210" w:right="429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об отказе в предоставлении бесплатного присмотра и ухода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детям,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посещающим</w:t>
      </w:r>
      <w:r w:rsidRPr="001205FA">
        <w:rPr>
          <w:spacing w:val="2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дошкольные образовательные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организации.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252"/>
        </w:tabs>
        <w:autoSpaceDE w:val="0"/>
        <w:autoSpaceDN w:val="0"/>
        <w:ind w:left="205" w:right="448" w:firstLine="723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Уведомления, у</w:t>
      </w:r>
      <w:r w:rsidR="00CA09F6">
        <w:rPr>
          <w:sz w:val="28"/>
          <w:szCs w:val="22"/>
          <w:lang w:eastAsia="en-US"/>
        </w:rPr>
        <w:t>казанные в пункте 8</w:t>
      </w:r>
      <w:r w:rsidRPr="001205FA">
        <w:rPr>
          <w:sz w:val="28"/>
          <w:szCs w:val="22"/>
          <w:lang w:eastAsia="en-US"/>
        </w:rPr>
        <w:t xml:space="preserve"> настоящего порядка могут быть получены заявителями: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31"/>
        </w:tabs>
        <w:autoSpaceDE w:val="0"/>
        <w:autoSpaceDN w:val="0"/>
        <w:ind w:left="202" w:right="435" w:firstLine="715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в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дошкольной образовательной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 xml:space="preserve">организации непосредственно – если </w:t>
      </w:r>
      <w:r w:rsidRPr="001205FA">
        <w:rPr>
          <w:sz w:val="28"/>
          <w:szCs w:val="22"/>
          <w:lang w:eastAsia="en-US"/>
        </w:rPr>
        <w:t>заявитель обратился за получением мер поддержки непосредственно в дошкольную образовательную организацию либо указал на такой способ получения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результата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рассмотрения представленных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документов 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заявлении о предоставлении меры поддержки;</w:t>
      </w:r>
    </w:p>
    <w:p w:rsidR="001205FA" w:rsidRDefault="001205FA" w:rsidP="009079AD">
      <w:pPr>
        <w:widowControl w:val="0"/>
        <w:numPr>
          <w:ilvl w:val="1"/>
          <w:numId w:val="18"/>
        </w:numPr>
        <w:tabs>
          <w:tab w:val="left" w:pos="1246"/>
        </w:tabs>
        <w:autoSpaceDE w:val="0"/>
        <w:autoSpaceDN w:val="0"/>
        <w:ind w:left="201" w:right="444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почтовым отправлением – если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заявитель обратился за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получением мер поддержки посредством почтового отправления либо указал на такой способ </w:t>
      </w:r>
      <w:proofErr w:type="gramStart"/>
      <w:r w:rsidRPr="001205FA">
        <w:rPr>
          <w:sz w:val="28"/>
          <w:szCs w:val="22"/>
          <w:lang w:eastAsia="en-US"/>
        </w:rPr>
        <w:t>получения результата предоставления мер поддержки</w:t>
      </w:r>
      <w:proofErr w:type="gramEnd"/>
      <w:r w:rsidRPr="001205FA">
        <w:rPr>
          <w:sz w:val="28"/>
          <w:szCs w:val="22"/>
          <w:lang w:eastAsia="en-US"/>
        </w:rPr>
        <w:t xml:space="preserve"> в запросе о предоставлении меры поддержки;</w:t>
      </w:r>
    </w:p>
    <w:p w:rsidR="001205FA" w:rsidRPr="00DC40BA" w:rsidRDefault="001205FA" w:rsidP="009079AD">
      <w:pPr>
        <w:widowControl w:val="0"/>
        <w:numPr>
          <w:ilvl w:val="1"/>
          <w:numId w:val="18"/>
        </w:numPr>
        <w:tabs>
          <w:tab w:val="left" w:pos="1246"/>
        </w:tabs>
        <w:autoSpaceDE w:val="0"/>
        <w:autoSpaceDN w:val="0"/>
        <w:ind w:left="201" w:right="444" w:firstLine="715"/>
        <w:jc w:val="both"/>
        <w:rPr>
          <w:sz w:val="28"/>
          <w:szCs w:val="22"/>
          <w:lang w:eastAsia="en-US"/>
        </w:rPr>
      </w:pPr>
      <w:r w:rsidRPr="00DC40BA">
        <w:rPr>
          <w:sz w:val="28"/>
          <w:szCs w:val="28"/>
          <w:lang w:eastAsia="en-US"/>
        </w:rPr>
        <w:t>через Единый портал государственных и муниципальных услуг (функций)</w:t>
      </w:r>
      <w:r w:rsidRPr="00DC40BA">
        <w:rPr>
          <w:spacing w:val="-2"/>
          <w:sz w:val="28"/>
          <w:szCs w:val="28"/>
          <w:lang w:eastAsia="en-US"/>
        </w:rPr>
        <w:t xml:space="preserve"> </w:t>
      </w:r>
      <w:r w:rsidRPr="00DC40BA">
        <w:rPr>
          <w:sz w:val="28"/>
          <w:szCs w:val="28"/>
          <w:lang w:eastAsia="en-US"/>
        </w:rPr>
        <w:t>(далее – ЕПГУ) – в</w:t>
      </w:r>
      <w:r w:rsidRPr="00DC40BA">
        <w:rPr>
          <w:spacing w:val="-11"/>
          <w:sz w:val="28"/>
          <w:szCs w:val="28"/>
          <w:lang w:eastAsia="en-US"/>
        </w:rPr>
        <w:t xml:space="preserve"> </w:t>
      </w:r>
      <w:r w:rsidRPr="00DC40BA">
        <w:rPr>
          <w:sz w:val="28"/>
          <w:szCs w:val="28"/>
          <w:lang w:eastAsia="en-US"/>
        </w:rPr>
        <w:t>случае подачи</w:t>
      </w:r>
      <w:r w:rsidRPr="00DC40BA">
        <w:rPr>
          <w:spacing w:val="-6"/>
          <w:sz w:val="28"/>
          <w:szCs w:val="28"/>
          <w:lang w:eastAsia="en-US"/>
        </w:rPr>
        <w:t xml:space="preserve"> </w:t>
      </w:r>
      <w:r w:rsidRPr="00DC40BA">
        <w:rPr>
          <w:sz w:val="28"/>
          <w:szCs w:val="28"/>
          <w:lang w:eastAsia="en-US"/>
        </w:rPr>
        <w:t>заявления в</w:t>
      </w:r>
      <w:r w:rsidRPr="00DC40BA">
        <w:rPr>
          <w:spacing w:val="-9"/>
          <w:sz w:val="28"/>
          <w:szCs w:val="28"/>
          <w:lang w:eastAsia="en-US"/>
        </w:rPr>
        <w:t xml:space="preserve"> </w:t>
      </w:r>
      <w:r w:rsidRPr="00DC40BA">
        <w:rPr>
          <w:sz w:val="28"/>
          <w:szCs w:val="28"/>
          <w:lang w:eastAsia="en-US"/>
        </w:rPr>
        <w:t>электронном виде с использованием сервиса ЕПГУ.</w:t>
      </w:r>
    </w:p>
    <w:p w:rsidR="001205FA" w:rsidRPr="00BC0F36" w:rsidRDefault="001205FA" w:rsidP="009079AD">
      <w:pPr>
        <w:widowControl w:val="0"/>
        <w:numPr>
          <w:ilvl w:val="1"/>
          <w:numId w:val="15"/>
        </w:numPr>
        <w:tabs>
          <w:tab w:val="left" w:pos="816"/>
        </w:tabs>
        <w:autoSpaceDE w:val="0"/>
        <w:autoSpaceDN w:val="0"/>
        <w:spacing w:before="312"/>
        <w:ind w:left="816" w:hanging="490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Срок</w:t>
      </w:r>
      <w:r w:rsidRPr="001205FA">
        <w:rPr>
          <w:b/>
          <w:spacing w:val="-2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рассмотрения</w:t>
      </w:r>
      <w:r w:rsidRPr="001205FA">
        <w:rPr>
          <w:b/>
          <w:spacing w:val="18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документов</w:t>
      </w:r>
      <w:r w:rsidRPr="001205FA">
        <w:rPr>
          <w:b/>
          <w:spacing w:val="5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о</w:t>
      </w:r>
      <w:r w:rsidRPr="001205FA">
        <w:rPr>
          <w:b/>
          <w:spacing w:val="-12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предоставлении</w:t>
      </w:r>
      <w:r w:rsidRPr="001205FA">
        <w:rPr>
          <w:b/>
          <w:spacing w:val="-3"/>
          <w:w w:val="105"/>
          <w:sz w:val="28"/>
          <w:szCs w:val="22"/>
          <w:lang w:eastAsia="en-US"/>
        </w:rPr>
        <w:t xml:space="preserve"> </w:t>
      </w:r>
      <w:r w:rsidRPr="00BC0F36">
        <w:rPr>
          <w:b/>
          <w:w w:val="105"/>
          <w:sz w:val="28"/>
          <w:szCs w:val="22"/>
          <w:lang w:eastAsia="en-US"/>
        </w:rPr>
        <w:t xml:space="preserve">меры </w:t>
      </w:r>
      <w:r w:rsidRPr="00BC0F36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19"/>
        </w:tabs>
        <w:autoSpaceDE w:val="0"/>
        <w:autoSpaceDN w:val="0"/>
        <w:spacing w:before="321"/>
        <w:ind w:left="186" w:right="464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Максимальный срок рассмотрения заявления и документов о предоставлении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составляет не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более одного рабочего дня.</w:t>
      </w:r>
    </w:p>
    <w:p w:rsidR="001205FA" w:rsidRPr="001205FA" w:rsidRDefault="001205FA" w:rsidP="00DC40BA">
      <w:pPr>
        <w:widowControl w:val="0"/>
        <w:autoSpaceDE w:val="0"/>
        <w:autoSpaceDN w:val="0"/>
        <w:spacing w:before="4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15"/>
        </w:numPr>
        <w:autoSpaceDE w:val="0"/>
        <w:autoSpaceDN w:val="0"/>
        <w:ind w:left="851" w:right="1217" w:hanging="142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Исчерпывающий</w:t>
      </w:r>
      <w:r w:rsidRPr="001205FA">
        <w:rPr>
          <w:b/>
          <w:spacing w:val="18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перечень</w:t>
      </w:r>
      <w:r w:rsidRPr="001205FA">
        <w:rPr>
          <w:b/>
          <w:spacing w:val="-17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документов,</w:t>
      </w:r>
      <w:r w:rsidRPr="001205FA">
        <w:rPr>
          <w:b/>
          <w:spacing w:val="-8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необходимых</w:t>
      </w:r>
      <w:r w:rsidRPr="001205FA">
        <w:rPr>
          <w:b/>
          <w:spacing w:val="-12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для предоставления меры 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1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555"/>
        </w:tabs>
        <w:autoSpaceDE w:val="0"/>
        <w:autoSpaceDN w:val="0"/>
        <w:spacing w:before="1" w:line="237" w:lineRule="auto"/>
        <w:ind w:left="165" w:right="476" w:firstLine="72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Исчерпывающий перечень документов, необходимых для предоставления меры поддержки, включая перечень способов подачи этих документов, приведен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приложении №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3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настоящему порядку.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78"/>
        </w:tabs>
        <w:autoSpaceDE w:val="0"/>
        <w:autoSpaceDN w:val="0"/>
        <w:spacing w:before="6" w:line="235" w:lineRule="auto"/>
        <w:ind w:left="162" w:right="512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Документы, необходимые для предоставления меры поддержки, подаются заявителями: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68"/>
        </w:tabs>
        <w:autoSpaceDE w:val="0"/>
        <w:autoSpaceDN w:val="0"/>
        <w:spacing w:before="17" w:line="235" w:lineRule="auto"/>
        <w:ind w:left="153" w:right="504" w:firstLine="71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заявление по форме согласно приложению № 1 к настоящему порядку или в электронной форме с использованием сервиса </w:t>
      </w:r>
      <w:r w:rsidRPr="001205FA">
        <w:rPr>
          <w:spacing w:val="-2"/>
          <w:sz w:val="28"/>
          <w:szCs w:val="22"/>
          <w:lang w:eastAsia="en-US"/>
        </w:rPr>
        <w:t>ЕПГУ;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35"/>
        </w:tabs>
        <w:autoSpaceDE w:val="0"/>
        <w:autoSpaceDN w:val="0"/>
        <w:spacing w:before="1" w:line="237" w:lineRule="auto"/>
        <w:ind w:left="213" w:right="421" w:firstLine="70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документ,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подтверждающий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полномочия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заявителя,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действовать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качестве законного представителя обучающегося (свидетельство о рождении, иной документ);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87"/>
        </w:tabs>
        <w:autoSpaceDE w:val="0"/>
        <w:autoSpaceDN w:val="0"/>
        <w:ind w:left="205" w:right="440" w:firstLine="70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>документ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уполномоченного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органа,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подтверждающий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участие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специальной военной операции и (или) выполнение задачи по отражению вооруженного вторжения, в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ходе вооруженной провокации.</w:t>
      </w:r>
    </w:p>
    <w:p w:rsidR="001205FA" w:rsidRPr="001205FA" w:rsidRDefault="001205FA" w:rsidP="00CA09F6">
      <w:pPr>
        <w:widowControl w:val="0"/>
        <w:autoSpaceDE w:val="0"/>
        <w:autoSpaceDN w:val="0"/>
        <w:ind w:right="431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 случае непредставления заявителем документа, подтверждающего его полномочия действовать в качестве законного представителя обучающегося, а также при необходимости подтверждения родства между ребенком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</w:t>
      </w:r>
      <w:r w:rsidRPr="001205FA">
        <w:rPr>
          <w:spacing w:val="-1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участником CBO,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дошкольная общеобразовательная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организация запрашивает соответствующие сведения в порядке межведомственного информационного взаимодействия в органах записи актов гражданского состояния (далее – ЗАГС).</w:t>
      </w:r>
    </w:p>
    <w:p w:rsidR="00CA09F6" w:rsidRDefault="00DC40BA" w:rsidP="00453456">
      <w:pPr>
        <w:widowControl w:val="0"/>
        <w:tabs>
          <w:tab w:val="left" w:pos="9214"/>
        </w:tabs>
        <w:autoSpaceDE w:val="0"/>
        <w:autoSpaceDN w:val="0"/>
        <w:spacing w:line="235" w:lineRule="auto"/>
        <w:ind w:right="28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</w:t>
      </w:r>
      <w:r w:rsidR="001205FA" w:rsidRPr="001205FA">
        <w:rPr>
          <w:sz w:val="28"/>
          <w:szCs w:val="28"/>
          <w:lang w:eastAsia="en-US"/>
        </w:rPr>
        <w:t>Запросу</w:t>
      </w:r>
      <w:r w:rsidR="001205FA" w:rsidRPr="001205FA">
        <w:rPr>
          <w:spacing w:val="-11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в</w:t>
      </w:r>
      <w:r w:rsidR="001205FA" w:rsidRPr="001205FA">
        <w:rPr>
          <w:spacing w:val="-18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органах</w:t>
      </w:r>
      <w:r w:rsidR="001205FA" w:rsidRPr="001205FA">
        <w:rPr>
          <w:spacing w:val="-1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ЗАГС</w:t>
      </w:r>
      <w:r w:rsidR="001205FA" w:rsidRPr="001205FA">
        <w:rPr>
          <w:spacing w:val="-16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подлежат</w:t>
      </w:r>
      <w:r w:rsidR="001205FA" w:rsidRPr="001205FA">
        <w:rPr>
          <w:spacing w:val="-13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следующие</w:t>
      </w:r>
      <w:r w:rsidR="001205FA" w:rsidRPr="001205FA">
        <w:rPr>
          <w:spacing w:val="-4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виды</w:t>
      </w:r>
      <w:r>
        <w:rPr>
          <w:spacing w:val="-15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 xml:space="preserve">сведений: </w:t>
      </w:r>
    </w:p>
    <w:p w:rsidR="001205FA" w:rsidRPr="001205FA" w:rsidRDefault="001205FA" w:rsidP="00453456">
      <w:pPr>
        <w:widowControl w:val="0"/>
        <w:autoSpaceDE w:val="0"/>
        <w:autoSpaceDN w:val="0"/>
        <w:spacing w:line="235" w:lineRule="auto"/>
        <w:ind w:right="1584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 рождении;</w:t>
      </w:r>
    </w:p>
    <w:p w:rsidR="00DC40BA" w:rsidRDefault="001205FA" w:rsidP="00453456">
      <w:pPr>
        <w:widowControl w:val="0"/>
        <w:autoSpaceDE w:val="0"/>
        <w:autoSpaceDN w:val="0"/>
        <w:spacing w:before="4"/>
        <w:ind w:right="4608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 xml:space="preserve">сведения о перемене имени; </w:t>
      </w:r>
    </w:p>
    <w:p w:rsidR="00DC40BA" w:rsidRDefault="001205FA" w:rsidP="00453456">
      <w:pPr>
        <w:widowControl w:val="0"/>
        <w:autoSpaceDE w:val="0"/>
        <w:autoSpaceDN w:val="0"/>
        <w:spacing w:before="4"/>
        <w:ind w:right="4608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заключении брака; </w:t>
      </w:r>
    </w:p>
    <w:p w:rsidR="001205FA" w:rsidRPr="001205FA" w:rsidRDefault="001205FA" w:rsidP="00453456">
      <w:pPr>
        <w:widowControl w:val="0"/>
        <w:autoSpaceDE w:val="0"/>
        <w:autoSpaceDN w:val="0"/>
        <w:spacing w:before="4"/>
        <w:ind w:right="4608" w:firstLine="709"/>
        <w:jc w:val="both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сведения</w:t>
      </w:r>
      <w:r w:rsidRPr="001205FA">
        <w:rPr>
          <w:spacing w:val="-7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расторжении брака.</w:t>
      </w:r>
    </w:p>
    <w:p w:rsidR="001205FA" w:rsidRPr="001205FA" w:rsidRDefault="001205FA" w:rsidP="00453456">
      <w:pPr>
        <w:widowControl w:val="0"/>
        <w:autoSpaceDE w:val="0"/>
        <w:autoSpaceDN w:val="0"/>
        <w:ind w:right="455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об участии в</w:t>
      </w:r>
      <w:r w:rsidRPr="001205FA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в электронном виде с использованием сервиса ЕПГУ.</w:t>
      </w:r>
    </w:p>
    <w:p w:rsidR="001205FA" w:rsidRPr="001205FA" w:rsidRDefault="001205FA" w:rsidP="00453456">
      <w:pPr>
        <w:widowControl w:val="0"/>
        <w:autoSpaceDE w:val="0"/>
        <w:autoSpaceDN w:val="0"/>
        <w:ind w:right="475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случае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справки,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которой</w:t>
      </w:r>
      <w:r w:rsidRPr="001205FA">
        <w:rPr>
          <w:spacing w:val="5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имеется</w:t>
      </w:r>
      <w:r w:rsidRPr="001205FA">
        <w:rPr>
          <w:spacing w:val="5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q</w:t>
      </w:r>
      <w:r w:rsidRPr="001205FA">
        <w:rPr>
          <w:sz w:val="28"/>
          <w:szCs w:val="28"/>
          <w:lang w:val="en-US" w:eastAsia="en-US"/>
        </w:rPr>
        <w:t>r</w:t>
      </w:r>
      <w:r w:rsidRPr="001205FA">
        <w:rPr>
          <w:sz w:val="28"/>
          <w:szCs w:val="28"/>
          <w:lang w:eastAsia="en-US"/>
        </w:rPr>
        <w:t>-код,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электронном виде,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предоставление оригинала документа не требуется.</w:t>
      </w:r>
    </w:p>
    <w:p w:rsidR="001205FA" w:rsidRPr="001205FA" w:rsidRDefault="001205FA" w:rsidP="00453456">
      <w:pPr>
        <w:widowControl w:val="0"/>
        <w:autoSpaceDE w:val="0"/>
        <w:autoSpaceDN w:val="0"/>
        <w:ind w:right="464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 случае если к заявлению приложен скан-копия документа, подтверждающего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участие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7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CBO,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заявителю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направляется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уведомление о необходимости представления оригинала документа, подтверждающего участие в CBO;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55"/>
        </w:tabs>
        <w:autoSpaceDE w:val="0"/>
        <w:autoSpaceDN w:val="0"/>
        <w:ind w:left="175" w:right="493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паспорт гражданина Российской Федерации либо иной документ, удостоверяющий личность заявителя (за исключением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случаев обращения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получением меры поддержки в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электронной</w:t>
      </w:r>
      <w:r w:rsidRPr="001205FA">
        <w:rPr>
          <w:spacing w:val="2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форме);</w:t>
      </w:r>
    </w:p>
    <w:p w:rsidR="001205FA" w:rsidRPr="001205FA" w:rsidRDefault="001205FA" w:rsidP="00453456">
      <w:pPr>
        <w:widowControl w:val="0"/>
        <w:autoSpaceDE w:val="0"/>
        <w:autoSpaceDN w:val="0"/>
        <w:spacing w:line="235" w:lineRule="auto"/>
        <w:ind w:right="488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Заявители несут ответственность за недостоверность сведений, представленных</w:t>
      </w:r>
      <w:r w:rsidRPr="001205FA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ими в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целях получения бесплатного</w:t>
      </w:r>
      <w:r w:rsidRPr="001205FA">
        <w:rPr>
          <w:spacing w:val="2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горячего питания.</w:t>
      </w:r>
    </w:p>
    <w:p w:rsidR="001205FA" w:rsidRDefault="001205FA" w:rsidP="001205FA">
      <w:pPr>
        <w:widowControl w:val="0"/>
        <w:autoSpaceDE w:val="0"/>
        <w:autoSpaceDN w:val="0"/>
        <w:spacing w:before="10"/>
        <w:rPr>
          <w:sz w:val="28"/>
          <w:szCs w:val="28"/>
          <w:lang w:eastAsia="en-US"/>
        </w:rPr>
      </w:pPr>
    </w:p>
    <w:p w:rsidR="00783008" w:rsidRPr="001205FA" w:rsidRDefault="00783008" w:rsidP="001205FA">
      <w:pPr>
        <w:widowControl w:val="0"/>
        <w:autoSpaceDE w:val="0"/>
        <w:autoSpaceDN w:val="0"/>
        <w:spacing w:before="10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15"/>
        </w:numPr>
        <w:tabs>
          <w:tab w:val="left" w:pos="1323"/>
        </w:tabs>
        <w:autoSpaceDE w:val="0"/>
        <w:autoSpaceDN w:val="0"/>
        <w:spacing w:before="1" w:line="322" w:lineRule="exact"/>
        <w:ind w:left="1323" w:hanging="485"/>
        <w:jc w:val="left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Исчерпывающий</w:t>
      </w:r>
      <w:r w:rsidRPr="001205FA">
        <w:rPr>
          <w:b/>
          <w:bCs/>
          <w:spacing w:val="21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перечень</w:t>
      </w:r>
      <w:r w:rsidRPr="001205FA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оснований</w:t>
      </w:r>
      <w:r w:rsidRPr="001205FA">
        <w:rPr>
          <w:b/>
          <w:bCs/>
          <w:spacing w:val="5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для</w:t>
      </w:r>
      <w:r w:rsidRPr="001205FA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отказа</w:t>
      </w:r>
      <w:r w:rsidRPr="001205FA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в</w:t>
      </w:r>
      <w:r w:rsidRPr="001205FA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приеме</w:t>
      </w:r>
    </w:p>
    <w:p w:rsidR="001205FA" w:rsidRPr="001205FA" w:rsidRDefault="001205FA" w:rsidP="001205FA">
      <w:pPr>
        <w:widowControl w:val="0"/>
        <w:autoSpaceDE w:val="0"/>
        <w:autoSpaceDN w:val="0"/>
        <w:rPr>
          <w:b/>
          <w:sz w:val="28"/>
          <w:szCs w:val="22"/>
          <w:lang w:eastAsia="en-US"/>
        </w:rPr>
      </w:pPr>
      <w:r w:rsidRPr="001205FA">
        <w:rPr>
          <w:b/>
          <w:sz w:val="28"/>
          <w:szCs w:val="22"/>
          <w:lang w:eastAsia="en-US"/>
        </w:rPr>
        <w:t>документов,</w:t>
      </w:r>
      <w:r w:rsidRPr="001205FA">
        <w:rPr>
          <w:b/>
          <w:spacing w:val="35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необходимых</w:t>
      </w:r>
      <w:r w:rsidRPr="001205FA">
        <w:rPr>
          <w:b/>
          <w:spacing w:val="33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для</w:t>
      </w:r>
      <w:r w:rsidRPr="001205FA">
        <w:rPr>
          <w:b/>
          <w:spacing w:val="25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предоставления</w:t>
      </w:r>
      <w:r w:rsidRPr="001205FA">
        <w:rPr>
          <w:b/>
          <w:spacing w:val="6"/>
          <w:sz w:val="28"/>
          <w:szCs w:val="22"/>
          <w:lang w:eastAsia="en-US"/>
        </w:rPr>
        <w:t xml:space="preserve"> </w:t>
      </w:r>
      <w:r w:rsidRPr="001205FA">
        <w:rPr>
          <w:b/>
          <w:sz w:val="28"/>
          <w:szCs w:val="22"/>
          <w:lang w:eastAsia="en-US"/>
        </w:rPr>
        <w:t>меры</w:t>
      </w:r>
      <w:r w:rsidRPr="001205FA">
        <w:rPr>
          <w:b/>
          <w:spacing w:val="2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82"/>
        </w:tabs>
        <w:autoSpaceDE w:val="0"/>
        <w:autoSpaceDN w:val="0"/>
        <w:spacing w:before="318" w:line="237" w:lineRule="auto"/>
        <w:ind w:left="153" w:right="496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Основания для отказа в приеме документов, необходимых для предоставления меры поддержки, приведены в приложении № 4 к настоящему порядку.</w:t>
      </w:r>
    </w:p>
    <w:p w:rsidR="001205FA" w:rsidRDefault="001205FA" w:rsidP="001205FA">
      <w:pPr>
        <w:widowControl w:val="0"/>
        <w:autoSpaceDE w:val="0"/>
        <w:autoSpaceDN w:val="0"/>
        <w:spacing w:before="15"/>
        <w:rPr>
          <w:sz w:val="28"/>
          <w:szCs w:val="28"/>
          <w:lang w:eastAsia="en-US"/>
        </w:rPr>
      </w:pPr>
    </w:p>
    <w:p w:rsidR="00B2125B" w:rsidRPr="00B2125B" w:rsidRDefault="00B2125B" w:rsidP="00B2125B">
      <w:pPr>
        <w:widowControl w:val="0"/>
        <w:tabs>
          <w:tab w:val="left" w:pos="1910"/>
          <w:tab w:val="left" w:pos="2669"/>
        </w:tabs>
        <w:autoSpaceDE w:val="0"/>
        <w:autoSpaceDN w:val="0"/>
        <w:spacing w:before="1" w:line="235" w:lineRule="auto"/>
        <w:ind w:left="922" w:right="433"/>
        <w:jc w:val="center"/>
        <w:outlineLvl w:val="1"/>
        <w:rPr>
          <w:sz w:val="28"/>
          <w:szCs w:val="22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t xml:space="preserve">2.7. </w:t>
      </w:r>
      <w:r w:rsidR="001205FA" w:rsidRPr="00B2125B">
        <w:rPr>
          <w:b/>
          <w:bCs/>
          <w:spacing w:val="-2"/>
          <w:sz w:val="28"/>
          <w:szCs w:val="28"/>
          <w:lang w:eastAsia="en-US"/>
        </w:rPr>
        <w:t>Исчерпывающий</w:t>
      </w:r>
      <w:r w:rsidR="001205FA" w:rsidRPr="00B2125B">
        <w:rPr>
          <w:b/>
          <w:bCs/>
          <w:spacing w:val="6"/>
          <w:sz w:val="28"/>
          <w:szCs w:val="28"/>
          <w:lang w:eastAsia="en-US"/>
        </w:rPr>
        <w:t xml:space="preserve"> </w:t>
      </w:r>
      <w:r w:rsidR="001205FA" w:rsidRPr="00B2125B">
        <w:rPr>
          <w:b/>
          <w:bCs/>
          <w:spacing w:val="-2"/>
          <w:sz w:val="28"/>
          <w:szCs w:val="28"/>
          <w:lang w:eastAsia="en-US"/>
        </w:rPr>
        <w:t>перечень</w:t>
      </w:r>
      <w:r w:rsidR="001205FA" w:rsidRPr="00B2125B">
        <w:rPr>
          <w:b/>
          <w:bCs/>
          <w:spacing w:val="-10"/>
          <w:sz w:val="28"/>
          <w:szCs w:val="28"/>
          <w:lang w:eastAsia="en-US"/>
        </w:rPr>
        <w:t xml:space="preserve"> </w:t>
      </w:r>
      <w:proofErr w:type="gramStart"/>
      <w:r w:rsidR="001205FA" w:rsidRPr="00B2125B">
        <w:rPr>
          <w:b/>
          <w:bCs/>
          <w:spacing w:val="-2"/>
          <w:sz w:val="28"/>
          <w:szCs w:val="28"/>
          <w:lang w:eastAsia="en-US"/>
        </w:rPr>
        <w:t>основании</w:t>
      </w:r>
      <w:proofErr w:type="gramEnd"/>
      <w:r w:rsidR="001205FA" w:rsidRPr="00B2125B">
        <w:rPr>
          <w:b/>
          <w:bCs/>
          <w:spacing w:val="-6"/>
          <w:sz w:val="28"/>
          <w:szCs w:val="28"/>
          <w:lang w:eastAsia="en-US"/>
        </w:rPr>
        <w:t xml:space="preserve"> </w:t>
      </w:r>
      <w:r w:rsidR="001205FA" w:rsidRPr="00B2125B">
        <w:rPr>
          <w:b/>
          <w:bCs/>
          <w:spacing w:val="-2"/>
          <w:sz w:val="28"/>
          <w:szCs w:val="28"/>
          <w:lang w:eastAsia="en-US"/>
        </w:rPr>
        <w:t>для</w:t>
      </w:r>
      <w:r w:rsidR="001205FA" w:rsidRPr="00B2125B">
        <w:rPr>
          <w:b/>
          <w:bCs/>
          <w:spacing w:val="-16"/>
          <w:sz w:val="28"/>
          <w:szCs w:val="28"/>
          <w:lang w:eastAsia="en-US"/>
        </w:rPr>
        <w:t xml:space="preserve"> </w:t>
      </w:r>
      <w:r w:rsidR="001205FA" w:rsidRPr="00B2125B">
        <w:rPr>
          <w:b/>
          <w:bCs/>
          <w:spacing w:val="-2"/>
          <w:sz w:val="28"/>
          <w:szCs w:val="28"/>
          <w:lang w:eastAsia="en-US"/>
        </w:rPr>
        <w:t xml:space="preserve">отказа </w:t>
      </w:r>
      <w:r w:rsidR="001205FA" w:rsidRPr="00B2125B">
        <w:rPr>
          <w:b/>
          <w:bCs/>
          <w:sz w:val="28"/>
          <w:szCs w:val="28"/>
          <w:lang w:eastAsia="en-US"/>
        </w:rPr>
        <w:t>в предоставлении мер поддержки</w:t>
      </w:r>
    </w:p>
    <w:p w:rsidR="00B2125B" w:rsidRDefault="00B2125B" w:rsidP="00B2125B">
      <w:pPr>
        <w:pStyle w:val="a5"/>
        <w:rPr>
          <w:sz w:val="28"/>
          <w:szCs w:val="22"/>
          <w:lang w:eastAsia="en-US"/>
        </w:rPr>
      </w:pPr>
    </w:p>
    <w:p w:rsidR="001205FA" w:rsidRPr="00B2125B" w:rsidRDefault="001205FA" w:rsidP="009079AD">
      <w:pPr>
        <w:widowControl w:val="0"/>
        <w:numPr>
          <w:ilvl w:val="0"/>
          <w:numId w:val="18"/>
        </w:numPr>
        <w:tabs>
          <w:tab w:val="left" w:pos="1910"/>
          <w:tab w:val="left" w:pos="2669"/>
        </w:tabs>
        <w:autoSpaceDE w:val="0"/>
        <w:autoSpaceDN w:val="0"/>
        <w:spacing w:before="1" w:line="235" w:lineRule="auto"/>
        <w:ind w:left="205" w:right="433" w:firstLine="717"/>
        <w:jc w:val="both"/>
        <w:outlineLvl w:val="1"/>
        <w:rPr>
          <w:sz w:val="28"/>
          <w:szCs w:val="22"/>
          <w:lang w:eastAsia="en-US"/>
        </w:rPr>
      </w:pPr>
      <w:r w:rsidRPr="00B2125B">
        <w:rPr>
          <w:sz w:val="28"/>
          <w:szCs w:val="22"/>
          <w:lang w:eastAsia="en-US"/>
        </w:rPr>
        <w:t>Основания для отказа в предоставлении меры поддержки приведены в</w:t>
      </w:r>
      <w:r w:rsidRPr="00B2125B">
        <w:rPr>
          <w:spacing w:val="-11"/>
          <w:sz w:val="28"/>
          <w:szCs w:val="22"/>
          <w:lang w:eastAsia="en-US"/>
        </w:rPr>
        <w:t xml:space="preserve"> </w:t>
      </w:r>
      <w:r w:rsidRPr="00B2125B">
        <w:rPr>
          <w:sz w:val="28"/>
          <w:szCs w:val="22"/>
          <w:lang w:eastAsia="en-US"/>
        </w:rPr>
        <w:t>приложении №</w:t>
      </w:r>
      <w:r w:rsidRPr="00B2125B">
        <w:rPr>
          <w:spacing w:val="40"/>
          <w:sz w:val="28"/>
          <w:szCs w:val="22"/>
          <w:lang w:eastAsia="en-US"/>
        </w:rPr>
        <w:t xml:space="preserve"> </w:t>
      </w:r>
      <w:r w:rsidRPr="00B2125B">
        <w:rPr>
          <w:sz w:val="28"/>
          <w:szCs w:val="22"/>
          <w:lang w:eastAsia="en-US"/>
        </w:rPr>
        <w:t>5</w:t>
      </w:r>
      <w:r w:rsidRPr="00B2125B">
        <w:rPr>
          <w:spacing w:val="-5"/>
          <w:sz w:val="28"/>
          <w:szCs w:val="22"/>
          <w:lang w:eastAsia="en-US"/>
        </w:rPr>
        <w:t xml:space="preserve"> </w:t>
      </w:r>
      <w:r w:rsidRPr="00B2125B">
        <w:rPr>
          <w:sz w:val="28"/>
          <w:szCs w:val="22"/>
          <w:lang w:eastAsia="en-US"/>
        </w:rPr>
        <w:t>к</w:t>
      </w:r>
      <w:r w:rsidRPr="00B2125B">
        <w:rPr>
          <w:spacing w:val="-7"/>
          <w:sz w:val="28"/>
          <w:szCs w:val="22"/>
          <w:lang w:eastAsia="en-US"/>
        </w:rPr>
        <w:t xml:space="preserve"> </w:t>
      </w:r>
      <w:r w:rsidRPr="00B2125B">
        <w:rPr>
          <w:sz w:val="28"/>
          <w:szCs w:val="22"/>
          <w:lang w:eastAsia="en-US"/>
        </w:rPr>
        <w:t>настоящему порядку.</w:t>
      </w:r>
    </w:p>
    <w:p w:rsidR="001205FA" w:rsidRPr="00B2125B" w:rsidRDefault="001205FA" w:rsidP="009079AD">
      <w:pPr>
        <w:pStyle w:val="a5"/>
        <w:widowControl w:val="0"/>
        <w:numPr>
          <w:ilvl w:val="1"/>
          <w:numId w:val="32"/>
        </w:numPr>
        <w:tabs>
          <w:tab w:val="left" w:pos="1424"/>
          <w:tab w:val="left" w:pos="3791"/>
        </w:tabs>
        <w:autoSpaceDE w:val="0"/>
        <w:autoSpaceDN w:val="0"/>
        <w:spacing w:line="235" w:lineRule="auto"/>
        <w:ind w:right="570"/>
        <w:jc w:val="center"/>
        <w:rPr>
          <w:b/>
          <w:sz w:val="28"/>
          <w:szCs w:val="22"/>
          <w:lang w:eastAsia="en-US"/>
        </w:rPr>
      </w:pPr>
      <w:r w:rsidRPr="00B2125B">
        <w:rPr>
          <w:b/>
          <w:w w:val="105"/>
          <w:sz w:val="28"/>
          <w:szCs w:val="22"/>
          <w:lang w:eastAsia="en-US"/>
        </w:rPr>
        <w:lastRenderedPageBreak/>
        <w:t>Срок ре</w:t>
      </w:r>
      <w:r w:rsidR="00DC40BA" w:rsidRPr="00B2125B">
        <w:rPr>
          <w:b/>
          <w:w w:val="105"/>
          <w:sz w:val="28"/>
          <w:szCs w:val="22"/>
          <w:lang w:eastAsia="en-US"/>
        </w:rPr>
        <w:t xml:space="preserve">гистрации заявления заявителя о </w:t>
      </w:r>
      <w:r w:rsidRPr="00B2125B">
        <w:rPr>
          <w:b/>
          <w:w w:val="105"/>
          <w:sz w:val="28"/>
          <w:szCs w:val="22"/>
          <w:lang w:eastAsia="en-US"/>
        </w:rPr>
        <w:t>предоставлении меры 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38"/>
        </w:tabs>
        <w:autoSpaceDE w:val="0"/>
        <w:autoSpaceDN w:val="0"/>
        <w:spacing w:before="314" w:line="242" w:lineRule="auto"/>
        <w:ind w:left="205" w:right="441" w:firstLine="71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Максимальный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срок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регистрации заявления 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составляет:</w:t>
      </w:r>
    </w:p>
    <w:p w:rsidR="001205FA" w:rsidRPr="001205FA" w:rsidRDefault="001205FA" w:rsidP="009079AD">
      <w:pPr>
        <w:widowControl w:val="0"/>
        <w:numPr>
          <w:ilvl w:val="0"/>
          <w:numId w:val="14"/>
        </w:numPr>
        <w:tabs>
          <w:tab w:val="left" w:pos="1227"/>
        </w:tabs>
        <w:autoSpaceDE w:val="0"/>
        <w:autoSpaceDN w:val="0"/>
        <w:ind w:right="428" w:firstLine="719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подаче заявления о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заявителем непосредственно в дошкольную образовательную – в день обращения в дошкольную образовательную организацию;</w:t>
      </w:r>
      <w:proofErr w:type="gramEnd"/>
    </w:p>
    <w:p w:rsidR="001205FA" w:rsidRPr="001205FA" w:rsidRDefault="001205FA" w:rsidP="009079AD">
      <w:pPr>
        <w:widowControl w:val="0"/>
        <w:numPr>
          <w:ilvl w:val="0"/>
          <w:numId w:val="14"/>
        </w:numPr>
        <w:tabs>
          <w:tab w:val="left" w:pos="1323"/>
        </w:tabs>
        <w:autoSpaceDE w:val="0"/>
        <w:autoSpaceDN w:val="0"/>
        <w:ind w:left="194" w:right="428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направлении заявления о предоставлении меры поддержки почтовым отправлением в дошкольную образовательную организацию – в день поступления из организации почтовой связи;</w:t>
      </w:r>
    </w:p>
    <w:p w:rsidR="001205FA" w:rsidRDefault="001205FA" w:rsidP="009079AD">
      <w:pPr>
        <w:widowControl w:val="0"/>
        <w:numPr>
          <w:ilvl w:val="0"/>
          <w:numId w:val="14"/>
        </w:numPr>
        <w:tabs>
          <w:tab w:val="left" w:pos="1251"/>
        </w:tabs>
        <w:autoSpaceDE w:val="0"/>
        <w:autoSpaceDN w:val="0"/>
        <w:ind w:left="192" w:right="447" w:firstLine="71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направлении запроса о предоставлении меры поддержки через Единый портал государственных и муниципальных услуг (функц</w:t>
      </w:r>
      <w:r w:rsidR="00783008">
        <w:rPr>
          <w:sz w:val="28"/>
          <w:szCs w:val="22"/>
          <w:lang w:eastAsia="en-US"/>
        </w:rPr>
        <w:t>ий) автоматически в день подачи.</w:t>
      </w:r>
    </w:p>
    <w:p w:rsidR="00783008" w:rsidRPr="001205FA" w:rsidRDefault="00783008" w:rsidP="00783008">
      <w:pPr>
        <w:widowControl w:val="0"/>
        <w:tabs>
          <w:tab w:val="left" w:pos="1251"/>
        </w:tabs>
        <w:autoSpaceDE w:val="0"/>
        <w:autoSpaceDN w:val="0"/>
        <w:ind w:left="911" w:right="447"/>
        <w:jc w:val="both"/>
        <w:rPr>
          <w:sz w:val="28"/>
          <w:szCs w:val="22"/>
          <w:lang w:eastAsia="en-US"/>
        </w:rPr>
      </w:pPr>
    </w:p>
    <w:p w:rsidR="001205FA" w:rsidRPr="001205FA" w:rsidRDefault="00DC40BA" w:rsidP="009079AD">
      <w:pPr>
        <w:widowControl w:val="0"/>
        <w:numPr>
          <w:ilvl w:val="1"/>
          <w:numId w:val="32"/>
        </w:numPr>
        <w:tabs>
          <w:tab w:val="left" w:pos="0"/>
        </w:tabs>
        <w:autoSpaceDE w:val="0"/>
        <w:autoSpaceDN w:val="0"/>
        <w:spacing w:before="316"/>
        <w:ind w:left="1276" w:right="3" w:hanging="425"/>
        <w:rPr>
          <w:b/>
          <w:sz w:val="28"/>
          <w:szCs w:val="22"/>
          <w:lang w:eastAsia="en-US"/>
        </w:rPr>
      </w:pPr>
      <w:r>
        <w:rPr>
          <w:b/>
          <w:w w:val="105"/>
          <w:sz w:val="28"/>
          <w:szCs w:val="22"/>
          <w:lang w:eastAsia="en-US"/>
        </w:rPr>
        <w:t xml:space="preserve">  </w:t>
      </w:r>
      <w:r w:rsidR="001205FA" w:rsidRPr="001205FA">
        <w:rPr>
          <w:b/>
          <w:w w:val="105"/>
          <w:sz w:val="28"/>
          <w:szCs w:val="22"/>
          <w:lang w:eastAsia="en-US"/>
        </w:rPr>
        <w:t>Иные требования</w:t>
      </w:r>
      <w:r w:rsidR="001205FA" w:rsidRPr="001205FA">
        <w:rPr>
          <w:b/>
          <w:spacing w:val="32"/>
          <w:w w:val="105"/>
          <w:sz w:val="28"/>
          <w:szCs w:val="22"/>
          <w:lang w:eastAsia="en-US"/>
        </w:rPr>
        <w:t xml:space="preserve"> </w:t>
      </w:r>
      <w:r w:rsidR="001205FA" w:rsidRPr="001205FA">
        <w:rPr>
          <w:b/>
          <w:w w:val="105"/>
          <w:sz w:val="28"/>
          <w:szCs w:val="22"/>
          <w:lang w:eastAsia="en-US"/>
        </w:rPr>
        <w:t>к</w:t>
      </w:r>
      <w:r w:rsidR="001205FA" w:rsidRPr="001205FA">
        <w:rPr>
          <w:b/>
          <w:spacing w:val="-2"/>
          <w:w w:val="105"/>
          <w:sz w:val="28"/>
          <w:szCs w:val="22"/>
          <w:lang w:eastAsia="en-US"/>
        </w:rPr>
        <w:t xml:space="preserve"> </w:t>
      </w:r>
      <w:r w:rsidR="001205FA" w:rsidRPr="001205FA">
        <w:rPr>
          <w:b/>
          <w:w w:val="105"/>
          <w:sz w:val="28"/>
          <w:szCs w:val="22"/>
          <w:lang w:eastAsia="en-US"/>
        </w:rPr>
        <w:t>предоставлению меры 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402"/>
        </w:tabs>
        <w:autoSpaceDE w:val="0"/>
        <w:autoSpaceDN w:val="0"/>
        <w:spacing w:before="316" w:line="242" w:lineRule="auto"/>
        <w:ind w:left="186" w:right="447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Услуги, которые являются необходимыми и обязательными для предоставления меры поддержки, не предусмотрены.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91"/>
        </w:tabs>
        <w:autoSpaceDE w:val="0"/>
        <w:autoSpaceDN w:val="0"/>
        <w:ind w:left="188" w:right="483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предоставлении меры поддержки используются следующие государственные информационные системы: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93"/>
        </w:tabs>
        <w:autoSpaceDE w:val="0"/>
        <w:autoSpaceDN w:val="0"/>
        <w:ind w:left="181" w:right="471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«Единый портал государственных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муниципальных</w:t>
      </w:r>
      <w:r w:rsidRPr="001205FA">
        <w:rPr>
          <w:spacing w:val="2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услуг (функций)»;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03"/>
        </w:tabs>
        <w:autoSpaceDE w:val="0"/>
        <w:autoSpaceDN w:val="0"/>
        <w:ind w:left="172" w:right="460" w:firstLine="72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идентификац</w:t>
      </w:r>
      <w:proofErr w:type="gramStart"/>
      <w:r w:rsidRPr="001205FA">
        <w:rPr>
          <w:sz w:val="28"/>
          <w:szCs w:val="22"/>
          <w:lang w:eastAsia="en-US"/>
        </w:rPr>
        <w:t>ии и ау</w:t>
      </w:r>
      <w:proofErr w:type="gramEnd"/>
      <w:r w:rsidRPr="001205FA">
        <w:rPr>
          <w:sz w:val="28"/>
          <w:szCs w:val="22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муниципальных</w:t>
      </w:r>
      <w:r w:rsidRPr="001205FA">
        <w:rPr>
          <w:spacing w:val="3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услуг в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электронной</w:t>
      </w:r>
      <w:r w:rsidRPr="001205FA">
        <w:rPr>
          <w:spacing w:val="2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форме»;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98"/>
        </w:tabs>
        <w:autoSpaceDE w:val="0"/>
        <w:autoSpaceDN w:val="0"/>
        <w:ind w:left="169" w:right="493" w:firstLine="713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межведомственного электронного взаимодействия»;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43"/>
        </w:tabs>
        <w:autoSpaceDE w:val="0"/>
        <w:autoSpaceDN w:val="0"/>
        <w:spacing w:line="322" w:lineRule="exact"/>
        <w:ind w:left="1243" w:hanging="36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государственная</w:t>
      </w:r>
      <w:r w:rsidRPr="001205FA">
        <w:rPr>
          <w:spacing w:val="2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информационная</w:t>
      </w:r>
      <w:r w:rsidRPr="001205FA">
        <w:rPr>
          <w:spacing w:val="3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система</w:t>
      </w:r>
      <w:r w:rsidRPr="001205FA">
        <w:rPr>
          <w:spacing w:val="3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Архангельской</w:t>
      </w:r>
      <w:r w:rsidRPr="001205FA">
        <w:rPr>
          <w:spacing w:val="5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области</w:t>
      </w:r>
    </w:p>
    <w:p w:rsidR="001205FA" w:rsidRPr="001205FA" w:rsidRDefault="001205FA" w:rsidP="00D85E4E">
      <w:pPr>
        <w:widowControl w:val="0"/>
        <w:autoSpaceDE w:val="0"/>
        <w:autoSpaceDN w:val="0"/>
        <w:spacing w:line="322" w:lineRule="exact"/>
        <w:jc w:val="both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«Архангельская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региональная</w:t>
      </w:r>
      <w:r w:rsidRPr="001205FA">
        <w:rPr>
          <w:spacing w:val="17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система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исполнения</w:t>
      </w:r>
      <w:r w:rsidRPr="001205FA">
        <w:rPr>
          <w:spacing w:val="7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регламентов»;</w:t>
      </w:r>
    </w:p>
    <w:p w:rsidR="001205FA" w:rsidRPr="00783008" w:rsidRDefault="001205FA" w:rsidP="009079AD">
      <w:pPr>
        <w:widowControl w:val="0"/>
        <w:numPr>
          <w:ilvl w:val="1"/>
          <w:numId w:val="18"/>
        </w:numPr>
        <w:tabs>
          <w:tab w:val="left" w:pos="1174"/>
        </w:tabs>
        <w:autoSpaceDE w:val="0"/>
        <w:autoSpaceDN w:val="0"/>
        <w:ind w:left="1174" w:hanging="294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витрина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данных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министерства</w:t>
      </w:r>
      <w:r w:rsidRPr="001205FA">
        <w:rPr>
          <w:spacing w:val="8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обороны</w:t>
      </w:r>
      <w:r w:rsidRPr="001205FA">
        <w:rPr>
          <w:spacing w:val="1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Российской</w:t>
      </w:r>
      <w:r w:rsidRPr="001205FA">
        <w:rPr>
          <w:spacing w:val="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Федерации.</w:t>
      </w:r>
    </w:p>
    <w:p w:rsidR="00783008" w:rsidRPr="001205FA" w:rsidRDefault="00783008" w:rsidP="00783008">
      <w:pPr>
        <w:widowControl w:val="0"/>
        <w:tabs>
          <w:tab w:val="left" w:pos="1174"/>
        </w:tabs>
        <w:autoSpaceDE w:val="0"/>
        <w:autoSpaceDN w:val="0"/>
        <w:ind w:left="288"/>
        <w:jc w:val="both"/>
        <w:rPr>
          <w:sz w:val="28"/>
          <w:szCs w:val="22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16"/>
        </w:numPr>
        <w:tabs>
          <w:tab w:val="left" w:pos="3036"/>
        </w:tabs>
        <w:autoSpaceDE w:val="0"/>
        <w:autoSpaceDN w:val="0"/>
        <w:spacing w:before="319"/>
        <w:ind w:left="3036" w:hanging="460"/>
        <w:jc w:val="left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Административные</w:t>
      </w:r>
      <w:r w:rsidRPr="001205FA">
        <w:rPr>
          <w:b/>
          <w:spacing w:val="3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процедуры</w:t>
      </w:r>
    </w:p>
    <w:p w:rsidR="001205FA" w:rsidRPr="001205FA" w:rsidRDefault="001205FA" w:rsidP="001205FA">
      <w:pPr>
        <w:widowControl w:val="0"/>
        <w:autoSpaceDE w:val="0"/>
        <w:autoSpaceDN w:val="0"/>
        <w:spacing w:before="14"/>
        <w:rPr>
          <w:b/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35" w:lineRule="auto"/>
        <w:ind w:right="3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Регистрация</w:t>
      </w:r>
      <w:r w:rsidRPr="001205FA">
        <w:rPr>
          <w:b/>
          <w:spacing w:val="40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 xml:space="preserve">и прием к рассмотрению </w:t>
      </w:r>
      <w:r w:rsidR="00DC40BA">
        <w:rPr>
          <w:b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заявления заявителя о</w:t>
      </w:r>
      <w:r w:rsidRPr="001205FA">
        <w:rPr>
          <w:b/>
          <w:spacing w:val="-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предоставлении меры 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line="235" w:lineRule="auto"/>
        <w:rPr>
          <w:sz w:val="28"/>
          <w:szCs w:val="22"/>
          <w:lang w:eastAsia="en-US"/>
        </w:rPr>
        <w:sectPr w:rsidR="001205FA" w:rsidRPr="001205FA" w:rsidSect="00AF1305">
          <w:headerReference w:type="default" r:id="rId13"/>
          <w:pgSz w:w="11910" w:h="16840"/>
          <w:pgMar w:top="1162" w:right="851" w:bottom="851" w:left="1559" w:header="822" w:footer="0" w:gutter="0"/>
          <w:cols w:space="720"/>
        </w:sectPr>
      </w:pP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96"/>
        </w:tabs>
        <w:autoSpaceDE w:val="0"/>
        <w:autoSpaceDN w:val="0"/>
        <w:spacing w:before="314" w:line="237" w:lineRule="auto"/>
        <w:ind w:left="210" w:right="421" w:firstLine="73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>Основанием для регистрации и приема к рассмотрению заявления заявителя о предоставлении меры поддержки является получение дошкольной образовательной организацией запроса заявителя о предоставлении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 – совокупности документов, необходимых для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предоставления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поддержки.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Исчерпывающий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перечень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документов, необходимых для предоставления меры поддержки, и способы подачи указанных документов приведены в приложении № 3 к настоящему порядку.</w:t>
      </w:r>
    </w:p>
    <w:p w:rsidR="001205FA" w:rsidRPr="001205FA" w:rsidRDefault="001205FA" w:rsidP="00934538">
      <w:pPr>
        <w:widowControl w:val="0"/>
        <w:autoSpaceDE w:val="0"/>
        <w:autoSpaceDN w:val="0"/>
        <w:spacing w:before="15"/>
        <w:ind w:left="142" w:right="425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Заявления о предоставлении ме</w:t>
      </w:r>
      <w:r w:rsidR="00DC40BA">
        <w:rPr>
          <w:sz w:val="28"/>
          <w:szCs w:val="28"/>
          <w:lang w:eastAsia="en-US"/>
        </w:rPr>
        <w:t xml:space="preserve">ры поддержки могут быть поданы </w:t>
      </w:r>
      <w:r w:rsidRPr="001205FA">
        <w:rPr>
          <w:sz w:val="28"/>
          <w:szCs w:val="28"/>
          <w:lang w:eastAsia="en-US"/>
        </w:rPr>
        <w:t xml:space="preserve"> только в ту дошкольную образовательную организацию, которую посещает </w:t>
      </w:r>
      <w:r w:rsidRPr="001205FA">
        <w:rPr>
          <w:spacing w:val="-2"/>
          <w:sz w:val="28"/>
          <w:szCs w:val="28"/>
          <w:lang w:eastAsia="en-US"/>
        </w:rPr>
        <w:t>ребенок.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483"/>
        </w:tabs>
        <w:autoSpaceDE w:val="0"/>
        <w:autoSpaceDN w:val="0"/>
        <w:spacing w:before="2" w:line="237" w:lineRule="auto"/>
        <w:ind w:left="203" w:right="428" w:firstLine="72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Работник дошкольной образовательной организации (далее – ответственный исполнитель), ответственный за прием заявлений и документов</w:t>
      </w:r>
      <w:r w:rsidRPr="001205FA">
        <w:rPr>
          <w:spacing w:val="3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 предоставлении</w:t>
      </w:r>
      <w:r w:rsidRPr="001205FA">
        <w:rPr>
          <w:spacing w:val="1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3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срок,</w:t>
      </w:r>
      <w:r w:rsidRPr="001205FA">
        <w:rPr>
          <w:spacing w:val="2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указанный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пункте</w:t>
      </w:r>
    </w:p>
    <w:p w:rsidR="001205FA" w:rsidRPr="001205FA" w:rsidRDefault="001205FA" w:rsidP="00934538">
      <w:pPr>
        <w:widowControl w:val="0"/>
        <w:autoSpaceDE w:val="0"/>
        <w:autoSpaceDN w:val="0"/>
        <w:spacing w:before="1" w:line="242" w:lineRule="auto"/>
        <w:ind w:left="142" w:right="460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1</w:t>
      </w:r>
      <w:r w:rsidR="001D20A5">
        <w:rPr>
          <w:sz w:val="28"/>
          <w:szCs w:val="28"/>
          <w:lang w:eastAsia="en-US"/>
        </w:rPr>
        <w:t>5</w:t>
      </w:r>
      <w:r w:rsidRPr="001205FA">
        <w:rPr>
          <w:sz w:val="28"/>
          <w:szCs w:val="28"/>
          <w:lang w:eastAsia="en-US"/>
        </w:rPr>
        <w:t xml:space="preserve"> настоящего порядка, регистрирует запрос заявителя, поступивший на бумажном носителе.</w:t>
      </w:r>
    </w:p>
    <w:p w:rsidR="001205FA" w:rsidRPr="001205FA" w:rsidRDefault="001205FA" w:rsidP="00934538">
      <w:pPr>
        <w:widowControl w:val="0"/>
        <w:autoSpaceDE w:val="0"/>
        <w:autoSpaceDN w:val="0"/>
        <w:ind w:left="142" w:right="454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Регистрация запроса заявителя, поступившего в электронной форме, осуществляется автоматически.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532"/>
          <w:tab w:val="left" w:pos="1991"/>
          <w:tab w:val="left" w:pos="2941"/>
          <w:tab w:val="left" w:pos="4074"/>
          <w:tab w:val="left" w:pos="4485"/>
          <w:tab w:val="left" w:pos="6468"/>
          <w:tab w:val="left" w:pos="7912"/>
          <w:tab w:val="left" w:pos="9337"/>
        </w:tabs>
        <w:autoSpaceDE w:val="0"/>
        <w:autoSpaceDN w:val="0"/>
        <w:ind w:left="201" w:right="445" w:firstLine="717"/>
        <w:jc w:val="both"/>
        <w:rPr>
          <w:sz w:val="28"/>
          <w:szCs w:val="22"/>
          <w:lang w:eastAsia="en-US"/>
        </w:rPr>
      </w:pPr>
      <w:r w:rsidRPr="001205FA">
        <w:rPr>
          <w:spacing w:val="-10"/>
          <w:sz w:val="28"/>
          <w:szCs w:val="22"/>
          <w:lang w:eastAsia="en-US"/>
        </w:rPr>
        <w:t xml:space="preserve">В </w:t>
      </w:r>
      <w:r w:rsidRPr="001205FA">
        <w:rPr>
          <w:spacing w:val="-2"/>
          <w:sz w:val="28"/>
          <w:szCs w:val="22"/>
          <w:lang w:eastAsia="en-US"/>
        </w:rPr>
        <w:t>целях приема</w:t>
      </w:r>
      <w:r w:rsidRPr="001205FA">
        <w:rPr>
          <w:sz w:val="28"/>
          <w:szCs w:val="22"/>
          <w:lang w:eastAsia="en-US"/>
        </w:rPr>
        <w:t xml:space="preserve"> </w:t>
      </w:r>
      <w:r w:rsidRPr="001205FA">
        <w:rPr>
          <w:spacing w:val="-10"/>
          <w:sz w:val="28"/>
          <w:szCs w:val="22"/>
          <w:lang w:eastAsia="en-US"/>
        </w:rPr>
        <w:t xml:space="preserve">к </w:t>
      </w:r>
      <w:r w:rsidRPr="001205FA">
        <w:rPr>
          <w:spacing w:val="-2"/>
          <w:sz w:val="28"/>
          <w:szCs w:val="22"/>
          <w:lang w:eastAsia="en-US"/>
        </w:rPr>
        <w:t xml:space="preserve">рассмотрению заявления заявителя </w:t>
      </w:r>
      <w:r w:rsidRPr="001205FA">
        <w:rPr>
          <w:spacing w:val="-10"/>
          <w:sz w:val="28"/>
          <w:szCs w:val="22"/>
          <w:lang w:eastAsia="en-US"/>
        </w:rPr>
        <w:t xml:space="preserve">о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 ответственный исполнитель: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12"/>
        </w:tabs>
        <w:autoSpaceDE w:val="0"/>
        <w:autoSpaceDN w:val="0"/>
        <w:spacing w:line="321" w:lineRule="exact"/>
        <w:ind w:left="1212" w:hanging="299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устанавливает</w:t>
      </w:r>
      <w:r w:rsidRPr="001205FA">
        <w:rPr>
          <w:spacing w:val="1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личность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заявителя;</w:t>
      </w:r>
    </w:p>
    <w:p w:rsidR="001205FA" w:rsidRPr="00DC40BA" w:rsidRDefault="001205FA" w:rsidP="009079AD">
      <w:pPr>
        <w:widowControl w:val="0"/>
        <w:numPr>
          <w:ilvl w:val="1"/>
          <w:numId w:val="18"/>
        </w:numPr>
        <w:tabs>
          <w:tab w:val="left" w:pos="1386"/>
          <w:tab w:val="left" w:pos="2831"/>
          <w:tab w:val="left" w:pos="4045"/>
          <w:tab w:val="left" w:pos="4449"/>
          <w:tab w:val="left" w:pos="6313"/>
          <w:tab w:val="left" w:pos="8015"/>
        </w:tabs>
        <w:autoSpaceDE w:val="0"/>
        <w:autoSpaceDN w:val="0"/>
        <w:ind w:left="194" w:right="469" w:firstLine="712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 xml:space="preserve">проверяет полноту </w:t>
      </w:r>
      <w:r w:rsidRPr="001205FA">
        <w:rPr>
          <w:spacing w:val="-10"/>
          <w:sz w:val="28"/>
          <w:szCs w:val="22"/>
          <w:lang w:eastAsia="en-US"/>
        </w:rPr>
        <w:t xml:space="preserve">и </w:t>
      </w:r>
      <w:r w:rsidRPr="001205FA">
        <w:rPr>
          <w:spacing w:val="-2"/>
          <w:sz w:val="28"/>
          <w:szCs w:val="22"/>
          <w:lang w:eastAsia="en-US"/>
        </w:rPr>
        <w:t>правильность оформления</w:t>
      </w:r>
      <w:r w:rsidRPr="001205FA">
        <w:rPr>
          <w:sz w:val="28"/>
          <w:szCs w:val="22"/>
          <w:lang w:eastAsia="en-US"/>
        </w:rPr>
        <w:t xml:space="preserve"> </w:t>
      </w:r>
      <w:r w:rsidRPr="001205FA">
        <w:rPr>
          <w:spacing w:val="-4"/>
          <w:sz w:val="28"/>
          <w:szCs w:val="22"/>
          <w:lang w:eastAsia="en-US"/>
        </w:rPr>
        <w:t xml:space="preserve">полученных </w:t>
      </w:r>
      <w:r w:rsidRPr="001205FA">
        <w:rPr>
          <w:spacing w:val="-2"/>
          <w:sz w:val="28"/>
          <w:szCs w:val="22"/>
          <w:lang w:eastAsia="en-US"/>
        </w:rPr>
        <w:t>документов;</w:t>
      </w:r>
    </w:p>
    <w:p w:rsidR="001D20A5" w:rsidRDefault="001205FA" w:rsidP="009079AD">
      <w:pPr>
        <w:widowControl w:val="0"/>
        <w:numPr>
          <w:ilvl w:val="1"/>
          <w:numId w:val="18"/>
        </w:numPr>
        <w:tabs>
          <w:tab w:val="left" w:pos="1386"/>
          <w:tab w:val="left" w:pos="2831"/>
          <w:tab w:val="left" w:pos="4045"/>
          <w:tab w:val="left" w:pos="4449"/>
          <w:tab w:val="left" w:pos="6313"/>
          <w:tab w:val="left" w:pos="8015"/>
        </w:tabs>
        <w:autoSpaceDE w:val="0"/>
        <w:autoSpaceDN w:val="0"/>
        <w:ind w:left="193" w:right="471" w:firstLine="709"/>
        <w:jc w:val="both"/>
        <w:rPr>
          <w:sz w:val="28"/>
          <w:szCs w:val="28"/>
          <w:lang w:eastAsia="en-US"/>
        </w:rPr>
      </w:pPr>
      <w:r w:rsidRPr="00DC40BA">
        <w:rPr>
          <w:sz w:val="28"/>
          <w:szCs w:val="28"/>
          <w:lang w:eastAsia="en-US"/>
        </w:rPr>
        <w:t xml:space="preserve">устанавливает наличие или отсутствие оснований для отказа в приеме документов, необходимых для предоставления меры поддержки. </w:t>
      </w:r>
    </w:p>
    <w:p w:rsidR="001205FA" w:rsidRPr="001D20A5" w:rsidRDefault="001D20A5" w:rsidP="001D20A5">
      <w:pPr>
        <w:widowControl w:val="0"/>
        <w:tabs>
          <w:tab w:val="left" w:pos="1386"/>
          <w:tab w:val="left" w:pos="2831"/>
          <w:tab w:val="left" w:pos="4045"/>
          <w:tab w:val="left" w:pos="4449"/>
          <w:tab w:val="left" w:pos="6313"/>
          <w:tab w:val="left" w:pos="8015"/>
        </w:tabs>
        <w:autoSpaceDE w:val="0"/>
        <w:autoSpaceDN w:val="0"/>
        <w:ind w:left="193" w:right="47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</w:t>
      </w:r>
      <w:r w:rsidR="001205FA" w:rsidRPr="00DC40BA">
        <w:rPr>
          <w:sz w:val="28"/>
          <w:szCs w:val="28"/>
          <w:lang w:eastAsia="en-US"/>
        </w:rPr>
        <w:t>Исчерпывающий перечень оснований для отказа в приеме документов, необходимых</w:t>
      </w:r>
      <w:r w:rsidR="001205FA" w:rsidRPr="001D20A5">
        <w:rPr>
          <w:sz w:val="28"/>
          <w:szCs w:val="28"/>
          <w:lang w:eastAsia="en-US"/>
        </w:rPr>
        <w:t xml:space="preserve"> </w:t>
      </w:r>
      <w:r w:rsidR="001205FA" w:rsidRPr="00DC40BA">
        <w:rPr>
          <w:sz w:val="28"/>
          <w:szCs w:val="28"/>
          <w:lang w:eastAsia="en-US"/>
        </w:rPr>
        <w:t>для предоставления меры поддержки,</w:t>
      </w:r>
      <w:r w:rsidR="001205FA" w:rsidRPr="001D20A5">
        <w:rPr>
          <w:sz w:val="28"/>
          <w:szCs w:val="28"/>
          <w:lang w:eastAsia="en-US"/>
        </w:rPr>
        <w:t xml:space="preserve"> </w:t>
      </w:r>
      <w:r w:rsidR="001205FA" w:rsidRPr="00DC40BA">
        <w:rPr>
          <w:sz w:val="28"/>
          <w:szCs w:val="28"/>
          <w:lang w:eastAsia="en-US"/>
        </w:rPr>
        <w:t>приведен</w:t>
      </w:r>
      <w:r w:rsidR="001205FA" w:rsidRPr="001D20A5">
        <w:rPr>
          <w:sz w:val="28"/>
          <w:szCs w:val="28"/>
          <w:lang w:eastAsia="en-US"/>
        </w:rPr>
        <w:t xml:space="preserve"> </w:t>
      </w:r>
      <w:r w:rsidR="001205FA" w:rsidRPr="00DC40BA">
        <w:rPr>
          <w:sz w:val="28"/>
          <w:szCs w:val="28"/>
          <w:lang w:eastAsia="en-US"/>
        </w:rPr>
        <w:t>в</w:t>
      </w:r>
      <w:r w:rsidR="001205FA" w:rsidRPr="001D20A5">
        <w:rPr>
          <w:sz w:val="28"/>
          <w:szCs w:val="28"/>
          <w:lang w:eastAsia="en-US"/>
        </w:rPr>
        <w:t xml:space="preserve"> </w:t>
      </w:r>
      <w:r w:rsidR="001205FA" w:rsidRPr="00DC40BA">
        <w:rPr>
          <w:sz w:val="28"/>
          <w:szCs w:val="28"/>
          <w:lang w:eastAsia="en-US"/>
        </w:rPr>
        <w:t>приложении</w:t>
      </w:r>
      <w:r w:rsidR="00DC40BA" w:rsidRPr="001D20A5">
        <w:rPr>
          <w:sz w:val="28"/>
          <w:szCs w:val="28"/>
          <w:lang w:eastAsia="en-US"/>
        </w:rPr>
        <w:t xml:space="preserve"> </w:t>
      </w:r>
      <w:r w:rsidR="001205FA" w:rsidRPr="001D20A5">
        <w:rPr>
          <w:sz w:val="28"/>
          <w:szCs w:val="28"/>
          <w:lang w:eastAsia="en-US"/>
        </w:rPr>
        <w:t>№ 4 к настоящему  порядку.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19"/>
        </w:tabs>
        <w:autoSpaceDE w:val="0"/>
        <w:autoSpaceDN w:val="0"/>
        <w:spacing w:line="322" w:lineRule="exact"/>
        <w:ind w:left="1319" w:hanging="422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Способами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установления</w:t>
      </w:r>
      <w:r w:rsidRPr="001205FA">
        <w:rPr>
          <w:spacing w:val="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личности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заявителя являются: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74"/>
        </w:tabs>
        <w:autoSpaceDE w:val="0"/>
        <w:autoSpaceDN w:val="0"/>
        <w:ind w:left="173" w:right="469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паспорт гражданина Российской Федерации или иной документ, удостоверяющий личность заявителя, – при подаче заявления о предоставлении меры поддержки непосредственно в дошкольную образовательную организацию;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12"/>
        </w:tabs>
        <w:autoSpaceDE w:val="0"/>
        <w:autoSpaceDN w:val="0"/>
        <w:ind w:left="164" w:right="477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ксерокопия паспорта гражданина Российской Федерации или иного документа, удостоверяющего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личность заявителя, – при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подаче заявления о предоставлении меры поддержки почтовым отправлением в дошкольную образовательную организацию;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83"/>
        </w:tabs>
        <w:autoSpaceDE w:val="0"/>
        <w:autoSpaceDN w:val="0"/>
        <w:ind w:left="143" w:right="493" w:firstLine="72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идентификац</w:t>
      </w:r>
      <w:proofErr w:type="gramStart"/>
      <w:r w:rsidRPr="001205FA">
        <w:rPr>
          <w:sz w:val="28"/>
          <w:szCs w:val="22"/>
          <w:lang w:eastAsia="en-US"/>
        </w:rPr>
        <w:t>ии и ау</w:t>
      </w:r>
      <w:proofErr w:type="gramEnd"/>
      <w:r w:rsidRPr="001205FA">
        <w:rPr>
          <w:sz w:val="28"/>
          <w:szCs w:val="22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при подаче запроса через Единый портал государственных и муниципальных услуг (функций).</w:t>
      </w:r>
    </w:p>
    <w:p w:rsidR="001205FA" w:rsidRPr="001205FA" w:rsidRDefault="001205FA" w:rsidP="00DC40BA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1205FA" w:rsidRPr="001205FA">
          <w:pgSz w:w="11910" w:h="16840"/>
          <w:pgMar w:top="1180" w:right="425" w:bottom="280" w:left="1559" w:header="821" w:footer="0" w:gutter="0"/>
          <w:cols w:space="720"/>
        </w:sectPr>
      </w:pPr>
    </w:p>
    <w:p w:rsidR="001205FA" w:rsidRPr="001205FA" w:rsidRDefault="001205FA" w:rsidP="00934538">
      <w:pPr>
        <w:widowControl w:val="0"/>
        <w:numPr>
          <w:ilvl w:val="0"/>
          <w:numId w:val="18"/>
        </w:numPr>
        <w:tabs>
          <w:tab w:val="left" w:pos="1434"/>
        </w:tabs>
        <w:autoSpaceDE w:val="0"/>
        <w:autoSpaceDN w:val="0"/>
        <w:spacing w:before="315" w:line="230" w:lineRule="auto"/>
        <w:ind w:left="142" w:right="430" w:firstLine="725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lastRenderedPageBreak/>
        <w:t>В случае наличия оснований для отказа в приеме документов (приложение № 4 к настоящему порядку) ответственный исполнитель подготавливает уведомление об этом. В уведомлении указывается конкретное основание для отказа в приеме документов с разъяснением, в</w:t>
      </w:r>
      <w:r w:rsidRPr="001205FA">
        <w:rPr>
          <w:spacing w:val="-19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чем</w:t>
      </w:r>
      <w:r w:rsidRPr="001205FA">
        <w:rPr>
          <w:spacing w:val="-12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оно</w:t>
      </w:r>
      <w:r w:rsidRPr="001205FA">
        <w:rPr>
          <w:spacing w:val="-11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состоит.</w:t>
      </w:r>
    </w:p>
    <w:p w:rsidR="001205FA" w:rsidRPr="001205FA" w:rsidRDefault="001205FA" w:rsidP="00934538">
      <w:pPr>
        <w:widowControl w:val="0"/>
        <w:autoSpaceDE w:val="0"/>
        <w:autoSpaceDN w:val="0"/>
        <w:spacing w:before="3" w:line="230" w:lineRule="auto"/>
        <w:ind w:left="142" w:right="437" w:firstLine="709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t>Уведомление об отказе в приеме документов подписывается руководителем дошкольной образовательной</w:t>
      </w:r>
      <w:r w:rsidRPr="001205FA">
        <w:rPr>
          <w:spacing w:val="-1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 xml:space="preserve">организации и направляется </w:t>
      </w:r>
      <w:r w:rsidRPr="001205FA">
        <w:rPr>
          <w:spacing w:val="-6"/>
          <w:sz w:val="29"/>
          <w:szCs w:val="22"/>
          <w:lang w:eastAsia="en-US"/>
        </w:rPr>
        <w:t>заявителю способами, предусмотренными</w:t>
      </w:r>
      <w:r w:rsidRPr="001205FA">
        <w:rPr>
          <w:spacing w:val="-13"/>
          <w:sz w:val="29"/>
          <w:szCs w:val="22"/>
          <w:lang w:eastAsia="en-US"/>
        </w:rPr>
        <w:t xml:space="preserve"> </w:t>
      </w:r>
      <w:r w:rsidRPr="001205FA">
        <w:rPr>
          <w:spacing w:val="-6"/>
          <w:sz w:val="29"/>
          <w:szCs w:val="22"/>
          <w:lang w:eastAsia="en-US"/>
        </w:rPr>
        <w:t xml:space="preserve">настоящим порядком для </w:t>
      </w:r>
      <w:r w:rsidRPr="001205FA">
        <w:rPr>
          <w:sz w:val="29"/>
          <w:szCs w:val="22"/>
          <w:lang w:eastAsia="en-US"/>
        </w:rPr>
        <w:t xml:space="preserve">выдачи результата рассмотрения документов о предоставлении меры </w:t>
      </w:r>
      <w:r w:rsidRPr="001205FA">
        <w:rPr>
          <w:spacing w:val="-2"/>
          <w:sz w:val="29"/>
          <w:szCs w:val="22"/>
          <w:lang w:eastAsia="en-US"/>
        </w:rPr>
        <w:t>поддержки.</w:t>
      </w:r>
    </w:p>
    <w:p w:rsidR="001205FA" w:rsidRPr="001205FA" w:rsidRDefault="001205FA" w:rsidP="00934538">
      <w:pPr>
        <w:widowControl w:val="0"/>
        <w:numPr>
          <w:ilvl w:val="0"/>
          <w:numId w:val="18"/>
        </w:numPr>
        <w:tabs>
          <w:tab w:val="left" w:pos="1387"/>
        </w:tabs>
        <w:autoSpaceDE w:val="0"/>
        <w:autoSpaceDN w:val="0"/>
        <w:spacing w:line="232" w:lineRule="auto"/>
        <w:ind w:left="142" w:right="465" w:firstLine="911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t xml:space="preserve">В случае отсутствия оснований для отказа в приеме документов (приложение № 4 к настоящему порядку) ответственный </w:t>
      </w:r>
      <w:r w:rsidRPr="001205FA">
        <w:rPr>
          <w:spacing w:val="-4"/>
          <w:sz w:val="29"/>
          <w:szCs w:val="22"/>
          <w:lang w:eastAsia="en-US"/>
        </w:rPr>
        <w:t>исполнитель принимает заявление заявителя к</w:t>
      </w:r>
      <w:r w:rsidRPr="001205FA">
        <w:rPr>
          <w:spacing w:val="-15"/>
          <w:sz w:val="29"/>
          <w:szCs w:val="22"/>
          <w:lang w:eastAsia="en-US"/>
        </w:rPr>
        <w:t xml:space="preserve"> </w:t>
      </w:r>
      <w:r w:rsidRPr="001205FA">
        <w:rPr>
          <w:spacing w:val="-4"/>
          <w:sz w:val="29"/>
          <w:szCs w:val="22"/>
          <w:lang w:eastAsia="en-US"/>
        </w:rPr>
        <w:t>рассмотрению.</w:t>
      </w:r>
    </w:p>
    <w:p w:rsidR="001205FA" w:rsidRPr="001205FA" w:rsidRDefault="001205FA" w:rsidP="009079AD">
      <w:pPr>
        <w:widowControl w:val="0"/>
        <w:numPr>
          <w:ilvl w:val="1"/>
          <w:numId w:val="14"/>
        </w:numPr>
        <w:tabs>
          <w:tab w:val="left" w:pos="1416"/>
        </w:tabs>
        <w:autoSpaceDE w:val="0"/>
        <w:autoSpaceDN w:val="0"/>
        <w:spacing w:before="308"/>
        <w:ind w:left="1416" w:hanging="491"/>
        <w:jc w:val="both"/>
        <w:rPr>
          <w:b/>
          <w:sz w:val="29"/>
          <w:szCs w:val="22"/>
          <w:lang w:eastAsia="en-US"/>
        </w:rPr>
      </w:pPr>
      <w:r w:rsidRPr="001205FA">
        <w:rPr>
          <w:b/>
          <w:sz w:val="29"/>
          <w:szCs w:val="22"/>
          <w:lang w:eastAsia="en-US"/>
        </w:rPr>
        <w:t>Рассмотрение</w:t>
      </w:r>
      <w:r w:rsidRPr="001205FA">
        <w:rPr>
          <w:b/>
          <w:spacing w:val="32"/>
          <w:sz w:val="29"/>
          <w:szCs w:val="22"/>
          <w:lang w:eastAsia="en-US"/>
        </w:rPr>
        <w:t xml:space="preserve"> </w:t>
      </w:r>
      <w:r w:rsidRPr="001205FA">
        <w:rPr>
          <w:b/>
          <w:sz w:val="29"/>
          <w:szCs w:val="22"/>
          <w:lang w:eastAsia="en-US"/>
        </w:rPr>
        <w:t>вопроса</w:t>
      </w:r>
      <w:r w:rsidRPr="001205FA">
        <w:rPr>
          <w:b/>
          <w:spacing w:val="23"/>
          <w:sz w:val="29"/>
          <w:szCs w:val="22"/>
          <w:lang w:eastAsia="en-US"/>
        </w:rPr>
        <w:t xml:space="preserve"> </w:t>
      </w:r>
      <w:r w:rsidRPr="001205FA">
        <w:rPr>
          <w:b/>
          <w:sz w:val="29"/>
          <w:szCs w:val="22"/>
          <w:lang w:eastAsia="en-US"/>
        </w:rPr>
        <w:t>о предоставлении</w:t>
      </w:r>
      <w:r w:rsidRPr="001205FA">
        <w:rPr>
          <w:b/>
          <w:spacing w:val="-5"/>
          <w:sz w:val="29"/>
          <w:szCs w:val="22"/>
          <w:lang w:eastAsia="en-US"/>
        </w:rPr>
        <w:t xml:space="preserve"> </w:t>
      </w:r>
      <w:r w:rsidRPr="001205FA">
        <w:rPr>
          <w:b/>
          <w:sz w:val="29"/>
          <w:szCs w:val="22"/>
          <w:lang w:eastAsia="en-US"/>
        </w:rPr>
        <w:t>меры</w:t>
      </w:r>
      <w:r w:rsidRPr="001205FA">
        <w:rPr>
          <w:b/>
          <w:spacing w:val="17"/>
          <w:sz w:val="29"/>
          <w:szCs w:val="22"/>
          <w:lang w:eastAsia="en-US"/>
        </w:rPr>
        <w:t xml:space="preserve"> </w:t>
      </w:r>
      <w:r w:rsidRPr="001205FA">
        <w:rPr>
          <w:b/>
          <w:spacing w:val="-2"/>
          <w:sz w:val="29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415"/>
        </w:tabs>
        <w:autoSpaceDE w:val="0"/>
        <w:autoSpaceDN w:val="0"/>
        <w:spacing w:before="320" w:line="230" w:lineRule="auto"/>
        <w:ind w:left="186" w:right="460" w:firstLine="720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t xml:space="preserve">Основанием для рассмотрения вопроса о предоставлении меры </w:t>
      </w:r>
      <w:r w:rsidRPr="001205FA">
        <w:rPr>
          <w:spacing w:val="-6"/>
          <w:sz w:val="29"/>
          <w:szCs w:val="22"/>
          <w:lang w:eastAsia="en-US"/>
        </w:rPr>
        <w:t>поддержки</w:t>
      </w:r>
      <w:r w:rsidRPr="001205FA">
        <w:rPr>
          <w:spacing w:val="-13"/>
          <w:sz w:val="29"/>
          <w:szCs w:val="22"/>
          <w:lang w:eastAsia="en-US"/>
        </w:rPr>
        <w:t xml:space="preserve"> </w:t>
      </w:r>
      <w:r w:rsidRPr="001205FA">
        <w:rPr>
          <w:spacing w:val="-6"/>
          <w:sz w:val="29"/>
          <w:szCs w:val="22"/>
          <w:lang w:eastAsia="en-US"/>
        </w:rPr>
        <w:t>является</w:t>
      </w:r>
      <w:r w:rsidRPr="001205FA">
        <w:rPr>
          <w:spacing w:val="-12"/>
          <w:sz w:val="29"/>
          <w:szCs w:val="22"/>
          <w:lang w:eastAsia="en-US"/>
        </w:rPr>
        <w:t xml:space="preserve"> </w:t>
      </w:r>
      <w:r w:rsidRPr="001205FA">
        <w:rPr>
          <w:spacing w:val="-6"/>
          <w:sz w:val="29"/>
          <w:szCs w:val="22"/>
          <w:lang w:eastAsia="en-US"/>
        </w:rPr>
        <w:t>регистрация заявления</w:t>
      </w:r>
      <w:r w:rsidRPr="001205FA">
        <w:rPr>
          <w:sz w:val="29"/>
          <w:szCs w:val="22"/>
          <w:lang w:eastAsia="en-US"/>
        </w:rPr>
        <w:t xml:space="preserve"> </w:t>
      </w:r>
      <w:r w:rsidRPr="001205FA">
        <w:rPr>
          <w:spacing w:val="-6"/>
          <w:sz w:val="29"/>
          <w:szCs w:val="22"/>
          <w:lang w:eastAsia="en-US"/>
        </w:rPr>
        <w:t>заявителя</w:t>
      </w:r>
      <w:r w:rsidRPr="001205FA">
        <w:rPr>
          <w:sz w:val="29"/>
          <w:szCs w:val="22"/>
          <w:lang w:eastAsia="en-US"/>
        </w:rPr>
        <w:t xml:space="preserve"> </w:t>
      </w:r>
      <w:r w:rsidRPr="001205FA">
        <w:rPr>
          <w:spacing w:val="-6"/>
          <w:sz w:val="29"/>
          <w:szCs w:val="22"/>
          <w:lang w:eastAsia="en-US"/>
        </w:rPr>
        <w:t>о</w:t>
      </w:r>
      <w:r w:rsidRPr="001205FA">
        <w:rPr>
          <w:spacing w:val="-13"/>
          <w:sz w:val="29"/>
          <w:szCs w:val="22"/>
          <w:lang w:eastAsia="en-US"/>
        </w:rPr>
        <w:t xml:space="preserve"> </w:t>
      </w:r>
      <w:r w:rsidRPr="001205FA">
        <w:rPr>
          <w:spacing w:val="-6"/>
          <w:sz w:val="29"/>
          <w:szCs w:val="22"/>
          <w:lang w:eastAsia="en-US"/>
        </w:rPr>
        <w:t>предоставлении</w:t>
      </w:r>
      <w:r w:rsidRPr="001205FA">
        <w:rPr>
          <w:spacing w:val="-12"/>
          <w:sz w:val="29"/>
          <w:szCs w:val="22"/>
          <w:lang w:eastAsia="en-US"/>
        </w:rPr>
        <w:t xml:space="preserve"> </w:t>
      </w:r>
      <w:r w:rsidRPr="001205FA">
        <w:rPr>
          <w:spacing w:val="-6"/>
          <w:sz w:val="29"/>
          <w:szCs w:val="22"/>
          <w:lang w:eastAsia="en-US"/>
        </w:rPr>
        <w:t xml:space="preserve">меры </w:t>
      </w:r>
      <w:r w:rsidRPr="001205FA">
        <w:rPr>
          <w:spacing w:val="-2"/>
          <w:sz w:val="29"/>
          <w:szCs w:val="22"/>
          <w:lang w:eastAsia="en-US"/>
        </w:rPr>
        <w:t>поддержки.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19"/>
        </w:tabs>
        <w:autoSpaceDE w:val="0"/>
        <w:autoSpaceDN w:val="0"/>
        <w:spacing w:line="321" w:lineRule="exact"/>
        <w:ind w:left="1319" w:hanging="418"/>
        <w:jc w:val="both"/>
        <w:rPr>
          <w:sz w:val="29"/>
          <w:szCs w:val="22"/>
          <w:lang w:eastAsia="en-US"/>
        </w:rPr>
      </w:pPr>
      <w:r w:rsidRPr="001205FA">
        <w:rPr>
          <w:spacing w:val="-9"/>
          <w:sz w:val="29"/>
          <w:szCs w:val="22"/>
          <w:lang w:eastAsia="en-US"/>
        </w:rPr>
        <w:t>Ответственный</w:t>
      </w:r>
      <w:r w:rsidRPr="001205FA">
        <w:rPr>
          <w:spacing w:val="17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исполнитель: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25"/>
        </w:tabs>
        <w:autoSpaceDE w:val="0"/>
        <w:autoSpaceDN w:val="0"/>
        <w:spacing w:before="5" w:line="230" w:lineRule="auto"/>
        <w:ind w:left="186" w:right="470" w:firstLine="711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t xml:space="preserve">рассматривает </w:t>
      </w:r>
      <w:proofErr w:type="gramStart"/>
      <w:r w:rsidRPr="001205FA">
        <w:rPr>
          <w:sz w:val="29"/>
          <w:szCs w:val="22"/>
          <w:lang w:eastAsia="en-US"/>
        </w:rPr>
        <w:t xml:space="preserve">документы, представленные заявителем в целях </w:t>
      </w:r>
      <w:r w:rsidRPr="001205FA">
        <w:rPr>
          <w:spacing w:val="-2"/>
          <w:sz w:val="29"/>
          <w:szCs w:val="22"/>
          <w:lang w:eastAsia="en-US"/>
        </w:rPr>
        <w:t>предоставления</w:t>
      </w:r>
      <w:r w:rsidRPr="001205FA">
        <w:rPr>
          <w:spacing w:val="-17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меры</w:t>
      </w:r>
      <w:r w:rsidRPr="001205FA">
        <w:rPr>
          <w:spacing w:val="-16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поддержим</w:t>
      </w:r>
      <w:proofErr w:type="gramEnd"/>
      <w:r w:rsidRPr="001205FA">
        <w:rPr>
          <w:spacing w:val="-2"/>
          <w:sz w:val="29"/>
          <w:szCs w:val="22"/>
          <w:lang w:eastAsia="en-US"/>
        </w:rPr>
        <w:t>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65"/>
        </w:tabs>
        <w:autoSpaceDE w:val="0"/>
        <w:autoSpaceDN w:val="0"/>
        <w:spacing w:before="3" w:line="230" w:lineRule="auto"/>
        <w:ind w:left="176" w:right="458" w:firstLine="715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t xml:space="preserve">проверяет наличие или отсутствие оснований для отказа в </w:t>
      </w:r>
      <w:r w:rsidRPr="001205FA">
        <w:rPr>
          <w:spacing w:val="-2"/>
          <w:sz w:val="29"/>
          <w:szCs w:val="22"/>
          <w:lang w:eastAsia="en-US"/>
        </w:rPr>
        <w:t>предоставлении</w:t>
      </w:r>
      <w:r w:rsidRPr="001205FA">
        <w:rPr>
          <w:spacing w:val="-17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меры</w:t>
      </w:r>
      <w:r w:rsidRPr="001205FA">
        <w:rPr>
          <w:spacing w:val="-16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поддержки.</w:t>
      </w:r>
      <w:r w:rsidRPr="001205FA">
        <w:rPr>
          <w:spacing w:val="-16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Исчерпывающий</w:t>
      </w:r>
      <w:r w:rsidRPr="001205FA">
        <w:rPr>
          <w:spacing w:val="-16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перечень</w:t>
      </w:r>
      <w:r w:rsidRPr="001205FA">
        <w:rPr>
          <w:spacing w:val="-16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оснований</w:t>
      </w:r>
      <w:r w:rsidRPr="001205FA">
        <w:rPr>
          <w:spacing w:val="-16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 xml:space="preserve">для </w:t>
      </w:r>
      <w:r w:rsidRPr="001205FA">
        <w:rPr>
          <w:sz w:val="29"/>
          <w:szCs w:val="22"/>
          <w:lang w:eastAsia="en-US"/>
        </w:rPr>
        <w:t>отказа в предоставлении меры поддержки приведен в приложении № 5 к настоящему</w:t>
      </w:r>
      <w:r w:rsidRPr="001205FA">
        <w:rPr>
          <w:spacing w:val="-6"/>
          <w:sz w:val="29"/>
          <w:szCs w:val="22"/>
          <w:lang w:eastAsia="en-US"/>
        </w:rPr>
        <w:t xml:space="preserve"> </w:t>
      </w:r>
      <w:r w:rsidRPr="001205FA">
        <w:rPr>
          <w:spacing w:val="-12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порядку.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82"/>
        </w:tabs>
        <w:autoSpaceDE w:val="0"/>
        <w:autoSpaceDN w:val="0"/>
        <w:spacing w:before="6" w:line="230" w:lineRule="auto"/>
        <w:ind w:right="484" w:firstLine="725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t>В случае если заявителем к заявлению о предоставлении меры поддержки</w:t>
      </w:r>
      <w:r w:rsidRPr="001205FA">
        <w:rPr>
          <w:spacing w:val="4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приложен</w:t>
      </w:r>
      <w:r w:rsidRPr="001205FA">
        <w:rPr>
          <w:spacing w:val="4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скан-копия</w:t>
      </w:r>
      <w:r w:rsidRPr="001205FA">
        <w:rPr>
          <w:spacing w:val="4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документа,</w:t>
      </w:r>
      <w:r w:rsidRPr="001205FA">
        <w:rPr>
          <w:spacing w:val="4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подтверждающего участие в</w:t>
      </w:r>
      <w:r w:rsidRPr="001205FA">
        <w:rPr>
          <w:spacing w:val="8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CBO,</w:t>
      </w:r>
      <w:r w:rsidRPr="001205FA">
        <w:rPr>
          <w:spacing w:val="8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ответственный</w:t>
      </w:r>
      <w:r w:rsidRPr="001205FA">
        <w:rPr>
          <w:spacing w:val="8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исполнитель</w:t>
      </w:r>
      <w:r w:rsidRPr="001205FA">
        <w:rPr>
          <w:spacing w:val="8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формирует</w:t>
      </w:r>
      <w:r w:rsidRPr="001205FA">
        <w:rPr>
          <w:spacing w:val="8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и</w:t>
      </w:r>
      <w:r w:rsidRPr="001205FA">
        <w:rPr>
          <w:spacing w:val="8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направляет</w:t>
      </w:r>
      <w:r w:rsidRPr="001205FA">
        <w:rPr>
          <w:spacing w:val="80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одним из</w:t>
      </w:r>
      <w:r w:rsidRPr="001205FA">
        <w:rPr>
          <w:spacing w:val="-19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способов,</w:t>
      </w:r>
      <w:r w:rsidRPr="001205FA">
        <w:rPr>
          <w:spacing w:val="-18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указанных</w:t>
      </w:r>
      <w:r w:rsidRPr="001205FA">
        <w:rPr>
          <w:spacing w:val="-18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в</w:t>
      </w:r>
      <w:r w:rsidRPr="001205FA">
        <w:rPr>
          <w:spacing w:val="-18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пункте</w:t>
      </w:r>
      <w:r w:rsidRPr="001205FA">
        <w:rPr>
          <w:spacing w:val="-18"/>
          <w:sz w:val="29"/>
          <w:szCs w:val="22"/>
          <w:lang w:eastAsia="en-US"/>
        </w:rPr>
        <w:t xml:space="preserve"> </w:t>
      </w:r>
      <w:r w:rsidR="001D20A5">
        <w:rPr>
          <w:sz w:val="29"/>
          <w:szCs w:val="22"/>
          <w:lang w:eastAsia="en-US"/>
        </w:rPr>
        <w:t>9</w:t>
      </w:r>
      <w:r w:rsidRPr="001205FA">
        <w:rPr>
          <w:spacing w:val="-18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настоящего</w:t>
      </w:r>
      <w:r w:rsidRPr="001205FA">
        <w:rPr>
          <w:spacing w:val="-18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порядка</w:t>
      </w:r>
      <w:r w:rsidRPr="001205FA">
        <w:rPr>
          <w:spacing w:val="-19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заявителю уведомление о необходимости представления оригинала документа, подтверждающего</w:t>
      </w:r>
      <w:r w:rsidRPr="001205FA">
        <w:rPr>
          <w:spacing w:val="-19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участие</w:t>
      </w:r>
      <w:r w:rsidRPr="001205FA">
        <w:rPr>
          <w:spacing w:val="-7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в</w:t>
      </w:r>
      <w:r w:rsidRPr="001205FA">
        <w:rPr>
          <w:spacing w:val="-16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CBO.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48"/>
        </w:tabs>
        <w:autoSpaceDE w:val="0"/>
        <w:autoSpaceDN w:val="0"/>
        <w:spacing w:before="9" w:line="230" w:lineRule="auto"/>
        <w:ind w:left="148" w:right="487" w:firstLine="725"/>
        <w:jc w:val="both"/>
        <w:rPr>
          <w:sz w:val="29"/>
          <w:szCs w:val="22"/>
          <w:lang w:eastAsia="en-US"/>
        </w:rPr>
      </w:pPr>
      <w:r w:rsidRPr="001205FA">
        <w:rPr>
          <w:sz w:val="29"/>
          <w:szCs w:val="22"/>
          <w:lang w:eastAsia="en-US"/>
        </w:rPr>
        <w:t>В случае наличия оснований для</w:t>
      </w:r>
      <w:r w:rsidRPr="001205FA">
        <w:rPr>
          <w:i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 xml:space="preserve">отказа в предоставлении меры поддержки (приложение № 5 к настоящему порядку) ответственный исполнитель подготавливает уведомление об отказе в предоставлении меры поддержки, которое подписывается руководителем дошкольной образовательной организации, лицом, уполномоченным на исполнение обязанностей руководителя дошкольной образовательной </w:t>
      </w:r>
      <w:r w:rsidRPr="001205FA">
        <w:rPr>
          <w:spacing w:val="-2"/>
          <w:sz w:val="29"/>
          <w:szCs w:val="22"/>
          <w:lang w:eastAsia="en-US"/>
        </w:rPr>
        <w:t>организации.</w:t>
      </w:r>
    </w:p>
    <w:p w:rsidR="001205FA" w:rsidRPr="001205FA" w:rsidRDefault="001205FA" w:rsidP="001D20A5">
      <w:pPr>
        <w:widowControl w:val="0"/>
        <w:autoSpaceDE w:val="0"/>
        <w:autoSpaceDN w:val="0"/>
        <w:spacing w:before="5" w:line="235" w:lineRule="auto"/>
        <w:ind w:left="142" w:right="513" w:firstLine="567"/>
        <w:jc w:val="both"/>
        <w:rPr>
          <w:sz w:val="29"/>
          <w:szCs w:val="22"/>
          <w:lang w:eastAsia="en-US"/>
        </w:rPr>
        <w:sectPr w:rsidR="001205FA" w:rsidRPr="001205FA">
          <w:pgSz w:w="11910" w:h="16840"/>
          <w:pgMar w:top="1160" w:right="425" w:bottom="280" w:left="1559" w:header="821" w:footer="0" w:gutter="0"/>
          <w:cols w:space="720"/>
        </w:sectPr>
      </w:pPr>
      <w:r w:rsidRPr="001205FA">
        <w:rPr>
          <w:sz w:val="29"/>
          <w:szCs w:val="22"/>
          <w:lang w:eastAsia="en-US"/>
        </w:rPr>
        <w:t xml:space="preserve">В уведомлении об отказе в предоставлении меры поддержки указывается конкретное основание для отказа с разъяснением, в чем оно </w:t>
      </w:r>
      <w:r w:rsidRPr="001205FA">
        <w:rPr>
          <w:spacing w:val="-2"/>
          <w:sz w:val="29"/>
          <w:szCs w:val="22"/>
          <w:lang w:eastAsia="en-US"/>
        </w:rPr>
        <w:t>состоит</w:t>
      </w:r>
      <w:r w:rsidRPr="001205FA">
        <w:rPr>
          <w:spacing w:val="-10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и</w:t>
      </w:r>
      <w:r w:rsidRPr="001205FA">
        <w:rPr>
          <w:spacing w:val="-17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указанием</w:t>
      </w:r>
      <w:r w:rsidRPr="001205FA">
        <w:rPr>
          <w:spacing w:val="-3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перечня</w:t>
      </w:r>
      <w:r w:rsidRPr="001205FA">
        <w:rPr>
          <w:spacing w:val="-6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документов</w:t>
      </w:r>
      <w:r w:rsidRPr="001205FA">
        <w:rPr>
          <w:spacing w:val="-4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и</w:t>
      </w:r>
      <w:r w:rsidRPr="001205FA">
        <w:rPr>
          <w:spacing w:val="-17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информации, отсутствие</w:t>
      </w:r>
      <w:r w:rsidRPr="001205FA">
        <w:rPr>
          <w:spacing w:val="-5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>и</w:t>
      </w:r>
      <w:r w:rsidRPr="001205FA">
        <w:rPr>
          <w:spacing w:val="-17"/>
          <w:sz w:val="29"/>
          <w:szCs w:val="22"/>
          <w:lang w:eastAsia="en-US"/>
        </w:rPr>
        <w:t xml:space="preserve"> </w:t>
      </w:r>
      <w:r w:rsidRPr="001205FA">
        <w:rPr>
          <w:spacing w:val="-2"/>
          <w:sz w:val="29"/>
          <w:szCs w:val="22"/>
          <w:lang w:eastAsia="en-US"/>
        </w:rPr>
        <w:t xml:space="preserve">(или) </w:t>
      </w:r>
      <w:r w:rsidRPr="001205FA">
        <w:rPr>
          <w:sz w:val="29"/>
          <w:szCs w:val="22"/>
          <w:lang w:eastAsia="en-US"/>
        </w:rPr>
        <w:t>недостоверность которых стали причиной отказа, а также с указанием перечня</w:t>
      </w:r>
      <w:r w:rsidRPr="001205FA">
        <w:rPr>
          <w:spacing w:val="71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установленных</w:t>
      </w:r>
      <w:r w:rsidRPr="001205FA">
        <w:rPr>
          <w:spacing w:val="76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федеральными</w:t>
      </w:r>
      <w:r w:rsidRPr="001205FA">
        <w:rPr>
          <w:spacing w:val="77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законами</w:t>
      </w:r>
      <w:r w:rsidRPr="001205FA">
        <w:rPr>
          <w:spacing w:val="71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и</w:t>
      </w:r>
      <w:r w:rsidRPr="001205FA">
        <w:rPr>
          <w:spacing w:val="63"/>
          <w:sz w:val="29"/>
          <w:szCs w:val="22"/>
          <w:lang w:eastAsia="en-US"/>
        </w:rPr>
        <w:t xml:space="preserve"> </w:t>
      </w:r>
      <w:r w:rsidRPr="001205FA">
        <w:rPr>
          <w:sz w:val="29"/>
          <w:szCs w:val="22"/>
          <w:lang w:eastAsia="en-US"/>
        </w:rPr>
        <w:t>(или)</w:t>
      </w:r>
      <w:r w:rsidRPr="001205FA">
        <w:rPr>
          <w:spacing w:val="67"/>
          <w:sz w:val="29"/>
          <w:szCs w:val="22"/>
          <w:lang w:eastAsia="en-US"/>
        </w:rPr>
        <w:t xml:space="preserve"> </w:t>
      </w:r>
      <w:r w:rsidR="001D20A5">
        <w:rPr>
          <w:sz w:val="29"/>
          <w:szCs w:val="22"/>
          <w:lang w:eastAsia="en-US"/>
        </w:rPr>
        <w:t>иным</w:t>
      </w:r>
    </w:p>
    <w:p w:rsidR="001205FA" w:rsidRPr="001205FA" w:rsidRDefault="001205FA" w:rsidP="001D20A5">
      <w:pPr>
        <w:widowControl w:val="0"/>
        <w:autoSpaceDE w:val="0"/>
        <w:autoSpaceDN w:val="0"/>
        <w:spacing w:before="77"/>
        <w:ind w:left="284" w:right="435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lastRenderedPageBreak/>
        <w:t>нормативными правовыми актами требований, несоответствие которым повлекло отказ в предоставлении меры поддержки.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77"/>
        </w:tabs>
        <w:autoSpaceDE w:val="0"/>
        <w:autoSpaceDN w:val="0"/>
        <w:ind w:left="205" w:right="425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Решение о предоставлении меры поддержки или об отказе в этом принимается в пределах срока, установленного пунктом </w:t>
      </w:r>
      <w:r w:rsidR="001D20A5">
        <w:rPr>
          <w:sz w:val="28"/>
          <w:szCs w:val="22"/>
          <w:lang w:eastAsia="en-US"/>
        </w:rPr>
        <w:t>10</w:t>
      </w:r>
      <w:r w:rsidRPr="001205FA">
        <w:rPr>
          <w:sz w:val="28"/>
          <w:szCs w:val="22"/>
          <w:lang w:eastAsia="en-US"/>
        </w:rPr>
        <w:t xml:space="preserve"> настоящего порядка.</w:t>
      </w:r>
    </w:p>
    <w:p w:rsidR="001205FA" w:rsidRPr="001205FA" w:rsidRDefault="001205FA" w:rsidP="00D85E4E">
      <w:pPr>
        <w:widowControl w:val="0"/>
        <w:autoSpaceDE w:val="0"/>
        <w:autoSpaceDN w:val="0"/>
        <w:spacing w:before="3"/>
        <w:jc w:val="both"/>
        <w:rPr>
          <w:sz w:val="28"/>
          <w:szCs w:val="28"/>
          <w:lang w:eastAsia="en-US"/>
        </w:rPr>
      </w:pPr>
    </w:p>
    <w:p w:rsidR="001205FA" w:rsidRPr="001205FA" w:rsidRDefault="00934538" w:rsidP="00934538">
      <w:pPr>
        <w:widowControl w:val="0"/>
        <w:autoSpaceDE w:val="0"/>
        <w:autoSpaceDN w:val="0"/>
        <w:spacing w:line="235" w:lineRule="auto"/>
        <w:ind w:right="854"/>
        <w:rPr>
          <w:b/>
          <w:sz w:val="28"/>
          <w:szCs w:val="28"/>
          <w:lang w:eastAsia="en-US"/>
        </w:rPr>
      </w:pPr>
      <w:r>
        <w:rPr>
          <w:b/>
          <w:w w:val="105"/>
          <w:sz w:val="28"/>
          <w:szCs w:val="28"/>
          <w:lang w:eastAsia="en-US"/>
        </w:rPr>
        <w:t xml:space="preserve">                  </w:t>
      </w:r>
      <w:r w:rsidR="001D20A5">
        <w:rPr>
          <w:b/>
          <w:w w:val="105"/>
          <w:sz w:val="28"/>
          <w:szCs w:val="28"/>
          <w:lang w:eastAsia="en-US"/>
        </w:rPr>
        <w:t>3.3</w:t>
      </w:r>
      <w:r w:rsidR="001205FA" w:rsidRPr="001205FA">
        <w:rPr>
          <w:b/>
          <w:w w:val="105"/>
          <w:sz w:val="28"/>
          <w:szCs w:val="28"/>
          <w:lang w:eastAsia="en-US"/>
        </w:rPr>
        <w:t>.</w:t>
      </w:r>
      <w:r w:rsidR="001205FA" w:rsidRPr="001205FA">
        <w:rPr>
          <w:b/>
          <w:spacing w:val="-16"/>
          <w:w w:val="105"/>
          <w:sz w:val="28"/>
          <w:szCs w:val="28"/>
          <w:lang w:eastAsia="en-US"/>
        </w:rPr>
        <w:t xml:space="preserve"> </w:t>
      </w:r>
      <w:r w:rsidR="001205FA" w:rsidRPr="001205FA">
        <w:rPr>
          <w:b/>
          <w:w w:val="105"/>
          <w:sz w:val="28"/>
          <w:szCs w:val="28"/>
          <w:lang w:eastAsia="en-US"/>
        </w:rPr>
        <w:t>Выдача</w:t>
      </w:r>
      <w:r w:rsidR="001205FA" w:rsidRPr="001205FA">
        <w:rPr>
          <w:b/>
          <w:spacing w:val="24"/>
          <w:w w:val="105"/>
          <w:sz w:val="28"/>
          <w:szCs w:val="28"/>
          <w:lang w:eastAsia="en-US"/>
        </w:rPr>
        <w:t xml:space="preserve"> </w:t>
      </w:r>
      <w:r w:rsidR="001205FA" w:rsidRPr="001205FA">
        <w:rPr>
          <w:b/>
          <w:w w:val="105"/>
          <w:sz w:val="28"/>
          <w:szCs w:val="28"/>
          <w:lang w:eastAsia="en-US"/>
        </w:rPr>
        <w:t>результата предоставления меры 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62"/>
        </w:tabs>
        <w:autoSpaceDE w:val="0"/>
        <w:autoSpaceDN w:val="0"/>
        <w:spacing w:before="319"/>
        <w:ind w:left="200" w:right="437" w:firstLine="720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>Ответственный исполнитель в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течение одного рабочего дня со дня принятия решения о предоставлении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или об отказе в этом, но не позднее дня истечения максимального срока предос</w:t>
      </w:r>
      <w:r w:rsidR="001D20A5">
        <w:rPr>
          <w:sz w:val="28"/>
          <w:szCs w:val="22"/>
          <w:lang w:eastAsia="en-US"/>
        </w:rPr>
        <w:t>тавления меры поддержки (пункт 10</w:t>
      </w:r>
      <w:r w:rsidRPr="001205FA">
        <w:rPr>
          <w:sz w:val="28"/>
          <w:szCs w:val="22"/>
          <w:lang w:eastAsia="en-US"/>
        </w:rPr>
        <w:t xml:space="preserve"> настоящего порядка) направляет результат предоставления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 указанный 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пункте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="001D20A5">
        <w:rPr>
          <w:sz w:val="28"/>
          <w:szCs w:val="22"/>
          <w:lang w:eastAsia="en-US"/>
        </w:rPr>
        <w:t xml:space="preserve"> 8 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настоящего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порядка, одним из способов, предусмотренных пунктом </w:t>
      </w:r>
      <w:r w:rsidR="001D20A5">
        <w:rPr>
          <w:sz w:val="28"/>
          <w:szCs w:val="22"/>
          <w:lang w:eastAsia="en-US"/>
        </w:rPr>
        <w:t>9</w:t>
      </w:r>
      <w:r w:rsidRPr="001205FA">
        <w:rPr>
          <w:sz w:val="28"/>
          <w:szCs w:val="22"/>
          <w:lang w:eastAsia="en-US"/>
        </w:rPr>
        <w:t xml:space="preserve"> настоящего типового порядка.</w:t>
      </w:r>
      <w:proofErr w:type="gramEnd"/>
    </w:p>
    <w:p w:rsidR="001205FA" w:rsidRPr="001205FA" w:rsidRDefault="001205FA" w:rsidP="001205FA">
      <w:pPr>
        <w:widowControl w:val="0"/>
        <w:autoSpaceDE w:val="0"/>
        <w:autoSpaceDN w:val="0"/>
        <w:spacing w:before="2"/>
        <w:rPr>
          <w:sz w:val="28"/>
          <w:szCs w:val="28"/>
          <w:lang w:eastAsia="en-US"/>
        </w:rPr>
      </w:pPr>
    </w:p>
    <w:p w:rsidR="001205FA" w:rsidRPr="001205FA" w:rsidRDefault="00D85E4E" w:rsidP="00D85E4E">
      <w:pPr>
        <w:widowControl w:val="0"/>
        <w:tabs>
          <w:tab w:val="left" w:pos="0"/>
        </w:tabs>
        <w:autoSpaceDE w:val="0"/>
        <w:autoSpaceDN w:val="0"/>
        <w:ind w:right="428"/>
        <w:jc w:val="center"/>
        <w:rPr>
          <w:b/>
          <w:sz w:val="28"/>
          <w:szCs w:val="22"/>
          <w:lang w:eastAsia="en-US"/>
        </w:rPr>
      </w:pPr>
      <w:r>
        <w:rPr>
          <w:b/>
          <w:w w:val="105"/>
          <w:sz w:val="28"/>
          <w:szCs w:val="22"/>
          <w:lang w:val="en-US" w:eastAsia="en-US"/>
        </w:rPr>
        <w:t>IV</w:t>
      </w:r>
      <w:r>
        <w:rPr>
          <w:b/>
          <w:w w:val="105"/>
          <w:sz w:val="28"/>
          <w:szCs w:val="22"/>
          <w:lang w:eastAsia="en-US"/>
        </w:rPr>
        <w:t xml:space="preserve">. </w:t>
      </w:r>
      <w:r w:rsidR="001205FA" w:rsidRPr="001205FA">
        <w:rPr>
          <w:b/>
          <w:w w:val="105"/>
          <w:sz w:val="28"/>
          <w:szCs w:val="22"/>
          <w:lang w:eastAsia="en-US"/>
        </w:rPr>
        <w:t>Способы информирования</w:t>
      </w:r>
      <w:r w:rsidR="001205FA" w:rsidRPr="001205FA">
        <w:rPr>
          <w:b/>
          <w:spacing w:val="-11"/>
          <w:w w:val="105"/>
          <w:sz w:val="28"/>
          <w:szCs w:val="22"/>
          <w:lang w:eastAsia="en-US"/>
        </w:rPr>
        <w:t xml:space="preserve"> </w:t>
      </w:r>
      <w:r w:rsidR="001205FA" w:rsidRPr="001205FA">
        <w:rPr>
          <w:b/>
          <w:w w:val="105"/>
          <w:sz w:val="28"/>
          <w:szCs w:val="22"/>
          <w:lang w:eastAsia="en-US"/>
        </w:rPr>
        <w:t>заявителей об</w:t>
      </w:r>
      <w:r w:rsidR="001205FA" w:rsidRPr="001205FA">
        <w:rPr>
          <w:b/>
          <w:spacing w:val="-10"/>
          <w:w w:val="105"/>
          <w:sz w:val="28"/>
          <w:szCs w:val="22"/>
          <w:lang w:eastAsia="en-US"/>
        </w:rPr>
        <w:t xml:space="preserve"> </w:t>
      </w:r>
      <w:r w:rsidR="001205FA" w:rsidRPr="001205FA">
        <w:rPr>
          <w:b/>
          <w:w w:val="105"/>
          <w:sz w:val="28"/>
          <w:szCs w:val="22"/>
          <w:lang w:eastAsia="en-US"/>
        </w:rPr>
        <w:t>изменении статуса рассмотрения запросов о предоставлении меры поддержки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29"/>
        </w:tabs>
        <w:autoSpaceDE w:val="0"/>
        <w:autoSpaceDN w:val="0"/>
        <w:spacing w:before="316"/>
        <w:ind w:left="196" w:right="454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информируются об изменении статуса рассмотрения заявления о предоставлении меры </w:t>
      </w:r>
      <w:r w:rsidRPr="001205FA">
        <w:rPr>
          <w:spacing w:val="-2"/>
          <w:sz w:val="28"/>
          <w:szCs w:val="22"/>
          <w:lang w:eastAsia="en-US"/>
        </w:rPr>
        <w:t>поддержки.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467"/>
        </w:tabs>
        <w:autoSpaceDE w:val="0"/>
        <w:autoSpaceDN w:val="0"/>
        <w:spacing w:line="242" w:lineRule="auto"/>
        <w:ind w:left="189" w:right="468" w:firstLine="716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предоставлении меры поддержки в электронной форме заявителю направляются: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27"/>
        </w:tabs>
        <w:autoSpaceDE w:val="0"/>
        <w:autoSpaceDN w:val="0"/>
        <w:ind w:right="460" w:firstLine="71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уведомление о регистрации заявления о предоставлении меры </w:t>
      </w:r>
      <w:r w:rsidRPr="001205FA">
        <w:rPr>
          <w:spacing w:val="-2"/>
          <w:sz w:val="28"/>
          <w:szCs w:val="22"/>
          <w:lang w:eastAsia="en-US"/>
        </w:rPr>
        <w:t>поддержки;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22"/>
        </w:tabs>
        <w:autoSpaceDE w:val="0"/>
        <w:autoSpaceDN w:val="0"/>
        <w:spacing w:line="242" w:lineRule="auto"/>
        <w:ind w:left="181" w:right="465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 направлении заявления о предоставлении меры поддержки в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дошкольную</w:t>
      </w:r>
      <w:r w:rsidRPr="001205FA">
        <w:rPr>
          <w:spacing w:val="2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образовательную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организацию;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350"/>
        </w:tabs>
        <w:autoSpaceDE w:val="0"/>
        <w:autoSpaceDN w:val="0"/>
        <w:spacing w:line="235" w:lineRule="auto"/>
        <w:ind w:left="181" w:right="470" w:firstLine="71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 получении заявления о предоставлении меры поддержки дошкольной образовательной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организацией;</w:t>
      </w:r>
    </w:p>
    <w:p w:rsidR="001205FA" w:rsidRPr="001205FA" w:rsidRDefault="001205FA" w:rsidP="009079AD">
      <w:pPr>
        <w:widowControl w:val="0"/>
        <w:numPr>
          <w:ilvl w:val="1"/>
          <w:numId w:val="18"/>
        </w:numPr>
        <w:tabs>
          <w:tab w:val="left" w:pos="1202"/>
        </w:tabs>
        <w:autoSpaceDE w:val="0"/>
        <w:autoSpaceDN w:val="0"/>
        <w:spacing w:before="4" w:line="237" w:lineRule="auto"/>
        <w:ind w:left="172" w:right="464" w:firstLine="726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результате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рассмотрения заявления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 меры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содержащее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сведения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принятии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положительного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решения 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 либо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мотивированный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отказ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предоставлении меры поддержки.</w:t>
      </w:r>
    </w:p>
    <w:p w:rsidR="001205FA" w:rsidRPr="001205FA" w:rsidRDefault="001205FA" w:rsidP="009079AD">
      <w:pPr>
        <w:widowControl w:val="0"/>
        <w:numPr>
          <w:ilvl w:val="0"/>
          <w:numId w:val="18"/>
        </w:numPr>
        <w:tabs>
          <w:tab w:val="left" w:pos="1358"/>
        </w:tabs>
        <w:autoSpaceDE w:val="0"/>
        <w:autoSpaceDN w:val="0"/>
        <w:spacing w:before="89"/>
        <w:ind w:left="175" w:right="428" w:firstLine="676"/>
        <w:jc w:val="both"/>
        <w:rPr>
          <w:sz w:val="1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4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3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4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6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3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иных</w:t>
      </w:r>
      <w:r w:rsidRPr="001205FA">
        <w:rPr>
          <w:spacing w:val="4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формах</w:t>
      </w:r>
      <w:r w:rsidRPr="001205FA">
        <w:rPr>
          <w:spacing w:val="42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заявителю направляются:</w:t>
      </w:r>
    </w:p>
    <w:p w:rsidR="001205FA" w:rsidRPr="001205FA" w:rsidRDefault="001205FA" w:rsidP="009079AD">
      <w:pPr>
        <w:widowControl w:val="0"/>
        <w:numPr>
          <w:ilvl w:val="0"/>
          <w:numId w:val="13"/>
        </w:numPr>
        <w:tabs>
          <w:tab w:val="left" w:pos="1274"/>
        </w:tabs>
        <w:autoSpaceDE w:val="0"/>
        <w:autoSpaceDN w:val="0"/>
        <w:spacing w:before="31" w:line="235" w:lineRule="auto"/>
        <w:ind w:right="481" w:firstLine="72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уведомление об отказе в приеме документов, необходимых для предоставления о предоставлении меры поддержки (при принятии такого </w:t>
      </w:r>
      <w:r w:rsidRPr="001205FA">
        <w:rPr>
          <w:spacing w:val="-2"/>
          <w:sz w:val="28"/>
          <w:szCs w:val="22"/>
          <w:lang w:eastAsia="en-US"/>
        </w:rPr>
        <w:t>решения);</w:t>
      </w:r>
    </w:p>
    <w:p w:rsidR="001205FA" w:rsidRPr="001205FA" w:rsidRDefault="001205FA" w:rsidP="009079AD">
      <w:pPr>
        <w:widowControl w:val="0"/>
        <w:numPr>
          <w:ilvl w:val="0"/>
          <w:numId w:val="13"/>
        </w:numPr>
        <w:tabs>
          <w:tab w:val="left" w:pos="1183"/>
        </w:tabs>
        <w:autoSpaceDE w:val="0"/>
        <w:autoSpaceDN w:val="0"/>
        <w:spacing w:before="18"/>
        <w:ind w:left="152" w:right="488" w:firstLine="72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результате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рассмотрения заявления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 меры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содержащее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сведения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принятии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положительного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решения о предоставлении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 либо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мотивированный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отказ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предоставлении меры поддержки.</w:t>
      </w:r>
    </w:p>
    <w:p w:rsidR="001205FA" w:rsidRPr="001205FA" w:rsidRDefault="001205FA" w:rsidP="001205FA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1205FA" w:rsidRPr="001205FA">
          <w:headerReference w:type="default" r:id="rId14"/>
          <w:pgSz w:w="11910" w:h="16840"/>
          <w:pgMar w:top="1380" w:right="425" w:bottom="280" w:left="1559" w:header="0" w:footer="0" w:gutter="0"/>
          <w:cols w:space="720"/>
        </w:sectPr>
      </w:pPr>
    </w:p>
    <w:p w:rsidR="001205FA" w:rsidRPr="001205FA" w:rsidRDefault="00D85E4E" w:rsidP="00D85E4E">
      <w:pPr>
        <w:widowControl w:val="0"/>
        <w:autoSpaceDE w:val="0"/>
        <w:autoSpaceDN w:val="0"/>
        <w:spacing w:before="307" w:line="322" w:lineRule="exact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11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29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1</w:t>
      </w:r>
    </w:p>
    <w:p w:rsidR="001205FA" w:rsidRPr="001205FA" w:rsidRDefault="001205FA" w:rsidP="004F07DC">
      <w:pPr>
        <w:widowControl w:val="0"/>
        <w:autoSpaceDE w:val="0"/>
        <w:autoSpaceDN w:val="0"/>
        <w:spacing w:before="2" w:line="237" w:lineRule="auto"/>
        <w:ind w:right="327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="006811C0">
        <w:rPr>
          <w:spacing w:val="-18"/>
          <w:sz w:val="28"/>
          <w:szCs w:val="28"/>
          <w:lang w:eastAsia="en-US"/>
        </w:rPr>
        <w:t>п</w:t>
      </w:r>
      <w:r w:rsidRPr="001205FA">
        <w:rPr>
          <w:sz w:val="28"/>
          <w:szCs w:val="28"/>
          <w:lang w:eastAsia="en-US"/>
        </w:rPr>
        <w:t>орядку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меры поддержки по бесплатному присмотру и уходу за детьми, </w:t>
      </w:r>
      <w:r w:rsidR="004F07DC" w:rsidRPr="004F07DC">
        <w:rPr>
          <w:sz w:val="28"/>
          <w:szCs w:val="28"/>
          <w:lang w:eastAsia="en-US"/>
        </w:rPr>
        <w:t>посещающими муниципальные образовательные организации городского округа Архангельской области «Город Коряжма»</w:t>
      </w:r>
      <w:r w:rsidRPr="001205FA">
        <w:rPr>
          <w:sz w:val="28"/>
          <w:szCs w:val="28"/>
          <w:lang w:eastAsia="en-US"/>
        </w:rPr>
        <w:t>, реализующие образовательные программы</w:t>
      </w:r>
      <w:r w:rsidR="004F07DC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дошкольного образования, из семей граждан, принимающих (принимавших) участие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военной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операции, проводимой</w:t>
      </w:r>
      <w:r w:rsidRPr="001205FA">
        <w:rPr>
          <w:spacing w:val="3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 территориях Донецкой Народной Республики, Луганской Народной Республики, Запорожской области, Херсонской области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(выполнявших) задачи по отражению вооруженного</w:t>
      </w:r>
      <w:proofErr w:type="gramEnd"/>
      <w:r w:rsidRPr="001205FA">
        <w:rPr>
          <w:sz w:val="28"/>
          <w:szCs w:val="28"/>
          <w:lang w:eastAsia="en-US"/>
        </w:rPr>
        <w:t xml:space="preserve"> вторжения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военной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D85E4E" w:rsidRDefault="00D85E4E" w:rsidP="00D85E4E">
      <w:pPr>
        <w:widowControl w:val="0"/>
        <w:autoSpaceDE w:val="0"/>
        <w:autoSpaceDN w:val="0"/>
        <w:ind w:right="423"/>
        <w:jc w:val="right"/>
        <w:rPr>
          <w:sz w:val="28"/>
          <w:szCs w:val="28"/>
          <w:lang w:eastAsia="en-US"/>
        </w:rPr>
      </w:pPr>
    </w:p>
    <w:p w:rsidR="001205FA" w:rsidRPr="001205FA" w:rsidRDefault="001205FA" w:rsidP="00D85E4E">
      <w:pPr>
        <w:widowControl w:val="0"/>
        <w:autoSpaceDE w:val="0"/>
        <w:autoSpaceDN w:val="0"/>
        <w:ind w:right="423"/>
        <w:jc w:val="right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Руководителю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/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директору</w:t>
      </w:r>
      <w:r w:rsidRPr="001205FA">
        <w:rPr>
          <w:spacing w:val="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/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заведующему</w:t>
      </w:r>
    </w:p>
    <w:p w:rsidR="00783008" w:rsidRDefault="001205FA" w:rsidP="00D85E4E">
      <w:pPr>
        <w:widowControl w:val="0"/>
        <w:autoSpaceDE w:val="0"/>
        <w:autoSpaceDN w:val="0"/>
        <w:spacing w:before="47" w:line="460" w:lineRule="exact"/>
        <w:ind w:right="672"/>
        <w:jc w:val="right"/>
        <w:rPr>
          <w:spacing w:val="-2"/>
          <w:szCs w:val="22"/>
          <w:lang w:eastAsia="en-US"/>
        </w:rPr>
      </w:pP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3B6568AA" wp14:editId="3C6D1AC6">
                <wp:simplePos x="0" y="0"/>
                <wp:positionH relativeFrom="page">
                  <wp:posOffset>3846576</wp:posOffset>
                </wp:positionH>
                <wp:positionV relativeFrom="paragraph">
                  <wp:posOffset>423461</wp:posOffset>
                </wp:positionV>
                <wp:extent cx="264922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302.9pt;margin-top:33.35pt;width:208.6pt;height:.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" path="m,l2648712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40A8EFAD" wp14:editId="2BFFA035">
                <wp:simplePos x="0" y="0"/>
                <wp:positionH relativeFrom="page">
                  <wp:posOffset>3944111</wp:posOffset>
                </wp:positionH>
                <wp:positionV relativeFrom="paragraph">
                  <wp:posOffset>133901</wp:posOffset>
                </wp:positionV>
                <wp:extent cx="249364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3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3645">
                              <a:moveTo>
                                <a:pt x="0" y="0"/>
                              </a:moveTo>
                              <a:lnTo>
                                <a:pt x="249326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310.55pt;margin-top:10.55pt;width:196.35pt;height:.1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3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" path="m,l2493264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spacing w:val="-2"/>
          <w:szCs w:val="22"/>
          <w:lang w:eastAsia="en-US"/>
        </w:rPr>
        <w:t>(наименование</w:t>
      </w:r>
      <w:r w:rsidRPr="001205FA">
        <w:rPr>
          <w:szCs w:val="22"/>
          <w:lang w:eastAsia="en-US"/>
        </w:rPr>
        <w:t xml:space="preserve"> </w:t>
      </w:r>
      <w:proofErr w:type="gramStart"/>
      <w:r w:rsidRPr="001205FA">
        <w:rPr>
          <w:spacing w:val="-2"/>
          <w:szCs w:val="22"/>
          <w:lang w:eastAsia="en-US"/>
        </w:rPr>
        <w:t>муниципальной</w:t>
      </w:r>
      <w:proofErr w:type="gramEnd"/>
      <w:r w:rsidRPr="001205FA">
        <w:rPr>
          <w:spacing w:val="13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образовательной</w:t>
      </w:r>
      <w:r w:rsidRPr="001205FA">
        <w:rPr>
          <w:spacing w:val="-9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 xml:space="preserve">организация) </w:t>
      </w:r>
    </w:p>
    <w:p w:rsidR="001205FA" w:rsidRPr="00783008" w:rsidRDefault="001205FA" w:rsidP="00783008">
      <w:pPr>
        <w:widowControl w:val="0"/>
        <w:autoSpaceDE w:val="0"/>
        <w:autoSpaceDN w:val="0"/>
        <w:spacing w:before="47" w:line="460" w:lineRule="exact"/>
        <w:ind w:right="672"/>
        <w:jc w:val="right"/>
        <w:rPr>
          <w:spacing w:val="6"/>
          <w:szCs w:val="22"/>
          <w:lang w:eastAsia="en-US"/>
        </w:rPr>
      </w:pPr>
      <w:r w:rsidRPr="001205FA">
        <w:rPr>
          <w:w w:val="95"/>
          <w:szCs w:val="22"/>
          <w:lang w:eastAsia="en-US"/>
        </w:rPr>
        <w:t>(Фамилия,</w:t>
      </w:r>
      <w:r w:rsidRPr="001205FA">
        <w:rPr>
          <w:spacing w:val="15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имя,</w:t>
      </w:r>
      <w:r w:rsidRPr="001205FA">
        <w:rPr>
          <w:spacing w:val="8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отчество</w:t>
      </w:r>
      <w:r w:rsidRPr="001205FA">
        <w:rPr>
          <w:spacing w:val="6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(последнее</w:t>
      </w:r>
      <w:r w:rsidRPr="001205FA">
        <w:rPr>
          <w:spacing w:val="16"/>
          <w:szCs w:val="22"/>
          <w:lang w:eastAsia="en-US"/>
        </w:rPr>
        <w:t xml:space="preserve"> </w:t>
      </w:r>
      <w:r w:rsidRPr="001205FA">
        <w:rPr>
          <w:w w:val="90"/>
          <w:szCs w:val="22"/>
          <w:lang w:eastAsia="en-US"/>
        </w:rPr>
        <w:t>—</w:t>
      </w:r>
      <w:r w:rsidRPr="001205FA">
        <w:rPr>
          <w:spacing w:val="-2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при</w:t>
      </w:r>
      <w:r w:rsidRPr="001205FA">
        <w:rPr>
          <w:spacing w:val="1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наличии)</w:t>
      </w:r>
      <w:r w:rsidRPr="001205FA">
        <w:rPr>
          <w:spacing w:val="15"/>
          <w:szCs w:val="22"/>
          <w:lang w:eastAsia="en-US"/>
        </w:rPr>
        <w:t xml:space="preserve"> </w:t>
      </w:r>
      <w:r w:rsidRPr="001205FA">
        <w:rPr>
          <w:spacing w:val="-2"/>
          <w:w w:val="95"/>
          <w:szCs w:val="22"/>
          <w:lang w:eastAsia="en-US"/>
        </w:rPr>
        <w:t>заявителя)</w:t>
      </w:r>
    </w:p>
    <w:p w:rsidR="001205FA" w:rsidRPr="001205FA" w:rsidRDefault="001205FA" w:rsidP="00D85E4E">
      <w:pPr>
        <w:widowControl w:val="0"/>
        <w:autoSpaceDE w:val="0"/>
        <w:autoSpaceDN w:val="0"/>
        <w:spacing w:line="272" w:lineRule="exact"/>
        <w:ind w:right="423"/>
        <w:jc w:val="right"/>
        <w:rPr>
          <w:sz w:val="28"/>
          <w:szCs w:val="28"/>
          <w:lang w:eastAsia="en-US"/>
        </w:rPr>
      </w:pPr>
      <w:r w:rsidRPr="001205F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8B1DB5D" wp14:editId="2A39248D">
                <wp:simplePos x="0" y="0"/>
                <wp:positionH relativeFrom="page">
                  <wp:posOffset>3557016</wp:posOffset>
                </wp:positionH>
                <wp:positionV relativeFrom="paragraph">
                  <wp:posOffset>891456</wp:posOffset>
                </wp:positionV>
                <wp:extent cx="321564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5640">
                              <a:moveTo>
                                <a:pt x="0" y="0"/>
                              </a:moveTo>
                              <a:lnTo>
                                <a:pt x="3215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280.1pt;margin-top:70.2pt;width:253.2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" path="m,l3215640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D3BFDAD" wp14:editId="317FC87D">
                <wp:simplePos x="0" y="0"/>
                <wp:positionH relativeFrom="page">
                  <wp:posOffset>3840480</wp:posOffset>
                </wp:positionH>
                <wp:positionV relativeFrom="paragraph">
                  <wp:posOffset>598848</wp:posOffset>
                </wp:positionV>
                <wp:extent cx="265176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1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760">
                              <a:moveTo>
                                <a:pt x="0" y="0"/>
                              </a:moveTo>
                              <a:lnTo>
                                <a:pt x="26517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302.4pt;margin-top:47.15pt;width:208.8pt;height:.1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1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ZrIwIAAIEEAAAOAAAAZHJzL2Uyb0RvYy54bWysVMFu2zAMvQ/YPwi6L06yN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" path="m,l2651760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sz w:val="28"/>
          <w:szCs w:val="28"/>
          <w:lang w:eastAsia="en-US"/>
        </w:rPr>
        <w:t>проживающег</w:t>
      </w:r>
      <w:proofErr w:type="gramStart"/>
      <w:r w:rsidRPr="001205FA">
        <w:rPr>
          <w:sz w:val="28"/>
          <w:szCs w:val="28"/>
          <w:lang w:eastAsia="en-US"/>
        </w:rPr>
        <w:t>о(</w:t>
      </w:r>
      <w:proofErr w:type="gramEnd"/>
      <w:r w:rsidRPr="001205FA">
        <w:rPr>
          <w:sz w:val="28"/>
          <w:szCs w:val="28"/>
          <w:lang w:eastAsia="en-US"/>
        </w:rPr>
        <w:t>ей)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адресу:</w:t>
      </w:r>
    </w:p>
    <w:p w:rsidR="001205FA" w:rsidRPr="001205FA" w:rsidRDefault="001205FA" w:rsidP="00D85E4E">
      <w:pPr>
        <w:widowControl w:val="0"/>
        <w:autoSpaceDE w:val="0"/>
        <w:autoSpaceDN w:val="0"/>
        <w:spacing w:before="2"/>
        <w:jc w:val="right"/>
        <w:rPr>
          <w:sz w:val="16"/>
          <w:szCs w:val="28"/>
          <w:lang w:eastAsia="en-US"/>
        </w:rPr>
      </w:pPr>
      <w:r w:rsidRPr="001205FA">
        <w:rPr>
          <w:noProof/>
          <w:sz w:val="16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E3B39F5" wp14:editId="112B179E">
                <wp:simplePos x="0" y="0"/>
                <wp:positionH relativeFrom="page">
                  <wp:posOffset>3846576</wp:posOffset>
                </wp:positionH>
                <wp:positionV relativeFrom="paragraph">
                  <wp:posOffset>133668</wp:posOffset>
                </wp:positionV>
                <wp:extent cx="264604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6045">
                              <a:moveTo>
                                <a:pt x="0" y="0"/>
                              </a:moveTo>
                              <a:lnTo>
                                <a:pt x="264566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302.9pt;margin-top:10.55pt;width:208.3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6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" path="m,l2645664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783008" w:rsidRDefault="00783008" w:rsidP="00783008">
      <w:pPr>
        <w:widowControl w:val="0"/>
        <w:autoSpaceDE w:val="0"/>
        <w:autoSpaceDN w:val="0"/>
        <w:spacing w:before="15" w:line="477" w:lineRule="auto"/>
        <w:ind w:right="2232"/>
        <w:jc w:val="right"/>
        <w:rPr>
          <w:szCs w:val="22"/>
          <w:lang w:eastAsia="en-US"/>
        </w:rPr>
      </w:pPr>
      <w:r>
        <w:rPr>
          <w:szCs w:val="22"/>
          <w:lang w:eastAsia="en-US"/>
        </w:rPr>
        <w:t xml:space="preserve">       </w:t>
      </w:r>
      <w:r w:rsidR="001205FA" w:rsidRPr="001205FA">
        <w:rPr>
          <w:szCs w:val="22"/>
          <w:lang w:eastAsia="en-US"/>
        </w:rPr>
        <w:t xml:space="preserve">(почтовый адрес) </w:t>
      </w:r>
    </w:p>
    <w:p w:rsidR="00783008" w:rsidRDefault="001205FA" w:rsidP="00783008">
      <w:pPr>
        <w:widowControl w:val="0"/>
        <w:autoSpaceDE w:val="0"/>
        <w:autoSpaceDN w:val="0"/>
        <w:spacing w:before="15" w:line="477" w:lineRule="auto"/>
        <w:ind w:right="2232"/>
        <w:jc w:val="right"/>
        <w:rPr>
          <w:szCs w:val="22"/>
          <w:lang w:eastAsia="en-US"/>
        </w:rPr>
      </w:pPr>
      <w:r w:rsidRPr="001205FA">
        <w:rPr>
          <w:szCs w:val="22"/>
          <w:lang w:eastAsia="en-US"/>
        </w:rPr>
        <w:t>(контактный телефон)</w:t>
      </w:r>
    </w:p>
    <w:p w:rsidR="001205FA" w:rsidRPr="001205FA" w:rsidRDefault="001205FA" w:rsidP="00D85E4E">
      <w:pPr>
        <w:widowControl w:val="0"/>
        <w:autoSpaceDE w:val="0"/>
        <w:autoSpaceDN w:val="0"/>
        <w:spacing w:before="15" w:line="477" w:lineRule="auto"/>
        <w:ind w:right="2232"/>
        <w:jc w:val="right"/>
        <w:rPr>
          <w:szCs w:val="22"/>
          <w:lang w:eastAsia="en-US"/>
        </w:rPr>
      </w:pPr>
      <w:r w:rsidRPr="001205FA">
        <w:rPr>
          <w:spacing w:val="-2"/>
          <w:szCs w:val="22"/>
          <w:lang w:eastAsia="en-US"/>
        </w:rPr>
        <w:t>(адрес</w:t>
      </w:r>
      <w:r w:rsidRPr="001205FA">
        <w:rPr>
          <w:spacing w:val="-9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электронной</w:t>
      </w:r>
      <w:r w:rsidRPr="001205FA">
        <w:rPr>
          <w:spacing w:val="-3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почты)</w:t>
      </w:r>
    </w:p>
    <w:p w:rsidR="001205FA" w:rsidRPr="001205FA" w:rsidRDefault="001205FA" w:rsidP="001205FA">
      <w:pPr>
        <w:widowControl w:val="0"/>
        <w:autoSpaceDE w:val="0"/>
        <w:autoSpaceDN w:val="0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51"/>
        <w:jc w:val="center"/>
        <w:rPr>
          <w:b/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ЗАЯВЛЕНИЕ</w:t>
      </w:r>
    </w:p>
    <w:p w:rsidR="001205FA" w:rsidRPr="001205FA" w:rsidRDefault="001205FA" w:rsidP="00D85E4E">
      <w:pPr>
        <w:widowControl w:val="0"/>
        <w:autoSpaceDE w:val="0"/>
        <w:autoSpaceDN w:val="0"/>
        <w:ind w:right="690"/>
        <w:jc w:val="center"/>
        <w:rPr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о</w:t>
      </w:r>
      <w:r w:rsidRPr="001205FA">
        <w:rPr>
          <w:b/>
          <w:spacing w:val="-2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предоставлении</w:t>
      </w:r>
      <w:r w:rsidRPr="001205FA">
        <w:rPr>
          <w:b/>
          <w:spacing w:val="-8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дополнительной</w:t>
      </w:r>
      <w:r w:rsidRPr="001205FA">
        <w:rPr>
          <w:b/>
          <w:spacing w:val="-4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 xml:space="preserve">меры социальной поддержки по </w:t>
      </w:r>
      <w:r w:rsidRPr="001205FA">
        <w:rPr>
          <w:b/>
          <w:spacing w:val="-2"/>
          <w:sz w:val="28"/>
          <w:szCs w:val="28"/>
          <w:lang w:eastAsia="en-US"/>
        </w:rPr>
        <w:t>бесплатному</w:t>
      </w:r>
      <w:r w:rsidRPr="001205FA">
        <w:rPr>
          <w:b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присмотру и</w:t>
      </w:r>
      <w:r w:rsidRPr="001205FA">
        <w:rPr>
          <w:b/>
          <w:spacing w:val="-14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уходу</w:t>
      </w:r>
      <w:r w:rsidRPr="001205FA">
        <w:rPr>
          <w:b/>
          <w:spacing w:val="-13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за</w:t>
      </w:r>
      <w:r w:rsidRPr="001205FA">
        <w:rPr>
          <w:b/>
          <w:spacing w:val="-16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детьми,</w:t>
      </w:r>
      <w:r w:rsidRPr="001205FA">
        <w:rPr>
          <w:b/>
          <w:spacing w:val="-7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посещающими</w:t>
      </w:r>
      <w:r w:rsidRPr="001205FA">
        <w:rPr>
          <w:b/>
          <w:spacing w:val="10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 xml:space="preserve">муниципальные </w:t>
      </w:r>
      <w:r w:rsidRPr="001205FA">
        <w:rPr>
          <w:b/>
          <w:sz w:val="28"/>
          <w:szCs w:val="28"/>
          <w:lang w:eastAsia="en-US"/>
        </w:rPr>
        <w:t>образовательные</w:t>
      </w:r>
      <w:r w:rsidRPr="001205FA">
        <w:rPr>
          <w:b/>
          <w:spacing w:val="-18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организации,</w:t>
      </w:r>
      <w:r w:rsidRPr="001205FA">
        <w:rPr>
          <w:b/>
          <w:spacing w:val="-2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реализующие</w:t>
      </w:r>
      <w:r w:rsidRPr="001205FA">
        <w:rPr>
          <w:b/>
          <w:spacing w:val="9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образовательные</w:t>
      </w:r>
      <w:r w:rsidRPr="001205FA">
        <w:rPr>
          <w:b/>
          <w:spacing w:val="-18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программы дошкольного образования</w:t>
      </w:r>
    </w:p>
    <w:p w:rsidR="001205FA" w:rsidRPr="001205FA" w:rsidRDefault="001205FA" w:rsidP="001D20A5">
      <w:pPr>
        <w:widowControl w:val="0"/>
        <w:autoSpaceDE w:val="0"/>
        <w:autoSpaceDN w:val="0"/>
        <w:spacing w:before="1" w:line="238" w:lineRule="auto"/>
        <w:ind w:right="431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Прошу предоставить дополнительную меру социальной поддержки, предусмотренную для семей военнослужащих, сотрудников,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добровольцев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 мобилизованных граждан, по обеспечению горячим питанием моем</w:t>
      </w:r>
      <w:proofErr w:type="gramStart"/>
      <w:r w:rsidRPr="001205FA">
        <w:rPr>
          <w:sz w:val="28"/>
          <w:szCs w:val="28"/>
          <w:lang w:eastAsia="en-US"/>
        </w:rPr>
        <w:t>у(</w:t>
      </w:r>
      <w:proofErr w:type="gramEnd"/>
      <w:r w:rsidRPr="001205FA">
        <w:rPr>
          <w:sz w:val="28"/>
          <w:szCs w:val="28"/>
          <w:lang w:eastAsia="en-US"/>
        </w:rPr>
        <w:t>-им) ребенку (детям):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Фамилия________________________________________________________________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 xml:space="preserve">Имя____________________________________________________________________                                                   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Отчество________________________________________________________________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A43C0B" w:rsidRDefault="00C51BC2" w:rsidP="00C51BC2">
      <w:pPr>
        <w:widowControl w:val="0"/>
        <w:autoSpaceDE w:val="0"/>
        <w:autoSpaceDN w:val="0"/>
        <w:spacing w:line="247" w:lineRule="auto"/>
        <w:ind w:right="3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Дата</w:t>
      </w:r>
      <w:r w:rsidRPr="00246689">
        <w:rPr>
          <w:spacing w:val="-16"/>
          <w:sz w:val="28"/>
          <w:szCs w:val="28"/>
          <w:lang w:eastAsia="en-US"/>
        </w:rPr>
        <w:t xml:space="preserve"> </w:t>
      </w:r>
      <w:r w:rsidR="00A43C0B">
        <w:rPr>
          <w:spacing w:val="-2"/>
          <w:sz w:val="28"/>
          <w:szCs w:val="28"/>
          <w:lang w:eastAsia="en-US"/>
        </w:rPr>
        <w:t>рождения (полностью)________________________________________________</w:t>
      </w:r>
    </w:p>
    <w:p w:rsidR="00C51BC2" w:rsidRPr="00246689" w:rsidRDefault="00A43C0B" w:rsidP="00C51BC2">
      <w:pPr>
        <w:widowControl w:val="0"/>
        <w:autoSpaceDE w:val="0"/>
        <w:autoSpaceDN w:val="0"/>
        <w:spacing w:line="247" w:lineRule="auto"/>
        <w:ind w:right="3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П</w:t>
      </w:r>
      <w:r w:rsidR="00C51BC2" w:rsidRPr="00246689">
        <w:rPr>
          <w:spacing w:val="-2"/>
          <w:sz w:val="28"/>
          <w:szCs w:val="28"/>
          <w:lang w:eastAsia="en-US"/>
        </w:rPr>
        <w:t>ол ___________________________________________</w:t>
      </w:r>
      <w:r>
        <w:rPr>
          <w:spacing w:val="-2"/>
          <w:sz w:val="28"/>
          <w:szCs w:val="28"/>
          <w:lang w:eastAsia="en-US"/>
        </w:rPr>
        <w:t>________________________</w:t>
      </w:r>
    </w:p>
    <w:p w:rsidR="00C51BC2" w:rsidRPr="00246689" w:rsidRDefault="00C51BC2" w:rsidP="00C51BC2">
      <w:pPr>
        <w:widowControl w:val="0"/>
        <w:tabs>
          <w:tab w:val="left" w:pos="9923"/>
        </w:tabs>
        <w:autoSpaceDE w:val="0"/>
        <w:autoSpaceDN w:val="0"/>
        <w:spacing w:line="247" w:lineRule="auto"/>
        <w:ind w:right="3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СНИЛС________________________________________________________________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ind w:right="3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Наименование</w:t>
      </w:r>
      <w:r w:rsidRPr="00246689">
        <w:rPr>
          <w:spacing w:val="-1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образовательной организации, котор</w:t>
      </w:r>
      <w:r w:rsidR="001D20A5">
        <w:rPr>
          <w:sz w:val="28"/>
          <w:szCs w:val="28"/>
          <w:lang w:eastAsia="en-US"/>
        </w:rPr>
        <w:t>ую посещает</w:t>
      </w:r>
      <w:r w:rsidRPr="00246689">
        <w:rPr>
          <w:sz w:val="28"/>
          <w:szCs w:val="28"/>
          <w:lang w:eastAsia="en-US"/>
        </w:rPr>
        <w:t xml:space="preserve"> ребенок ______________________________________________________________________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C51BC2" w:rsidRDefault="00C51BC2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D2196A" w:rsidRDefault="00D2196A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D2196A" w:rsidRDefault="00D2196A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D2196A" w:rsidRPr="00246689" w:rsidRDefault="00D2196A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C51BC2" w:rsidRPr="00246689" w:rsidRDefault="00C51BC2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lastRenderedPageBreak/>
        <w:t>Данные заявителя: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Фамилия 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Отчество ______________________________________________________________</w:t>
      </w:r>
    </w:p>
    <w:p w:rsidR="00037E7F" w:rsidRDefault="00037E7F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Дата рождения (полностью)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Пол 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СНИЛС_______________________________________________________________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Сведения о паспорте гражданина Российской Федерации либо ином документе, </w:t>
      </w:r>
      <w:proofErr w:type="gramStart"/>
      <w:r w:rsidRPr="00246689">
        <w:rPr>
          <w:sz w:val="28"/>
          <w:szCs w:val="28"/>
          <w:lang w:eastAsia="en-US"/>
        </w:rPr>
        <w:t>удостоверяющим</w:t>
      </w:r>
      <w:proofErr w:type="gramEnd"/>
      <w:r w:rsidRPr="00246689">
        <w:rPr>
          <w:sz w:val="28"/>
          <w:szCs w:val="28"/>
          <w:lang w:eastAsia="en-US"/>
        </w:rPr>
        <w:t xml:space="preserve"> личность заявителя</w:t>
      </w:r>
    </w:p>
    <w:p w:rsidR="00C51BC2" w:rsidRPr="00246689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Серия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55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</w:t>
      </w:r>
      <w:r w:rsidRPr="00246689">
        <w:rPr>
          <w:spacing w:val="-2"/>
          <w:sz w:val="28"/>
          <w:szCs w:val="28"/>
          <w:lang w:eastAsia="en-US"/>
        </w:rPr>
        <w:t>Номер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Дата выдачи</w:t>
      </w:r>
      <w:r w:rsidRPr="00246689">
        <w:rPr>
          <w:sz w:val="28"/>
          <w:szCs w:val="28"/>
          <w:lang w:eastAsia="en-US"/>
        </w:rPr>
        <w:tab/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Кем выдан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Код подразделения</w:t>
      </w:r>
      <w:r w:rsidRPr="00246689">
        <w:rPr>
          <w:spacing w:val="21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 xml:space="preserve"> __________________________________________________</w:t>
      </w:r>
    </w:p>
    <w:p w:rsidR="00C51BC2" w:rsidRPr="00F01AB0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1"/>
        <w:rPr>
          <w:sz w:val="28"/>
          <w:szCs w:val="28"/>
          <w:lang w:eastAsia="en-US"/>
        </w:rPr>
      </w:pPr>
    </w:p>
    <w:p w:rsidR="001205FA" w:rsidRPr="001205FA" w:rsidRDefault="001205FA" w:rsidP="001D20A5">
      <w:pPr>
        <w:widowControl w:val="0"/>
        <w:autoSpaceDE w:val="0"/>
        <w:autoSpaceDN w:val="0"/>
        <w:spacing w:line="242" w:lineRule="auto"/>
        <w:ind w:right="475" w:firstLine="709"/>
        <w:jc w:val="both"/>
        <w:rPr>
          <w:sz w:val="23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В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соответствии</w:t>
      </w:r>
      <w:r w:rsidRPr="001205FA">
        <w:rPr>
          <w:spacing w:val="40"/>
          <w:sz w:val="24"/>
          <w:szCs w:val="22"/>
          <w:lang w:eastAsia="en-US"/>
        </w:rPr>
        <w:t xml:space="preserve">  </w:t>
      </w:r>
      <w:r w:rsidRPr="001205FA">
        <w:rPr>
          <w:sz w:val="24"/>
          <w:szCs w:val="22"/>
          <w:lang w:eastAsia="en-US"/>
        </w:rPr>
        <w:t>со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статьей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9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Федерального</w:t>
      </w:r>
      <w:r w:rsidRPr="001205FA">
        <w:rPr>
          <w:spacing w:val="40"/>
          <w:sz w:val="24"/>
          <w:szCs w:val="22"/>
          <w:lang w:eastAsia="en-US"/>
        </w:rPr>
        <w:t xml:space="preserve">  </w:t>
      </w:r>
      <w:r w:rsidRPr="001205FA">
        <w:rPr>
          <w:sz w:val="24"/>
          <w:szCs w:val="22"/>
          <w:lang w:eastAsia="en-US"/>
        </w:rPr>
        <w:t>закона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от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27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июля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2006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 xml:space="preserve">г. № 152-ФЗ «О персональных данных» даю свое согласие на обработку персональных </w:t>
      </w:r>
      <w:r w:rsidRPr="001205FA">
        <w:rPr>
          <w:spacing w:val="-2"/>
          <w:sz w:val="23"/>
          <w:szCs w:val="22"/>
          <w:lang w:eastAsia="en-US"/>
        </w:rPr>
        <w:t>данных.</w:t>
      </w:r>
    </w:p>
    <w:p w:rsidR="001205FA" w:rsidRPr="001205FA" w:rsidRDefault="001205FA" w:rsidP="001D20A5">
      <w:pPr>
        <w:widowControl w:val="0"/>
        <w:autoSpaceDE w:val="0"/>
        <w:autoSpaceDN w:val="0"/>
        <w:spacing w:before="6"/>
        <w:ind w:firstLine="709"/>
        <w:jc w:val="both"/>
        <w:rPr>
          <w:sz w:val="24"/>
          <w:szCs w:val="22"/>
          <w:lang w:eastAsia="en-US"/>
        </w:rPr>
      </w:pPr>
      <w:r w:rsidRPr="001205FA">
        <w:rPr>
          <w:spacing w:val="-2"/>
          <w:sz w:val="24"/>
          <w:szCs w:val="22"/>
          <w:lang w:eastAsia="en-US"/>
        </w:rPr>
        <w:t>Подтверждаю</w:t>
      </w:r>
      <w:r w:rsidRPr="001205FA">
        <w:rPr>
          <w:spacing w:val="-1"/>
          <w:sz w:val="24"/>
          <w:szCs w:val="22"/>
          <w:lang w:eastAsia="en-US"/>
        </w:rPr>
        <w:t xml:space="preserve"> </w:t>
      </w:r>
      <w:r w:rsidRPr="001205FA">
        <w:rPr>
          <w:spacing w:val="-2"/>
          <w:sz w:val="24"/>
          <w:szCs w:val="22"/>
          <w:lang w:eastAsia="en-US"/>
        </w:rPr>
        <w:t>достоверность</w:t>
      </w:r>
      <w:r w:rsidRPr="001205FA">
        <w:rPr>
          <w:spacing w:val="10"/>
          <w:sz w:val="24"/>
          <w:szCs w:val="22"/>
          <w:lang w:eastAsia="en-US"/>
        </w:rPr>
        <w:t xml:space="preserve"> </w:t>
      </w:r>
      <w:r w:rsidRPr="001205FA">
        <w:rPr>
          <w:spacing w:val="-2"/>
          <w:sz w:val="24"/>
          <w:szCs w:val="22"/>
          <w:lang w:eastAsia="en-US"/>
        </w:rPr>
        <w:t>представленной</w:t>
      </w:r>
      <w:r w:rsidRPr="001205FA">
        <w:rPr>
          <w:spacing w:val="-13"/>
          <w:sz w:val="24"/>
          <w:szCs w:val="22"/>
          <w:lang w:eastAsia="en-US"/>
        </w:rPr>
        <w:t xml:space="preserve"> </w:t>
      </w:r>
      <w:r w:rsidRPr="001205FA">
        <w:rPr>
          <w:spacing w:val="-2"/>
          <w:sz w:val="24"/>
          <w:szCs w:val="22"/>
          <w:lang w:eastAsia="en-US"/>
        </w:rPr>
        <w:t>информации.</w:t>
      </w:r>
    </w:p>
    <w:p w:rsidR="001205FA" w:rsidRPr="001205FA" w:rsidRDefault="001205FA" w:rsidP="001D20A5">
      <w:pPr>
        <w:widowControl w:val="0"/>
        <w:autoSpaceDE w:val="0"/>
        <w:autoSpaceDN w:val="0"/>
        <w:spacing w:before="4" w:line="237" w:lineRule="auto"/>
        <w:ind w:right="499" w:firstLine="709"/>
        <w:jc w:val="both"/>
        <w:rPr>
          <w:sz w:val="24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Справку</w:t>
      </w:r>
      <w:r w:rsidRPr="001205FA">
        <w:rPr>
          <w:spacing w:val="7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уполномоченного</w:t>
      </w:r>
      <w:r w:rsidRPr="001205FA">
        <w:rPr>
          <w:spacing w:val="63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органа,</w:t>
      </w:r>
      <w:r w:rsidRPr="001205FA">
        <w:rPr>
          <w:spacing w:val="6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подтверждающую</w:t>
      </w:r>
      <w:r w:rsidRPr="001205FA">
        <w:rPr>
          <w:spacing w:val="61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службу</w:t>
      </w:r>
      <w:r w:rsidRPr="001205FA">
        <w:rPr>
          <w:spacing w:val="66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и</w:t>
      </w:r>
      <w:r w:rsidRPr="001205FA">
        <w:rPr>
          <w:spacing w:val="63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участие в</w:t>
      </w:r>
      <w:r w:rsidRPr="001205FA">
        <w:rPr>
          <w:spacing w:val="74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специальной</w:t>
      </w:r>
      <w:r w:rsidRPr="001205FA">
        <w:rPr>
          <w:spacing w:val="8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военной</w:t>
      </w:r>
      <w:r w:rsidRPr="001205FA">
        <w:rPr>
          <w:spacing w:val="7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операции</w:t>
      </w:r>
      <w:r w:rsidRPr="001205FA">
        <w:rPr>
          <w:spacing w:val="1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/</w:t>
      </w:r>
      <w:r w:rsidRPr="001205FA">
        <w:rPr>
          <w:spacing w:val="-1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военного</w:t>
      </w:r>
      <w:r w:rsidRPr="001205FA">
        <w:rPr>
          <w:spacing w:val="7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комиссариата</w:t>
      </w:r>
      <w:r w:rsidRPr="001205FA">
        <w:rPr>
          <w:spacing w:val="8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</w:t>
      </w:r>
      <w:r w:rsidRPr="001205FA">
        <w:rPr>
          <w:spacing w:val="7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призыве на</w:t>
      </w:r>
      <w:r w:rsidRPr="001205FA">
        <w:rPr>
          <w:spacing w:val="-5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военную службу по</w:t>
      </w:r>
      <w:r w:rsidRPr="001205FA">
        <w:rPr>
          <w:spacing w:val="-2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 xml:space="preserve">мобилизации </w:t>
      </w:r>
      <w:r w:rsidRPr="001205FA">
        <w:rPr>
          <w:i/>
          <w:sz w:val="24"/>
          <w:szCs w:val="22"/>
          <w:lang w:eastAsia="en-US"/>
        </w:rPr>
        <w:t xml:space="preserve">(подчеркнуть нужное) </w:t>
      </w:r>
      <w:r w:rsidRPr="001205FA">
        <w:rPr>
          <w:sz w:val="24"/>
          <w:szCs w:val="22"/>
          <w:lang w:eastAsia="en-US"/>
        </w:rPr>
        <w:t>прилагаю.</w:t>
      </w:r>
    </w:p>
    <w:p w:rsidR="001205FA" w:rsidRPr="001205FA" w:rsidRDefault="001205FA" w:rsidP="001205FA">
      <w:pPr>
        <w:widowControl w:val="0"/>
        <w:tabs>
          <w:tab w:val="left" w:pos="2222"/>
          <w:tab w:val="left" w:pos="4258"/>
          <w:tab w:val="left" w:pos="6339"/>
          <w:tab w:val="left" w:pos="9507"/>
        </w:tabs>
        <w:autoSpaceDE w:val="0"/>
        <w:autoSpaceDN w:val="0"/>
        <w:spacing w:line="274" w:lineRule="exact"/>
        <w:jc w:val="both"/>
        <w:rPr>
          <w:sz w:val="24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«</w:t>
      </w:r>
      <w:r w:rsidRPr="001205FA">
        <w:rPr>
          <w:spacing w:val="-34"/>
          <w:sz w:val="24"/>
          <w:szCs w:val="22"/>
          <w:lang w:eastAsia="en-US"/>
        </w:rPr>
        <w:t xml:space="preserve"> </w:t>
      </w:r>
      <w:r w:rsidRPr="001205FA">
        <w:rPr>
          <w:spacing w:val="73"/>
          <w:w w:val="150"/>
          <w:sz w:val="24"/>
          <w:szCs w:val="22"/>
          <w:u w:val="single"/>
          <w:lang w:eastAsia="en-US"/>
        </w:rPr>
        <w:t xml:space="preserve">   </w:t>
      </w:r>
      <w:r w:rsidRPr="001205FA">
        <w:rPr>
          <w:sz w:val="24"/>
          <w:szCs w:val="22"/>
          <w:lang w:eastAsia="en-US"/>
        </w:rPr>
        <w:t>»</w:t>
      </w:r>
      <w:r w:rsidRPr="001205FA">
        <w:rPr>
          <w:spacing w:val="23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u w:val="single"/>
          <w:lang w:eastAsia="en-US"/>
        </w:rPr>
        <w:tab/>
      </w:r>
      <w:r w:rsidRPr="001205FA">
        <w:rPr>
          <w:spacing w:val="9"/>
          <w:sz w:val="24"/>
          <w:szCs w:val="22"/>
          <w:lang w:eastAsia="en-US"/>
        </w:rPr>
        <w:t>20</w:t>
      </w:r>
      <w:r w:rsidRPr="001205FA">
        <w:rPr>
          <w:spacing w:val="50"/>
          <w:w w:val="150"/>
          <w:sz w:val="24"/>
          <w:szCs w:val="22"/>
          <w:u w:val="single"/>
          <w:lang w:eastAsia="en-US"/>
        </w:rPr>
        <w:t xml:space="preserve">  </w:t>
      </w:r>
      <w:r w:rsidRPr="001205FA">
        <w:rPr>
          <w:spacing w:val="-4"/>
          <w:sz w:val="24"/>
          <w:szCs w:val="22"/>
          <w:lang w:eastAsia="en-US"/>
        </w:rPr>
        <w:t>года</w:t>
      </w:r>
      <w:r w:rsidRPr="001205FA">
        <w:rPr>
          <w:sz w:val="24"/>
          <w:szCs w:val="22"/>
          <w:lang w:eastAsia="en-US"/>
        </w:rPr>
        <w:tab/>
      </w:r>
      <w:r w:rsidRPr="001205FA">
        <w:rPr>
          <w:sz w:val="24"/>
          <w:szCs w:val="22"/>
          <w:u w:val="single"/>
          <w:lang w:eastAsia="en-US"/>
        </w:rPr>
        <w:tab/>
      </w:r>
      <w:r w:rsidRPr="001205FA">
        <w:rPr>
          <w:spacing w:val="30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u w:val="single"/>
          <w:lang w:eastAsia="en-US"/>
        </w:rPr>
        <w:tab/>
      </w:r>
    </w:p>
    <w:p w:rsidR="001205FA" w:rsidRPr="001205FA" w:rsidRDefault="001D20A5" w:rsidP="001205FA">
      <w:pPr>
        <w:widowControl w:val="0"/>
        <w:tabs>
          <w:tab w:val="left" w:pos="6840"/>
        </w:tabs>
        <w:autoSpaceDE w:val="0"/>
        <w:autoSpaceDN w:val="0"/>
        <w:spacing w:line="282" w:lineRule="exact"/>
        <w:jc w:val="both"/>
        <w:rPr>
          <w:sz w:val="25"/>
          <w:szCs w:val="22"/>
          <w:lang w:eastAsia="en-US"/>
        </w:rPr>
      </w:pPr>
      <w:r>
        <w:rPr>
          <w:spacing w:val="-2"/>
          <w:sz w:val="25"/>
          <w:szCs w:val="22"/>
          <w:lang w:eastAsia="en-US"/>
        </w:rPr>
        <w:t xml:space="preserve">                                                                                </w:t>
      </w:r>
      <w:r w:rsidR="001205FA" w:rsidRPr="001205FA">
        <w:rPr>
          <w:spacing w:val="-2"/>
          <w:sz w:val="25"/>
          <w:szCs w:val="22"/>
          <w:lang w:eastAsia="en-US"/>
        </w:rPr>
        <w:t>(подпись)</w:t>
      </w:r>
      <w:r w:rsidR="001205FA" w:rsidRPr="001205FA">
        <w:rPr>
          <w:sz w:val="25"/>
          <w:szCs w:val="22"/>
          <w:lang w:eastAsia="en-US"/>
        </w:rPr>
        <w:tab/>
      </w:r>
      <w:r w:rsidR="001205FA" w:rsidRPr="001205FA">
        <w:rPr>
          <w:w w:val="90"/>
          <w:sz w:val="25"/>
          <w:szCs w:val="22"/>
          <w:lang w:eastAsia="en-US"/>
        </w:rPr>
        <w:t>(расшифровка</w:t>
      </w:r>
      <w:r w:rsidR="001205FA" w:rsidRPr="001205FA">
        <w:rPr>
          <w:spacing w:val="59"/>
          <w:sz w:val="25"/>
          <w:szCs w:val="22"/>
          <w:lang w:eastAsia="en-US"/>
        </w:rPr>
        <w:t xml:space="preserve"> </w:t>
      </w:r>
      <w:r w:rsidR="001205FA" w:rsidRPr="001205FA">
        <w:rPr>
          <w:spacing w:val="-2"/>
          <w:sz w:val="25"/>
          <w:szCs w:val="22"/>
          <w:lang w:eastAsia="en-US"/>
        </w:rPr>
        <w:t>подписи)</w:t>
      </w:r>
    </w:p>
    <w:p w:rsidR="001205FA" w:rsidRPr="001205FA" w:rsidRDefault="001205FA" w:rsidP="001D20A5">
      <w:pPr>
        <w:widowControl w:val="0"/>
        <w:autoSpaceDE w:val="0"/>
        <w:autoSpaceDN w:val="0"/>
        <w:spacing w:before="2" w:line="233" w:lineRule="auto"/>
        <w:ind w:right="493" w:firstLine="709"/>
        <w:jc w:val="both"/>
        <w:rPr>
          <w:sz w:val="24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Я предупрежде</w:t>
      </w:r>
      <w:proofErr w:type="gramStart"/>
      <w:r w:rsidRPr="001205FA">
        <w:rPr>
          <w:sz w:val="24"/>
          <w:szCs w:val="22"/>
          <w:lang w:eastAsia="en-US"/>
        </w:rPr>
        <w:t>н(</w:t>
      </w:r>
      <w:proofErr w:type="gramEnd"/>
      <w:r w:rsidRPr="001205FA">
        <w:rPr>
          <w:sz w:val="24"/>
          <w:szCs w:val="22"/>
          <w:lang w:eastAsia="en-US"/>
        </w:rPr>
        <w:t>а) об ответственности за представление недостоверных или неполных сведений.</w:t>
      </w:r>
    </w:p>
    <w:p w:rsidR="001205FA" w:rsidRPr="001205FA" w:rsidRDefault="001205FA" w:rsidP="001205FA">
      <w:pPr>
        <w:widowControl w:val="0"/>
        <w:autoSpaceDE w:val="0"/>
        <w:autoSpaceDN w:val="0"/>
        <w:spacing w:line="232" w:lineRule="auto"/>
        <w:jc w:val="both"/>
        <w:rPr>
          <w:sz w:val="24"/>
          <w:szCs w:val="22"/>
          <w:lang w:eastAsia="en-US"/>
        </w:rPr>
        <w:sectPr w:rsidR="001205FA" w:rsidRPr="001205FA">
          <w:headerReference w:type="default" r:id="rId15"/>
          <w:pgSz w:w="11910" w:h="16840"/>
          <w:pgMar w:top="1160" w:right="425" w:bottom="280" w:left="1559" w:header="901" w:footer="0" w:gutter="0"/>
          <w:cols w:space="720"/>
        </w:sectPr>
      </w:pPr>
    </w:p>
    <w:p w:rsidR="001205FA" w:rsidRPr="001205FA" w:rsidRDefault="00D85E4E" w:rsidP="00D85E4E">
      <w:pPr>
        <w:widowControl w:val="0"/>
        <w:autoSpaceDE w:val="0"/>
        <w:autoSpaceDN w:val="0"/>
        <w:spacing w:line="317" w:lineRule="exact"/>
        <w:jc w:val="center"/>
        <w:rPr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lastRenderedPageBreak/>
        <w:t xml:space="preserve">                                                                                        </w:t>
      </w:r>
      <w:r w:rsidR="001205FA" w:rsidRPr="001205FA">
        <w:rPr>
          <w:spacing w:val="-4"/>
          <w:sz w:val="28"/>
          <w:szCs w:val="28"/>
          <w:lang w:eastAsia="en-US"/>
        </w:rPr>
        <w:t>ПРИЛОЖЕНИЕ</w:t>
      </w:r>
      <w:r w:rsidR="001205FA" w:rsidRPr="001205FA">
        <w:rPr>
          <w:sz w:val="28"/>
          <w:szCs w:val="28"/>
          <w:lang w:eastAsia="en-US"/>
        </w:rPr>
        <w:t xml:space="preserve"> </w:t>
      </w:r>
      <w:r w:rsidR="001205FA" w:rsidRPr="001205FA">
        <w:rPr>
          <w:spacing w:val="-4"/>
          <w:sz w:val="28"/>
          <w:szCs w:val="28"/>
          <w:lang w:eastAsia="en-US"/>
        </w:rPr>
        <w:t>№</w:t>
      </w:r>
      <w:r w:rsidR="001205FA" w:rsidRPr="001205FA">
        <w:rPr>
          <w:spacing w:val="30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2</w:t>
      </w:r>
    </w:p>
    <w:p w:rsidR="001205FA" w:rsidRPr="001205FA" w:rsidRDefault="001205FA" w:rsidP="006811C0">
      <w:pPr>
        <w:widowControl w:val="0"/>
        <w:autoSpaceDE w:val="0"/>
        <w:autoSpaceDN w:val="0"/>
        <w:ind w:right="297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меры </w:t>
      </w:r>
      <w:r w:rsidRPr="001205FA">
        <w:rPr>
          <w:sz w:val="27"/>
          <w:szCs w:val="28"/>
          <w:lang w:eastAsia="en-US"/>
        </w:rPr>
        <w:t xml:space="preserve">поддержки по бесплатному присмотру и </w:t>
      </w:r>
      <w:r w:rsidRPr="001205FA">
        <w:rPr>
          <w:sz w:val="28"/>
          <w:szCs w:val="28"/>
          <w:lang w:eastAsia="en-US"/>
        </w:rPr>
        <w:t xml:space="preserve">уходу за детьми, </w:t>
      </w:r>
      <w:r w:rsidR="004F07DC" w:rsidRPr="004F07DC">
        <w:rPr>
          <w:sz w:val="28"/>
          <w:szCs w:val="28"/>
          <w:lang w:eastAsia="en-US"/>
        </w:rPr>
        <w:t>посещающими муниципальные образовательные организации городского округа Архангельской области «Город Коряжма»</w:t>
      </w:r>
      <w:r w:rsidR="009F5BF6">
        <w:rPr>
          <w:sz w:val="28"/>
          <w:szCs w:val="28"/>
          <w:lang w:eastAsia="en-US"/>
        </w:rPr>
        <w:t xml:space="preserve">, </w:t>
      </w:r>
      <w:r w:rsidR="004F07DC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реализующие образовательные программы</w:t>
      </w:r>
      <w:r w:rsidR="006811C0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дошкольного образования, из семей граждан, принимающих (принимавших) </w:t>
      </w:r>
      <w:r w:rsidRPr="001205FA">
        <w:rPr>
          <w:spacing w:val="-2"/>
          <w:sz w:val="28"/>
          <w:szCs w:val="28"/>
          <w:lang w:eastAsia="en-US"/>
        </w:rPr>
        <w:t>участие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 военной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 xml:space="preserve">операции, </w:t>
      </w:r>
      <w:r w:rsidRPr="001205FA">
        <w:rPr>
          <w:sz w:val="28"/>
          <w:szCs w:val="28"/>
          <w:lang w:eastAsia="en-US"/>
        </w:rPr>
        <w:t>проводимой на территориях Донецкой Народной Республики,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Луганской Народной Республики, Запорожской области, Херсонской области и</w:t>
      </w:r>
      <w:r w:rsidRPr="001205FA">
        <w:rPr>
          <w:spacing w:val="-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 (выполнявших) задачи по отражению вооруженного</w:t>
      </w:r>
      <w:proofErr w:type="gramEnd"/>
      <w:r w:rsidRPr="001205FA">
        <w:rPr>
          <w:sz w:val="28"/>
          <w:szCs w:val="28"/>
          <w:lang w:eastAsia="en-US"/>
        </w:rPr>
        <w:t xml:space="preserve">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военной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314" w:line="322" w:lineRule="exact"/>
        <w:ind w:right="436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КАТЕГОРИИ</w:t>
      </w:r>
      <w:r w:rsidRPr="001205FA">
        <w:rPr>
          <w:b/>
          <w:spacing w:val="1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ЗАЯВИТЕЛЕЙ</w:t>
      </w:r>
    </w:p>
    <w:p w:rsidR="001205FA" w:rsidRPr="001205FA" w:rsidRDefault="001205FA" w:rsidP="001205FA">
      <w:pPr>
        <w:widowControl w:val="0"/>
        <w:autoSpaceDE w:val="0"/>
        <w:autoSpaceDN w:val="0"/>
        <w:ind w:right="289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при</w:t>
      </w:r>
      <w:r w:rsidRPr="001205FA">
        <w:rPr>
          <w:b/>
          <w:spacing w:val="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предоставлении</w:t>
      </w:r>
      <w:r w:rsidRPr="001205FA">
        <w:rPr>
          <w:b/>
          <w:spacing w:val="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98" w:after="1"/>
        <w:rPr>
          <w:szCs w:val="28"/>
          <w:lang w:eastAsia="en-US"/>
        </w:rPr>
      </w:pPr>
    </w:p>
    <w:tbl>
      <w:tblPr>
        <w:tblStyle w:val="TableNormal"/>
        <w:tblW w:w="0" w:type="auto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4766"/>
      </w:tblGrid>
      <w:tr w:rsidR="001205FA" w:rsidRPr="00D85E4E" w:rsidTr="001205FA">
        <w:trPr>
          <w:trHeight w:val="1108"/>
        </w:trPr>
        <w:tc>
          <w:tcPr>
            <w:tcW w:w="4752" w:type="dxa"/>
          </w:tcPr>
          <w:p w:rsidR="001205FA" w:rsidRPr="00D85E4E" w:rsidRDefault="001205FA" w:rsidP="006811C0">
            <w:pPr>
              <w:spacing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Категории</w:t>
            </w:r>
            <w:proofErr w:type="spellEnd"/>
            <w:r w:rsidRPr="00D85E4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4766" w:type="dxa"/>
          </w:tcPr>
          <w:p w:rsidR="001205FA" w:rsidRPr="00D85E4E" w:rsidRDefault="001205FA" w:rsidP="001205FA">
            <w:pPr>
              <w:ind w:right="16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Цели</w:t>
            </w:r>
            <w:r w:rsidRPr="00D85E4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обращения</w:t>
            </w:r>
            <w:r w:rsidRPr="00D85E4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заявителей с</w:t>
            </w:r>
            <w:r w:rsidRPr="00D85E4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заявлениями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предоставлении меры поддержки (результаты</w:t>
            </w:r>
            <w:r w:rsidRPr="00D85E4E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 меры</w:t>
            </w:r>
            <w:proofErr w:type="gramEnd"/>
          </w:p>
          <w:p w:rsidR="001205FA" w:rsidRPr="00D85E4E" w:rsidRDefault="001205FA" w:rsidP="001205FA">
            <w:pPr>
              <w:spacing w:line="273" w:lineRule="exact"/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поддержки</w:t>
            </w:r>
            <w:proofErr w:type="spellEnd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</w:tr>
      <w:tr w:rsidR="001205FA" w:rsidRPr="00D85E4E" w:rsidTr="001205FA">
        <w:trPr>
          <w:trHeight w:val="1372"/>
        </w:trPr>
        <w:tc>
          <w:tcPr>
            <w:tcW w:w="4752" w:type="dxa"/>
          </w:tcPr>
          <w:p w:rsidR="001205FA" w:rsidRPr="00D85E4E" w:rsidRDefault="001205FA" w:rsidP="001205FA">
            <w:pPr>
              <w:tabs>
                <w:tab w:val="left" w:pos="713"/>
                <w:tab w:val="left" w:pos="1585"/>
                <w:tab w:val="left" w:pos="2191"/>
                <w:tab w:val="left" w:pos="3620"/>
              </w:tabs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1)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85E4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один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85E4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из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(законных</w:t>
            </w:r>
          </w:p>
          <w:p w:rsidR="001205FA" w:rsidRPr="00D85E4E" w:rsidRDefault="001205FA" w:rsidP="001205FA">
            <w:pPr>
              <w:tabs>
                <w:tab w:val="left" w:pos="2381"/>
                <w:tab w:val="left" w:pos="4426"/>
              </w:tabs>
              <w:spacing w:before="4" w:line="228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представителей)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воспитанника,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не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достигшего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18-летнего</w:t>
            </w:r>
            <w:r w:rsidRPr="00D85E4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возраста;</w:t>
            </w:r>
          </w:p>
        </w:tc>
        <w:tc>
          <w:tcPr>
            <w:tcW w:w="4766" w:type="dxa"/>
          </w:tcPr>
          <w:p w:rsidR="001205FA" w:rsidRPr="00D85E4E" w:rsidRDefault="001205FA" w:rsidP="001205FA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предоставление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бесплатного присмотра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:rsidR="001205FA" w:rsidRPr="00D85E4E" w:rsidRDefault="001205FA" w:rsidP="001205FA">
            <w:pPr>
              <w:spacing w:before="2" w:line="230" w:lineRule="auto"/>
              <w:ind w:righ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ухода</w:t>
            </w:r>
            <w:r w:rsidRPr="00D85E4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85E4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детьми,</w:t>
            </w:r>
            <w:r w:rsidRPr="00D85E4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посещающими образовательные</w:t>
            </w:r>
            <w:r w:rsidRPr="00D85E4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организации,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реализующие</w:t>
            </w:r>
            <w:r w:rsidRPr="00D85E4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образовательные</w:t>
            </w:r>
            <w:r w:rsidRPr="00D85E4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программы</w:t>
            </w:r>
          </w:p>
          <w:p w:rsidR="001205FA" w:rsidRPr="00D85E4E" w:rsidRDefault="001205FA" w:rsidP="001205FA">
            <w:pPr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дошкольного</w:t>
            </w:r>
            <w:proofErr w:type="spellEnd"/>
            <w:r w:rsidRPr="00D85E4E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1205FA" w:rsidRPr="00D85E4E" w:rsidTr="001205FA">
        <w:trPr>
          <w:trHeight w:val="1386"/>
        </w:trPr>
        <w:tc>
          <w:tcPr>
            <w:tcW w:w="4752" w:type="dxa"/>
          </w:tcPr>
          <w:p w:rsidR="001205FA" w:rsidRPr="00D85E4E" w:rsidRDefault="001205FA" w:rsidP="001205FA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2)</w:t>
            </w:r>
            <w:r w:rsidRPr="00D85E4E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уполномоченные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представители</w:t>
            </w:r>
            <w:r w:rsidRPr="00D85E4E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лиц,</w:t>
            </w:r>
          </w:p>
          <w:p w:rsidR="001205FA" w:rsidRPr="00D85E4E" w:rsidRDefault="001205FA" w:rsidP="001D20A5">
            <w:pPr>
              <w:spacing w:line="23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5E4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указанных</w:t>
            </w:r>
            <w:proofErr w:type="gramEnd"/>
            <w:r w:rsidRPr="00D85E4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D85E4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подпункте</w:t>
            </w:r>
            <w:r w:rsidRPr="00D85E4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 w:rsidRPr="00D85E4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пункта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1D20A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4 настоящего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порядка.</w:t>
            </w:r>
          </w:p>
        </w:tc>
        <w:tc>
          <w:tcPr>
            <w:tcW w:w="4766" w:type="dxa"/>
          </w:tcPr>
          <w:p w:rsidR="001205FA" w:rsidRPr="00D85E4E" w:rsidRDefault="001205FA" w:rsidP="001205FA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предоставление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бесплатного присмотра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:rsidR="001205FA" w:rsidRPr="00D85E4E" w:rsidRDefault="001205FA" w:rsidP="001205FA">
            <w:pPr>
              <w:spacing w:line="232" w:lineRule="auto"/>
              <w:ind w:right="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рода за детьми, посещающими образовательные</w:t>
            </w:r>
            <w:r w:rsidRPr="00D85E4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организации,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реализующие</w:t>
            </w:r>
            <w:r w:rsidRPr="00D85E4E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образовательные</w:t>
            </w:r>
            <w:r w:rsidRPr="00D85E4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программы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line="232" w:lineRule="auto"/>
        <w:rPr>
          <w:sz w:val="25"/>
          <w:szCs w:val="22"/>
          <w:lang w:eastAsia="en-US"/>
        </w:rPr>
        <w:sectPr w:rsidR="001205FA" w:rsidRPr="001205FA">
          <w:pgSz w:w="11910" w:h="16840"/>
          <w:pgMar w:top="1160" w:right="425" w:bottom="280" w:left="1559" w:header="901" w:footer="0" w:gutter="0"/>
          <w:cols w:space="720"/>
        </w:sectPr>
      </w:pPr>
    </w:p>
    <w:p w:rsidR="001205FA" w:rsidRPr="001205FA" w:rsidRDefault="00D85E4E" w:rsidP="00D85E4E">
      <w:pPr>
        <w:widowControl w:val="0"/>
        <w:autoSpaceDE w:val="0"/>
        <w:autoSpaceDN w:val="0"/>
        <w:spacing w:line="319" w:lineRule="exact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13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24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3</w:t>
      </w:r>
    </w:p>
    <w:p w:rsidR="001205FA" w:rsidRPr="001205FA" w:rsidRDefault="001205FA" w:rsidP="00B2125B">
      <w:pPr>
        <w:widowControl w:val="0"/>
        <w:autoSpaceDE w:val="0"/>
        <w:autoSpaceDN w:val="0"/>
        <w:spacing w:line="237" w:lineRule="auto"/>
        <w:ind w:right="29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меры поддержки по бесплатному присмотру и уходу за детьми, </w:t>
      </w:r>
      <w:r w:rsidR="004F07DC" w:rsidRPr="004F07DC">
        <w:rPr>
          <w:sz w:val="28"/>
          <w:szCs w:val="28"/>
          <w:lang w:eastAsia="en-US"/>
        </w:rPr>
        <w:t>посещающими муниципальные образовательные организации городского округа Архангельской области «Город Коряжма»</w:t>
      </w:r>
      <w:r w:rsidRPr="001205FA">
        <w:rPr>
          <w:sz w:val="28"/>
          <w:szCs w:val="28"/>
          <w:lang w:eastAsia="en-US"/>
        </w:rPr>
        <w:t>, реализующие образовательные программы</w:t>
      </w:r>
      <w:r w:rsidR="00B2125B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дошкольного образования, из семей граждан, принимающих (принимавших) участие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военной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операции, проводимой на территориях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Донецкой Народной Республики, Луганской Народной Республики, Запорожской области, Херсонской области и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 (выполнявших) задачи по отражению вооруженного</w:t>
      </w:r>
      <w:proofErr w:type="gramEnd"/>
      <w:r w:rsidRPr="001205FA">
        <w:rPr>
          <w:sz w:val="28"/>
          <w:szCs w:val="28"/>
          <w:lang w:eastAsia="en-US"/>
        </w:rPr>
        <w:t xml:space="preserve"> вторжения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военной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4F07DC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3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322" w:lineRule="exact"/>
        <w:ind w:right="3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ИСЧЕРПЫВАЮЩИЙ</w:t>
      </w:r>
      <w:r w:rsidRPr="001205FA">
        <w:rPr>
          <w:b/>
          <w:spacing w:val="5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ПЕРЕЧЕНЬ</w:t>
      </w:r>
      <w:r w:rsidRPr="001205FA">
        <w:rPr>
          <w:b/>
          <w:spacing w:val="2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ДОКУМЕНТОВ,</w:t>
      </w:r>
    </w:p>
    <w:p w:rsidR="001205FA" w:rsidRPr="001205FA" w:rsidRDefault="001205FA" w:rsidP="001205FA">
      <w:pPr>
        <w:widowControl w:val="0"/>
        <w:autoSpaceDE w:val="0"/>
        <w:autoSpaceDN w:val="0"/>
        <w:spacing w:line="480" w:lineRule="auto"/>
        <w:ind w:right="3"/>
        <w:jc w:val="center"/>
        <w:rPr>
          <w:b/>
          <w:w w:val="105"/>
          <w:sz w:val="28"/>
          <w:szCs w:val="28"/>
          <w:lang w:eastAsia="en-US"/>
        </w:rPr>
      </w:pPr>
      <w:proofErr w:type="gramStart"/>
      <w:r w:rsidRPr="001205FA">
        <w:rPr>
          <w:b/>
          <w:w w:val="105"/>
          <w:sz w:val="28"/>
          <w:szCs w:val="28"/>
          <w:lang w:eastAsia="en-US"/>
        </w:rPr>
        <w:t>необходимых</w:t>
      </w:r>
      <w:proofErr w:type="gramEnd"/>
      <w:r w:rsidRPr="001205FA">
        <w:rPr>
          <w:b/>
          <w:spacing w:val="-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для</w:t>
      </w:r>
      <w:r w:rsidRPr="001205FA">
        <w:rPr>
          <w:b/>
          <w:spacing w:val="-1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предоставления</w:t>
      </w:r>
      <w:r w:rsidRPr="001205FA">
        <w:rPr>
          <w:b/>
          <w:spacing w:val="-13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-1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поддержки</w:t>
      </w:r>
    </w:p>
    <w:p w:rsidR="001205FA" w:rsidRDefault="001205FA" w:rsidP="001205FA">
      <w:pPr>
        <w:widowControl w:val="0"/>
        <w:autoSpaceDE w:val="0"/>
        <w:autoSpaceDN w:val="0"/>
        <w:spacing w:line="480" w:lineRule="auto"/>
        <w:ind w:right="3"/>
        <w:jc w:val="center"/>
        <w:rPr>
          <w:b/>
          <w:w w:val="105"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 xml:space="preserve"> І. Наименования документов и требования</w:t>
      </w:r>
      <w:r w:rsidRPr="001205FA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к ним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80"/>
        <w:gridCol w:w="3381"/>
        <w:gridCol w:w="3381"/>
      </w:tblGrid>
      <w:tr w:rsidR="00B2125B" w:rsidTr="00807185">
        <w:tc>
          <w:tcPr>
            <w:tcW w:w="3380" w:type="dxa"/>
          </w:tcPr>
          <w:p w:rsidR="00B2125B" w:rsidRPr="003070DD" w:rsidRDefault="00B2125B" w:rsidP="00807185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Цели обращения заявителей с запросами о предоставлении меры поддержки (результаты предоставления меры поддержки)</w:t>
            </w:r>
          </w:p>
        </w:tc>
        <w:tc>
          <w:tcPr>
            <w:tcW w:w="3381" w:type="dxa"/>
          </w:tcPr>
          <w:p w:rsidR="00B2125B" w:rsidRPr="003070DD" w:rsidRDefault="00B2125B" w:rsidP="00807185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Наименования документов</w:t>
            </w:r>
          </w:p>
        </w:tc>
        <w:tc>
          <w:tcPr>
            <w:tcW w:w="3381" w:type="dxa"/>
          </w:tcPr>
          <w:p w:rsidR="00B2125B" w:rsidRPr="003070DD" w:rsidRDefault="00B2125B" w:rsidP="00807185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 xml:space="preserve">Требования </w:t>
            </w:r>
            <w:proofErr w:type="gramStart"/>
            <w:r w:rsidRPr="003070DD">
              <w:rPr>
                <w:w w:val="105"/>
                <w:sz w:val="22"/>
                <w:szCs w:val="22"/>
                <w:lang w:eastAsia="en-US"/>
              </w:rPr>
              <w:t>к</w:t>
            </w:r>
            <w:proofErr w:type="gramEnd"/>
          </w:p>
          <w:p w:rsidR="00B2125B" w:rsidRDefault="00B2125B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формам (форматам) документов и количеству экземпляров</w:t>
            </w:r>
          </w:p>
        </w:tc>
      </w:tr>
      <w:tr w:rsidR="00B2125B" w:rsidTr="00807185">
        <w:tc>
          <w:tcPr>
            <w:tcW w:w="3380" w:type="dxa"/>
            <w:vMerge w:val="restart"/>
          </w:tcPr>
          <w:p w:rsidR="00B2125B" w:rsidRPr="00B2125B" w:rsidRDefault="00B2125B" w:rsidP="00B2125B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 xml:space="preserve">1. </w:t>
            </w:r>
            <w:r w:rsidRPr="00B2125B">
              <w:rPr>
                <w:w w:val="105"/>
                <w:sz w:val="22"/>
                <w:szCs w:val="22"/>
                <w:lang w:eastAsia="en-US"/>
              </w:rPr>
              <w:t>. предоставление</w:t>
            </w:r>
          </w:p>
          <w:p w:rsidR="00B2125B" w:rsidRPr="00B2125B" w:rsidRDefault="00B2125B" w:rsidP="00B2125B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  <w:r w:rsidRPr="00B2125B">
              <w:rPr>
                <w:w w:val="105"/>
                <w:sz w:val="22"/>
                <w:szCs w:val="22"/>
                <w:lang w:eastAsia="en-US"/>
              </w:rPr>
              <w:t>меры</w:t>
            </w:r>
            <w:r w:rsidRPr="00B2125B">
              <w:rPr>
                <w:w w:val="105"/>
                <w:sz w:val="22"/>
                <w:szCs w:val="22"/>
                <w:lang w:eastAsia="en-US"/>
              </w:rPr>
              <w:tab/>
              <w:t>поддержки</w:t>
            </w:r>
            <w:r w:rsidRPr="00B2125B">
              <w:rPr>
                <w:w w:val="105"/>
                <w:sz w:val="22"/>
                <w:szCs w:val="22"/>
                <w:lang w:eastAsia="en-US"/>
              </w:rPr>
              <w:tab/>
              <w:t xml:space="preserve">по </w:t>
            </w:r>
            <w:proofErr w:type="gramStart"/>
            <w:r w:rsidRPr="00B2125B">
              <w:rPr>
                <w:w w:val="105"/>
                <w:sz w:val="22"/>
                <w:szCs w:val="22"/>
                <w:lang w:eastAsia="en-US"/>
              </w:rPr>
              <w:t>бесплатному</w:t>
            </w:r>
            <w:proofErr w:type="gramEnd"/>
          </w:p>
          <w:p w:rsidR="00B2125B" w:rsidRPr="00B2125B" w:rsidRDefault="00B2125B" w:rsidP="00B2125B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  <w:r w:rsidRPr="00B2125B">
              <w:rPr>
                <w:w w:val="105"/>
                <w:sz w:val="22"/>
                <w:szCs w:val="22"/>
                <w:lang w:eastAsia="en-US"/>
              </w:rPr>
              <w:t xml:space="preserve">присмотру и уходу </w:t>
            </w:r>
            <w:proofErr w:type="gramStart"/>
            <w:r w:rsidRPr="00B2125B">
              <w:rPr>
                <w:w w:val="105"/>
                <w:sz w:val="22"/>
                <w:szCs w:val="22"/>
                <w:lang w:eastAsia="en-US"/>
              </w:rPr>
              <w:t>за</w:t>
            </w:r>
            <w:proofErr w:type="gramEnd"/>
          </w:p>
          <w:p w:rsidR="00B2125B" w:rsidRPr="00B2125B" w:rsidRDefault="00B2125B" w:rsidP="00B2125B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  <w:r w:rsidRPr="00B2125B">
              <w:rPr>
                <w:w w:val="105"/>
                <w:sz w:val="22"/>
                <w:szCs w:val="22"/>
                <w:lang w:eastAsia="en-US"/>
              </w:rPr>
              <w:t>детьми, посещающими образовательные организации, реализующие</w:t>
            </w:r>
            <w:r>
              <w:t xml:space="preserve"> </w:t>
            </w:r>
            <w:r w:rsidRPr="00B2125B">
              <w:rPr>
                <w:w w:val="105"/>
                <w:sz w:val="22"/>
                <w:szCs w:val="22"/>
                <w:lang w:eastAsia="en-US"/>
              </w:rPr>
              <w:t>образовательные</w:t>
            </w:r>
          </w:p>
          <w:p w:rsidR="00B2125B" w:rsidRDefault="00B2125B" w:rsidP="00B2125B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  <w:r w:rsidRPr="00B2125B">
              <w:rPr>
                <w:w w:val="105"/>
                <w:sz w:val="22"/>
                <w:szCs w:val="22"/>
                <w:lang w:eastAsia="en-US"/>
              </w:rPr>
              <w:t>программы дошкольного образования</w:t>
            </w:r>
          </w:p>
        </w:tc>
        <w:tc>
          <w:tcPr>
            <w:tcW w:w="6762" w:type="dxa"/>
            <w:gridSpan w:val="2"/>
          </w:tcPr>
          <w:p w:rsidR="00B2125B" w:rsidRDefault="00B2125B" w:rsidP="00807185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1)  документы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ab/>
            </w:r>
            <w:r>
              <w:rPr>
                <w:w w:val="105"/>
                <w:sz w:val="22"/>
                <w:szCs w:val="22"/>
                <w:lang w:eastAsia="en-US"/>
              </w:rPr>
              <w:t xml:space="preserve">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и</w:t>
            </w:r>
            <w:r>
              <w:rPr>
                <w:w w:val="105"/>
                <w:sz w:val="22"/>
                <w:szCs w:val="22"/>
                <w:lang w:eastAsia="en-US"/>
              </w:rPr>
              <w:t xml:space="preserve">  информация,</w:t>
            </w:r>
            <w:r>
              <w:rPr>
                <w:w w:val="105"/>
                <w:sz w:val="22"/>
                <w:szCs w:val="22"/>
                <w:lang w:eastAsia="en-US"/>
              </w:rPr>
              <w:tab/>
              <w:t>которые</w:t>
            </w:r>
            <w:r>
              <w:rPr>
                <w:w w:val="105"/>
                <w:sz w:val="22"/>
                <w:szCs w:val="22"/>
                <w:lang w:eastAsia="en-US"/>
              </w:rPr>
              <w:tab/>
              <w:t xml:space="preserve">заявитель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должен</w:t>
            </w:r>
            <w:r>
              <w:rPr>
                <w:w w:val="105"/>
                <w:sz w:val="22"/>
                <w:szCs w:val="22"/>
                <w:lang w:eastAsia="en-US"/>
              </w:rPr>
              <w:t xml:space="preserve">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представить самостоятельно:</w:t>
            </w:r>
          </w:p>
        </w:tc>
      </w:tr>
      <w:tr w:rsidR="00B2125B" w:rsidTr="00807185">
        <w:tc>
          <w:tcPr>
            <w:tcW w:w="3380" w:type="dxa"/>
            <w:vMerge/>
          </w:tcPr>
          <w:p w:rsidR="00B2125B" w:rsidRPr="003070DD" w:rsidRDefault="00B2125B" w:rsidP="00807185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</w:p>
        </w:tc>
        <w:tc>
          <w:tcPr>
            <w:tcW w:w="3381" w:type="dxa"/>
          </w:tcPr>
          <w:p w:rsidR="00B2125B" w:rsidRPr="00B2125B" w:rsidRDefault="00B2125B" w:rsidP="00B2125B">
            <w:pPr>
              <w:spacing w:line="247" w:lineRule="exact"/>
              <w:rPr>
                <w:sz w:val="24"/>
                <w:szCs w:val="24"/>
              </w:rPr>
            </w:pPr>
            <w:r w:rsidRPr="00B2125B">
              <w:rPr>
                <w:sz w:val="24"/>
                <w:szCs w:val="24"/>
              </w:rPr>
              <w:t>а) заявление о предоставлении</w:t>
            </w:r>
          </w:p>
          <w:p w:rsidR="00B2125B" w:rsidRPr="009A3C29" w:rsidRDefault="00B2125B" w:rsidP="00B2125B">
            <w:pPr>
              <w:widowControl w:val="0"/>
              <w:autoSpaceDE w:val="0"/>
              <w:autoSpaceDN w:val="0"/>
              <w:rPr>
                <w:w w:val="105"/>
                <w:sz w:val="24"/>
                <w:szCs w:val="24"/>
                <w:lang w:eastAsia="en-US"/>
              </w:rPr>
            </w:pPr>
            <w:r w:rsidRPr="00B2125B">
              <w:rPr>
                <w:sz w:val="24"/>
                <w:szCs w:val="24"/>
              </w:rPr>
              <w:t>дополнительной меры социальной поддержки по бесплатному присмотру и уходу за детьми, посещающими образовательные организации, реализующие образовательные</w:t>
            </w:r>
            <w:r w:rsidRPr="00B2125B">
              <w:rPr>
                <w:b/>
                <w:w w:val="105"/>
                <w:sz w:val="24"/>
                <w:szCs w:val="24"/>
                <w:lang w:eastAsia="en-US"/>
              </w:rPr>
              <w:t xml:space="preserve"> </w:t>
            </w:r>
            <w:r w:rsidR="009A3C29" w:rsidRPr="009A3C29">
              <w:rPr>
                <w:w w:val="105"/>
                <w:sz w:val="24"/>
                <w:szCs w:val="24"/>
                <w:lang w:eastAsia="en-US"/>
              </w:rPr>
              <w:t>программы дошкольного образования;</w:t>
            </w:r>
          </w:p>
          <w:p w:rsidR="00B2125B" w:rsidRPr="009A3C29" w:rsidRDefault="00B2125B" w:rsidP="00B2125B">
            <w:pPr>
              <w:widowControl w:val="0"/>
              <w:autoSpaceDE w:val="0"/>
              <w:autoSpaceDN w:val="0"/>
              <w:rPr>
                <w:w w:val="105"/>
                <w:sz w:val="28"/>
                <w:szCs w:val="28"/>
                <w:lang w:eastAsia="en-US"/>
              </w:rPr>
            </w:pPr>
          </w:p>
          <w:p w:rsidR="00B2125B" w:rsidRDefault="009A3C29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A3C29">
              <w:rPr>
                <w:sz w:val="24"/>
                <w:szCs w:val="24"/>
              </w:rPr>
              <w:t>6) 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провокации;</w:t>
            </w: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t>в)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документ,</w:t>
            </w:r>
            <w:r w:rsidRPr="00732781">
              <w:rPr>
                <w:spacing w:val="-1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 xml:space="preserve">подтверждающий </w:t>
            </w:r>
            <w:r w:rsidRPr="00732781">
              <w:rPr>
                <w:spacing w:val="-6"/>
                <w:sz w:val="24"/>
                <w:szCs w:val="24"/>
              </w:rPr>
              <w:t>полномочия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заявителя,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действовать</w:t>
            </w:r>
            <w:r w:rsidRPr="00732781">
              <w:rPr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в </w:t>
            </w:r>
            <w:r w:rsidRPr="00732781">
              <w:rPr>
                <w:sz w:val="24"/>
                <w:szCs w:val="24"/>
              </w:rPr>
              <w:t>качестве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законного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представителя обучающегося</w:t>
            </w:r>
            <w:r w:rsidRPr="00732781">
              <w:rPr>
                <w:spacing w:val="-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(свидетельство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 рождении, иной</w:t>
            </w:r>
            <w:r w:rsidRPr="00732781">
              <w:rPr>
                <w:spacing w:val="-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документ);</w:t>
            </w:r>
          </w:p>
          <w:p w:rsidR="00B2125B" w:rsidRPr="00732781" w:rsidRDefault="00B2125B" w:rsidP="00807185">
            <w:pPr>
              <w:spacing w:before="126" w:line="230" w:lineRule="auto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t>г)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паспорт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гражданина</w:t>
            </w:r>
            <w:r w:rsidRPr="00732781">
              <w:rPr>
                <w:spacing w:val="-1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Российской Федерации</w:t>
            </w:r>
            <w:r w:rsidRPr="00732781">
              <w:rPr>
                <w:spacing w:val="-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либо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иной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 xml:space="preserve">документ, </w:t>
            </w:r>
            <w:r w:rsidRPr="00732781">
              <w:rPr>
                <w:spacing w:val="-6"/>
                <w:sz w:val="24"/>
                <w:szCs w:val="24"/>
              </w:rPr>
              <w:t>удостоверяющий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личность</w:t>
            </w:r>
            <w:r w:rsidRPr="00732781">
              <w:rPr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заявителя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(за </w:t>
            </w:r>
            <w:r w:rsidRPr="00732781">
              <w:rPr>
                <w:sz w:val="24"/>
                <w:szCs w:val="24"/>
              </w:rPr>
              <w:t>исключением</w:t>
            </w:r>
            <w:r w:rsidRPr="00732781">
              <w:rPr>
                <w:spacing w:val="-2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случаев</w:t>
            </w:r>
            <w:r w:rsidRPr="00732781">
              <w:rPr>
                <w:spacing w:val="-1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обращения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732781">
              <w:rPr>
                <w:sz w:val="24"/>
                <w:szCs w:val="24"/>
              </w:rPr>
              <w:t>за</w:t>
            </w:r>
            <w:proofErr w:type="gramEnd"/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32781">
              <w:rPr>
                <w:spacing w:val="-6"/>
                <w:sz w:val="24"/>
                <w:szCs w:val="24"/>
              </w:rPr>
              <w:t>получением</w:t>
            </w:r>
            <w:r w:rsidRPr="00732781">
              <w:rPr>
                <w:spacing w:val="-7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меры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поддержки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в </w:t>
            </w:r>
            <w:r w:rsidRPr="00732781">
              <w:rPr>
                <w:sz w:val="24"/>
                <w:szCs w:val="24"/>
              </w:rPr>
              <w:t>электронной форме).</w:t>
            </w: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B2125B" w:rsidRDefault="00B2125B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</w:tc>
        <w:tc>
          <w:tcPr>
            <w:tcW w:w="3381" w:type="dxa"/>
          </w:tcPr>
          <w:p w:rsidR="009A3C29" w:rsidRPr="009A3C29" w:rsidRDefault="009A3C29" w:rsidP="009A3C29">
            <w:pPr>
              <w:spacing w:line="247" w:lineRule="exact"/>
              <w:rPr>
                <w:sz w:val="24"/>
                <w:szCs w:val="24"/>
              </w:rPr>
            </w:pPr>
            <w:r w:rsidRPr="009A3C29">
              <w:rPr>
                <w:sz w:val="24"/>
                <w:szCs w:val="24"/>
              </w:rPr>
              <w:lastRenderedPageBreak/>
              <w:t>по форме согласно</w:t>
            </w:r>
          </w:p>
          <w:p w:rsidR="00B2125B" w:rsidRDefault="009A3C29" w:rsidP="009A3C29">
            <w:pPr>
              <w:spacing w:line="284" w:lineRule="exact"/>
              <w:rPr>
                <w:sz w:val="24"/>
                <w:szCs w:val="24"/>
              </w:rPr>
            </w:pPr>
            <w:r w:rsidRPr="009A3C29">
              <w:rPr>
                <w:sz w:val="24"/>
                <w:szCs w:val="24"/>
              </w:rPr>
              <w:t>приложению № 1 к настоящему порядку (за исключением случаев обращения</w:t>
            </w:r>
            <w:r>
              <w:t xml:space="preserve"> </w:t>
            </w:r>
            <w:r w:rsidRPr="009A3C29">
              <w:rPr>
                <w:sz w:val="24"/>
                <w:szCs w:val="24"/>
              </w:rPr>
              <w:t>за получением меры</w:t>
            </w:r>
            <w:r w:rsidR="00C94F64">
              <w:rPr>
                <w:sz w:val="24"/>
                <w:szCs w:val="24"/>
              </w:rPr>
              <w:t xml:space="preserve"> </w:t>
            </w:r>
            <w:r w:rsidRPr="009A3C29">
              <w:rPr>
                <w:sz w:val="24"/>
                <w:szCs w:val="24"/>
              </w:rPr>
              <w:t>поддержки в электронной форме);</w:t>
            </w:r>
          </w:p>
          <w:p w:rsidR="009A3C29" w:rsidRDefault="009A3C29" w:rsidP="009A3C29">
            <w:pPr>
              <w:spacing w:line="284" w:lineRule="exact"/>
              <w:rPr>
                <w:sz w:val="24"/>
                <w:szCs w:val="24"/>
              </w:rPr>
            </w:pPr>
          </w:p>
          <w:p w:rsidR="009A3C29" w:rsidRDefault="009A3C29" w:rsidP="009A3C29">
            <w:pPr>
              <w:spacing w:line="284" w:lineRule="exact"/>
              <w:rPr>
                <w:spacing w:val="-10"/>
                <w:sz w:val="24"/>
                <w:szCs w:val="24"/>
              </w:rPr>
            </w:pPr>
          </w:p>
          <w:p w:rsidR="00C94F64" w:rsidRDefault="00C94F64" w:rsidP="009A3C29">
            <w:pPr>
              <w:spacing w:line="284" w:lineRule="exact"/>
              <w:rPr>
                <w:spacing w:val="-10"/>
                <w:sz w:val="24"/>
                <w:szCs w:val="24"/>
              </w:rPr>
            </w:pPr>
          </w:p>
          <w:p w:rsidR="00C94F64" w:rsidRDefault="00C94F64" w:rsidP="009A3C29">
            <w:pPr>
              <w:spacing w:line="284" w:lineRule="exact"/>
              <w:rPr>
                <w:spacing w:val="-10"/>
                <w:sz w:val="24"/>
                <w:szCs w:val="24"/>
              </w:rPr>
            </w:pPr>
          </w:p>
          <w:p w:rsidR="009A3C29" w:rsidRPr="009A3C29" w:rsidRDefault="009A3C29" w:rsidP="009A3C29">
            <w:pPr>
              <w:widowControl w:val="0"/>
              <w:autoSpaceDE w:val="0"/>
              <w:autoSpaceDN w:val="0"/>
              <w:rPr>
                <w:spacing w:val="-4"/>
                <w:sz w:val="24"/>
                <w:szCs w:val="24"/>
              </w:rPr>
            </w:pPr>
            <w:r w:rsidRPr="009A3C29">
              <w:rPr>
                <w:spacing w:val="-4"/>
                <w:sz w:val="24"/>
                <w:szCs w:val="24"/>
              </w:rPr>
              <w:t xml:space="preserve">сведения об участии в специальной военной операции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</w:t>
            </w:r>
            <w:proofErr w:type="gramStart"/>
            <w:r w:rsidRPr="009A3C29">
              <w:rPr>
                <w:spacing w:val="-4"/>
                <w:sz w:val="24"/>
                <w:szCs w:val="24"/>
              </w:rPr>
              <w:t>в</w:t>
            </w:r>
            <w:proofErr w:type="gramEnd"/>
            <w:r w:rsidRPr="009A3C2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A3C29">
              <w:rPr>
                <w:spacing w:val="-4"/>
                <w:sz w:val="24"/>
                <w:szCs w:val="24"/>
              </w:rPr>
              <w:t>электронов</w:t>
            </w:r>
            <w:proofErr w:type="gramEnd"/>
            <w:r w:rsidRPr="009A3C29">
              <w:rPr>
                <w:spacing w:val="-4"/>
                <w:sz w:val="24"/>
                <w:szCs w:val="24"/>
              </w:rPr>
              <w:t xml:space="preserve"> виде с использованием</w:t>
            </w:r>
          </w:p>
          <w:p w:rsidR="00B2125B" w:rsidRDefault="009A3C29" w:rsidP="009A3C29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</w:rPr>
            </w:pPr>
            <w:r w:rsidRPr="009A3C29">
              <w:rPr>
                <w:spacing w:val="-4"/>
                <w:sz w:val="24"/>
                <w:szCs w:val="24"/>
              </w:rPr>
              <w:t>сервиса ЕПГУ</w:t>
            </w:r>
          </w:p>
          <w:p w:rsidR="00B2125B" w:rsidRDefault="00B2125B" w:rsidP="00807185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before="6"/>
        <w:rPr>
          <w:sz w:val="2"/>
          <w:szCs w:val="28"/>
          <w:lang w:eastAsia="en-US"/>
        </w:rPr>
      </w:pPr>
    </w:p>
    <w:p w:rsidR="001205FA" w:rsidRPr="001205FA" w:rsidRDefault="001205FA" w:rsidP="00D85E4E">
      <w:pPr>
        <w:widowControl w:val="0"/>
        <w:autoSpaceDE w:val="0"/>
        <w:autoSpaceDN w:val="0"/>
        <w:spacing w:before="307"/>
        <w:jc w:val="center"/>
        <w:rPr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II.</w:t>
      </w:r>
      <w:r w:rsidRPr="001205FA">
        <w:rPr>
          <w:b/>
          <w:spacing w:val="45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Способы</w:t>
      </w:r>
      <w:r w:rsidRPr="001205FA">
        <w:rPr>
          <w:b/>
          <w:spacing w:val="34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подачи</w:t>
      </w:r>
      <w:r w:rsidRPr="001205FA">
        <w:rPr>
          <w:b/>
          <w:spacing w:val="20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документо</w:t>
      </w:r>
      <w:r w:rsidRPr="001205FA">
        <w:rPr>
          <w:spacing w:val="-2"/>
          <w:sz w:val="28"/>
          <w:szCs w:val="28"/>
          <w:lang w:eastAsia="en-US"/>
        </w:rPr>
        <w:t>в</w:t>
      </w:r>
    </w:p>
    <w:p w:rsidR="001205FA" w:rsidRPr="001205FA" w:rsidRDefault="001205FA" w:rsidP="009C49AD">
      <w:pPr>
        <w:widowControl w:val="0"/>
        <w:tabs>
          <w:tab w:val="left" w:pos="6099"/>
          <w:tab w:val="left" w:pos="7943"/>
        </w:tabs>
        <w:autoSpaceDE w:val="0"/>
        <w:autoSpaceDN w:val="0"/>
        <w:spacing w:before="317"/>
        <w:ind w:right="482" w:firstLine="851"/>
        <w:jc w:val="both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Документы,</w:t>
      </w:r>
      <w:r w:rsidR="00D85E4E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предусмотренные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="00D85E4E">
        <w:rPr>
          <w:sz w:val="28"/>
          <w:szCs w:val="28"/>
          <w:lang w:eastAsia="en-US"/>
        </w:rPr>
        <w:t xml:space="preserve">разделом </w:t>
      </w:r>
      <w:r w:rsidRPr="001205FA">
        <w:rPr>
          <w:sz w:val="28"/>
          <w:szCs w:val="28"/>
          <w:lang w:eastAsia="en-US"/>
        </w:rPr>
        <w:t>I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настоящего</w:t>
      </w:r>
      <w:r w:rsidR="00D85E4E">
        <w:rPr>
          <w:sz w:val="28"/>
          <w:szCs w:val="28"/>
          <w:lang w:eastAsia="en-US"/>
        </w:rPr>
        <w:t xml:space="preserve"> </w:t>
      </w:r>
      <w:r w:rsidRPr="001205FA">
        <w:rPr>
          <w:spacing w:val="-6"/>
          <w:sz w:val="28"/>
          <w:szCs w:val="28"/>
          <w:lang w:eastAsia="en-US"/>
        </w:rPr>
        <w:t xml:space="preserve">приложения, </w:t>
      </w:r>
      <w:r w:rsidRPr="001205FA">
        <w:rPr>
          <w:sz w:val="28"/>
          <w:szCs w:val="28"/>
          <w:lang w:eastAsia="en-US"/>
        </w:rPr>
        <w:t>подаются одним из следующих способов:</w:t>
      </w:r>
    </w:p>
    <w:p w:rsidR="001205FA" w:rsidRPr="001205FA" w:rsidRDefault="001205FA" w:rsidP="009079AD">
      <w:pPr>
        <w:widowControl w:val="0"/>
        <w:numPr>
          <w:ilvl w:val="0"/>
          <w:numId w:val="12"/>
        </w:numPr>
        <w:tabs>
          <w:tab w:val="left" w:pos="1205"/>
          <w:tab w:val="left" w:pos="2826"/>
          <w:tab w:val="left" w:pos="5149"/>
          <w:tab w:val="left" w:pos="5584"/>
          <w:tab w:val="left" w:pos="7412"/>
        </w:tabs>
        <w:autoSpaceDE w:val="0"/>
        <w:autoSpaceDN w:val="0"/>
        <w:spacing w:before="4" w:line="235" w:lineRule="auto"/>
        <w:ind w:right="459" w:firstLine="715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 xml:space="preserve">заявителем непосредственно </w:t>
      </w:r>
      <w:r w:rsidRPr="001205FA">
        <w:rPr>
          <w:spacing w:val="-10"/>
          <w:sz w:val="28"/>
          <w:szCs w:val="22"/>
          <w:lang w:eastAsia="en-US"/>
        </w:rPr>
        <w:t xml:space="preserve">в </w:t>
      </w:r>
      <w:r w:rsidRPr="001205FA">
        <w:rPr>
          <w:spacing w:val="-2"/>
          <w:sz w:val="28"/>
          <w:szCs w:val="22"/>
          <w:lang w:eastAsia="en-US"/>
        </w:rPr>
        <w:t>дошкольную образовательную организацию;</w:t>
      </w:r>
    </w:p>
    <w:p w:rsidR="001205FA" w:rsidRPr="001205FA" w:rsidRDefault="001205FA" w:rsidP="009079AD">
      <w:pPr>
        <w:widowControl w:val="0"/>
        <w:numPr>
          <w:ilvl w:val="0"/>
          <w:numId w:val="12"/>
        </w:numPr>
        <w:tabs>
          <w:tab w:val="left" w:pos="1197"/>
        </w:tabs>
        <w:autoSpaceDE w:val="0"/>
        <w:autoSpaceDN w:val="0"/>
        <w:spacing w:before="7"/>
        <w:ind w:left="178" w:right="496" w:firstLine="723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направляются</w:t>
      </w:r>
      <w:r w:rsidRPr="001205FA">
        <w:rPr>
          <w:spacing w:val="6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заявителем</w:t>
      </w:r>
      <w:r w:rsidRPr="001205FA">
        <w:rPr>
          <w:spacing w:val="5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почтовым</w:t>
      </w:r>
      <w:r w:rsidRPr="001205FA">
        <w:rPr>
          <w:spacing w:val="6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отправлением</w:t>
      </w:r>
      <w:r w:rsidRPr="001205FA">
        <w:rPr>
          <w:spacing w:val="6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3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дошкольную образовательную организацию;</w:t>
      </w:r>
    </w:p>
    <w:p w:rsidR="001205FA" w:rsidRPr="009A3C29" w:rsidRDefault="001205FA" w:rsidP="009079AD">
      <w:pPr>
        <w:widowControl w:val="0"/>
        <w:numPr>
          <w:ilvl w:val="0"/>
          <w:numId w:val="12"/>
        </w:numPr>
        <w:tabs>
          <w:tab w:val="left" w:pos="1231"/>
        </w:tabs>
        <w:autoSpaceDE w:val="0"/>
        <w:autoSpaceDN w:val="0"/>
        <w:spacing w:before="23" w:line="232" w:lineRule="auto"/>
        <w:ind w:left="172" w:right="467" w:firstLine="714"/>
        <w:jc w:val="both"/>
        <w:rPr>
          <w:sz w:val="28"/>
          <w:szCs w:val="28"/>
          <w:lang w:eastAsia="en-US"/>
        </w:rPr>
      </w:pPr>
      <w:r w:rsidRPr="009A3C29">
        <w:rPr>
          <w:sz w:val="28"/>
          <w:szCs w:val="22"/>
          <w:lang w:eastAsia="en-US"/>
        </w:rPr>
        <w:t>направляются</w:t>
      </w:r>
      <w:r w:rsidRPr="009A3C29">
        <w:rPr>
          <w:spacing w:val="38"/>
          <w:sz w:val="28"/>
          <w:szCs w:val="22"/>
          <w:lang w:eastAsia="en-US"/>
        </w:rPr>
        <w:t xml:space="preserve"> </w:t>
      </w:r>
      <w:r w:rsidRPr="009A3C29">
        <w:rPr>
          <w:sz w:val="28"/>
          <w:szCs w:val="22"/>
          <w:lang w:eastAsia="en-US"/>
        </w:rPr>
        <w:t>заявителем</w:t>
      </w:r>
      <w:r w:rsidRPr="009A3C29">
        <w:rPr>
          <w:spacing w:val="26"/>
          <w:sz w:val="28"/>
          <w:szCs w:val="22"/>
          <w:lang w:eastAsia="en-US"/>
        </w:rPr>
        <w:t xml:space="preserve"> </w:t>
      </w:r>
      <w:r w:rsidRPr="009A3C29">
        <w:rPr>
          <w:sz w:val="28"/>
          <w:szCs w:val="22"/>
          <w:lang w:eastAsia="en-US"/>
        </w:rPr>
        <w:t>через</w:t>
      </w:r>
      <w:r w:rsidRPr="009A3C29">
        <w:rPr>
          <w:spacing w:val="16"/>
          <w:sz w:val="28"/>
          <w:szCs w:val="22"/>
          <w:lang w:eastAsia="en-US"/>
        </w:rPr>
        <w:t xml:space="preserve"> </w:t>
      </w:r>
      <w:r w:rsidRPr="009A3C29">
        <w:rPr>
          <w:sz w:val="28"/>
          <w:szCs w:val="22"/>
          <w:lang w:eastAsia="en-US"/>
        </w:rPr>
        <w:t>Единый</w:t>
      </w:r>
      <w:r w:rsidRPr="009A3C29">
        <w:rPr>
          <w:spacing w:val="26"/>
          <w:sz w:val="28"/>
          <w:szCs w:val="22"/>
          <w:lang w:eastAsia="en-US"/>
        </w:rPr>
        <w:t xml:space="preserve"> </w:t>
      </w:r>
      <w:r w:rsidRPr="009A3C29">
        <w:rPr>
          <w:sz w:val="28"/>
          <w:szCs w:val="22"/>
          <w:lang w:eastAsia="en-US"/>
        </w:rPr>
        <w:t>портал</w:t>
      </w:r>
      <w:r w:rsidRPr="009A3C29">
        <w:rPr>
          <w:spacing w:val="25"/>
          <w:sz w:val="28"/>
          <w:szCs w:val="22"/>
          <w:lang w:eastAsia="en-US"/>
        </w:rPr>
        <w:t xml:space="preserve"> </w:t>
      </w:r>
      <w:r w:rsidRPr="009A3C29">
        <w:rPr>
          <w:sz w:val="28"/>
          <w:szCs w:val="22"/>
          <w:lang w:eastAsia="en-US"/>
        </w:rPr>
        <w:t>государственных</w:t>
      </w:r>
      <w:r w:rsidRPr="009A3C29">
        <w:rPr>
          <w:spacing w:val="14"/>
          <w:sz w:val="28"/>
          <w:szCs w:val="22"/>
          <w:lang w:eastAsia="en-US"/>
        </w:rPr>
        <w:t xml:space="preserve"> </w:t>
      </w:r>
      <w:r w:rsidRPr="009A3C29">
        <w:rPr>
          <w:sz w:val="28"/>
          <w:szCs w:val="22"/>
          <w:lang w:eastAsia="en-US"/>
        </w:rPr>
        <w:t>и муниципальных</w:t>
      </w:r>
      <w:r w:rsidRPr="009A3C29">
        <w:rPr>
          <w:spacing w:val="40"/>
          <w:sz w:val="28"/>
          <w:szCs w:val="22"/>
          <w:lang w:eastAsia="en-US"/>
        </w:rPr>
        <w:t xml:space="preserve"> </w:t>
      </w:r>
      <w:r w:rsidRPr="009A3C29">
        <w:rPr>
          <w:sz w:val="28"/>
          <w:szCs w:val="22"/>
          <w:lang w:eastAsia="en-US"/>
        </w:rPr>
        <w:t>услуг (функций);</w:t>
      </w:r>
    </w:p>
    <w:p w:rsidR="001205FA" w:rsidRPr="001205FA" w:rsidRDefault="001205FA" w:rsidP="009079AD">
      <w:pPr>
        <w:widowControl w:val="0"/>
        <w:numPr>
          <w:ilvl w:val="0"/>
          <w:numId w:val="12"/>
        </w:numPr>
        <w:tabs>
          <w:tab w:val="left" w:pos="1236"/>
          <w:tab w:val="left" w:pos="2982"/>
          <w:tab w:val="left" w:pos="4893"/>
          <w:tab w:val="left" w:pos="7807"/>
        </w:tabs>
        <w:autoSpaceDE w:val="0"/>
        <w:autoSpaceDN w:val="0"/>
        <w:ind w:left="205" w:right="410" w:firstLine="726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обращении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государственное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автономное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учреждение </w:t>
      </w:r>
      <w:r w:rsidRPr="001205FA">
        <w:rPr>
          <w:spacing w:val="-2"/>
          <w:sz w:val="28"/>
          <w:szCs w:val="22"/>
          <w:lang w:eastAsia="en-US"/>
        </w:rPr>
        <w:t xml:space="preserve">Архангельской области «Архангельский региональный </w:t>
      </w:r>
      <w:r w:rsidRPr="001205FA">
        <w:rPr>
          <w:sz w:val="28"/>
          <w:szCs w:val="22"/>
          <w:lang w:eastAsia="en-US"/>
        </w:rPr>
        <w:t>многофункциональный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центр предоставления государственных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 муниципальных услуг», в том числе в рамках комплексного запроса (при наличии технической возможности).</w:t>
      </w:r>
    </w:p>
    <w:p w:rsidR="001205FA" w:rsidRPr="001205FA" w:rsidRDefault="001205FA" w:rsidP="001205FA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1205FA" w:rsidRPr="001205FA">
          <w:headerReference w:type="default" r:id="rId16"/>
          <w:pgSz w:w="11910" w:h="16840"/>
          <w:pgMar w:top="1140" w:right="425" w:bottom="280" w:left="1559" w:header="859" w:footer="0" w:gutter="0"/>
          <w:pgNumType w:start="14"/>
          <w:cols w:space="720"/>
        </w:sectPr>
      </w:pPr>
    </w:p>
    <w:p w:rsidR="001205FA" w:rsidRPr="001205FA" w:rsidRDefault="00B57316" w:rsidP="00B57316">
      <w:pPr>
        <w:widowControl w:val="0"/>
        <w:autoSpaceDE w:val="0"/>
        <w:autoSpaceDN w:val="0"/>
        <w:spacing w:before="316" w:line="319" w:lineRule="exact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12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32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4</w:t>
      </w:r>
    </w:p>
    <w:p w:rsidR="001205FA" w:rsidRPr="001205FA" w:rsidRDefault="001205FA" w:rsidP="003A688D">
      <w:pPr>
        <w:widowControl w:val="0"/>
        <w:autoSpaceDE w:val="0"/>
        <w:autoSpaceDN w:val="0"/>
        <w:spacing w:line="237" w:lineRule="auto"/>
        <w:ind w:right="29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меры поддержки по бесплатному присмотру и уходу за детьми, </w:t>
      </w:r>
      <w:r w:rsidR="004F07DC" w:rsidRPr="004F07DC">
        <w:rPr>
          <w:sz w:val="28"/>
          <w:szCs w:val="28"/>
          <w:lang w:eastAsia="en-US"/>
        </w:rPr>
        <w:t>посещающими муниципальные образовательные организации городского округа Архангельской области «Город Коряжма»</w:t>
      </w:r>
      <w:r w:rsidRPr="001205FA">
        <w:rPr>
          <w:sz w:val="28"/>
          <w:szCs w:val="28"/>
          <w:lang w:eastAsia="en-US"/>
        </w:rPr>
        <w:t>, реализующие образовательные программы</w:t>
      </w:r>
      <w:r w:rsidR="003A688D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дошкольного образования, из семей граждан, принимающих (принимавших) участие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военной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операции, проводимой на территориях Донецкой Народной Республики,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Луганской Народной Республики, Запорожской области, Херсонской области и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(выполнявших) задачи по отражению вооруженного</w:t>
      </w:r>
      <w:proofErr w:type="gramEnd"/>
      <w:r w:rsidRPr="001205FA">
        <w:rPr>
          <w:sz w:val="28"/>
          <w:szCs w:val="28"/>
          <w:lang w:eastAsia="en-US"/>
        </w:rPr>
        <w:t xml:space="preserve"> вторжения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военной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2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1"/>
        <w:ind w:right="279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ИСЧЕРПЫВАЮЩИИ</w:t>
      </w:r>
      <w:r w:rsidRPr="001205FA">
        <w:rPr>
          <w:b/>
          <w:spacing w:val="41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ПЕРЕЧЕНЪ</w:t>
      </w:r>
      <w:r w:rsidRPr="001205FA">
        <w:rPr>
          <w:b/>
          <w:spacing w:val="1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ОСНОВАНИ</w:t>
      </w:r>
      <w:r w:rsidR="00783008">
        <w:rPr>
          <w:b/>
          <w:spacing w:val="-2"/>
          <w:w w:val="105"/>
          <w:sz w:val="28"/>
          <w:szCs w:val="28"/>
          <w:lang w:eastAsia="en-US"/>
        </w:rPr>
        <w:t>Й</w:t>
      </w:r>
    </w:p>
    <w:p w:rsidR="001205FA" w:rsidRPr="001205FA" w:rsidRDefault="001205FA" w:rsidP="001205FA">
      <w:pPr>
        <w:widowControl w:val="0"/>
        <w:autoSpaceDE w:val="0"/>
        <w:autoSpaceDN w:val="0"/>
        <w:spacing w:before="9" w:line="235" w:lineRule="auto"/>
        <w:ind w:right="936"/>
        <w:jc w:val="center"/>
        <w:rPr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для</w:t>
      </w:r>
      <w:r w:rsidRPr="001205FA">
        <w:rPr>
          <w:b/>
          <w:spacing w:val="-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отказа в</w:t>
      </w:r>
      <w:r w:rsidRPr="001205FA">
        <w:rPr>
          <w:b/>
          <w:spacing w:val="-1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приеме</w:t>
      </w:r>
      <w:r w:rsidRPr="001205FA">
        <w:rPr>
          <w:b/>
          <w:spacing w:val="-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документов,</w:t>
      </w:r>
      <w:r w:rsidRPr="001205FA">
        <w:rPr>
          <w:b/>
          <w:spacing w:val="-1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необходимых</w:t>
      </w:r>
      <w:r w:rsidRPr="001205FA">
        <w:rPr>
          <w:b/>
          <w:spacing w:val="-3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для предоставления меры 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101"/>
        <w:rPr>
          <w:szCs w:val="28"/>
          <w:lang w:eastAsia="en-US"/>
        </w:rPr>
      </w:pPr>
    </w:p>
    <w:tbl>
      <w:tblPr>
        <w:tblStyle w:val="TableNormal"/>
        <w:tblW w:w="0" w:type="auto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6187"/>
      </w:tblGrid>
      <w:tr w:rsidR="001205FA" w:rsidRPr="00D85E4E" w:rsidTr="001205FA">
        <w:trPr>
          <w:trHeight w:val="834"/>
        </w:trPr>
        <w:tc>
          <w:tcPr>
            <w:tcW w:w="3336" w:type="dxa"/>
          </w:tcPr>
          <w:p w:rsidR="001205FA" w:rsidRPr="00D85E4E" w:rsidRDefault="001205FA" w:rsidP="001205FA">
            <w:pPr>
              <w:spacing w:line="228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Цели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обращения</w:t>
            </w:r>
            <w:r w:rsidRPr="00D85E4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заявителей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 заявлением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предоставлении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 поддержки</w:t>
            </w:r>
          </w:p>
        </w:tc>
        <w:tc>
          <w:tcPr>
            <w:tcW w:w="6187" w:type="dxa"/>
          </w:tcPr>
          <w:p w:rsidR="001205FA" w:rsidRPr="00D85E4E" w:rsidRDefault="001205FA" w:rsidP="001205FA">
            <w:pPr>
              <w:spacing w:line="256" w:lineRule="exact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Основания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отказа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приеме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документов,</w:t>
            </w:r>
            <w:r w:rsidRPr="00D85E4E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необходимых</w:t>
            </w:r>
          </w:p>
          <w:p w:rsidR="001205FA" w:rsidRPr="00D85E4E" w:rsidRDefault="001205FA" w:rsidP="001205FA">
            <w:pPr>
              <w:spacing w:line="28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для</w:t>
            </w:r>
            <w:proofErr w:type="spellEnd"/>
            <w:r w:rsidRPr="00D85E4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предоставления</w:t>
            </w:r>
            <w:proofErr w:type="spellEnd"/>
            <w:r w:rsidRPr="00D85E4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меры</w:t>
            </w:r>
            <w:proofErr w:type="spellEnd"/>
            <w:r w:rsidRPr="00D85E4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поддержки</w:t>
            </w:r>
            <w:proofErr w:type="spellEnd"/>
          </w:p>
        </w:tc>
      </w:tr>
      <w:tr w:rsidR="001205FA" w:rsidRPr="00D85E4E" w:rsidTr="001205FA">
        <w:trPr>
          <w:trHeight w:val="3316"/>
        </w:trPr>
        <w:tc>
          <w:tcPr>
            <w:tcW w:w="3336" w:type="dxa"/>
          </w:tcPr>
          <w:p w:rsidR="001205FA" w:rsidRPr="00D85E4E" w:rsidRDefault="001205FA" w:rsidP="001205FA">
            <w:pPr>
              <w:spacing w:line="24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1.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предоставление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меры</w:t>
            </w:r>
          </w:p>
          <w:p w:rsidR="001205FA" w:rsidRPr="00D85E4E" w:rsidRDefault="001205FA" w:rsidP="001205FA">
            <w:pPr>
              <w:spacing w:before="4" w:line="230" w:lineRule="auto"/>
              <w:ind w:right="1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D85E4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85E4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бесплатному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присмотру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уходу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детьми,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посещающими образовательные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D85E4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реализующие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образовательные</w:t>
            </w:r>
            <w:r w:rsidRPr="00D85E4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программы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6187" w:type="dxa"/>
          </w:tcPr>
          <w:p w:rsidR="001205FA" w:rsidRPr="00D85E4E" w:rsidRDefault="001205FA" w:rsidP="009079AD">
            <w:pPr>
              <w:numPr>
                <w:ilvl w:val="0"/>
                <w:numId w:val="11"/>
              </w:numPr>
              <w:tabs>
                <w:tab w:val="left" w:pos="378"/>
              </w:tabs>
              <w:ind w:left="102" w:right="252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лицо,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подающее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относится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числу</w:t>
            </w:r>
          </w:p>
          <w:p w:rsidR="001205FA" w:rsidRPr="00D85E4E" w:rsidRDefault="001205FA" w:rsidP="00F37400">
            <w:pPr>
              <w:tabs>
                <w:tab w:val="left" w:pos="371"/>
              </w:tabs>
              <w:ind w:left="116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заявителей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пунктами 1 — 2 приложения N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к </w:t>
            </w:r>
            <w:r w:rsid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настоящему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порядку предоставления меры 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поддержки;</w:t>
            </w:r>
          </w:p>
          <w:p w:rsidR="001205FA" w:rsidRPr="00D85E4E" w:rsidRDefault="001205FA" w:rsidP="009079AD">
            <w:pPr>
              <w:numPr>
                <w:ilvl w:val="0"/>
                <w:numId w:val="11"/>
              </w:numPr>
              <w:tabs>
                <w:tab w:val="left" w:pos="371"/>
              </w:tabs>
              <w:ind w:left="102" w:right="252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документы, которые заявитель должен представить самостоятельно в соответствии с пунктом 1 раздела 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4F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настоящему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порядку,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представлены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полном объеме либо содержат неполную или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внутренне противоречивую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информацию;</w:t>
            </w:r>
          </w:p>
          <w:p w:rsidR="001205FA" w:rsidRPr="00D85E4E" w:rsidRDefault="001205FA" w:rsidP="009079AD">
            <w:pPr>
              <w:numPr>
                <w:ilvl w:val="0"/>
                <w:numId w:val="11"/>
              </w:numPr>
              <w:tabs>
                <w:tab w:val="left" w:pos="357"/>
              </w:tabs>
              <w:ind w:left="102" w:right="252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 представил документы, оформление и (или) способ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представления которых не соответствует</w:t>
            </w:r>
          </w:p>
          <w:p w:rsidR="001205FA" w:rsidRPr="00F37400" w:rsidRDefault="001205FA" w:rsidP="00F37400">
            <w:pPr>
              <w:tabs>
                <w:tab w:val="left" w:pos="378"/>
              </w:tabs>
              <w:ind w:left="116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установленным требованиям (раздел II приложения № 3 </w:t>
            </w:r>
            <w:r w:rsidR="00D85E4E"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="00F37400"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настоящему</w:t>
            </w: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порядку</w:t>
            </w:r>
            <w:r w:rsidR="00D85E4E"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D85E4E" w:rsidRPr="00F37400" w:rsidRDefault="00D85E4E" w:rsidP="009079AD">
            <w:pPr>
              <w:numPr>
                <w:ilvl w:val="0"/>
                <w:numId w:val="11"/>
              </w:numPr>
              <w:tabs>
                <w:tab w:val="left" w:pos="378"/>
              </w:tabs>
              <w:ind w:left="102" w:right="252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74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запроса о предоставлении меры поддержки не относится к компетенции дошкольной образовательной организации.</w:t>
            </w:r>
          </w:p>
          <w:p w:rsidR="00D85E4E" w:rsidRPr="00D85E4E" w:rsidRDefault="00D85E4E" w:rsidP="001205FA">
            <w:pPr>
              <w:spacing w:before="6" w:line="28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before="100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235" w:lineRule="auto"/>
        <w:rPr>
          <w:sz w:val="24"/>
          <w:szCs w:val="22"/>
          <w:lang w:eastAsia="en-US"/>
        </w:rPr>
        <w:sectPr w:rsidR="001205FA" w:rsidRPr="001205FA">
          <w:pgSz w:w="11910" w:h="16840"/>
          <w:pgMar w:top="1180" w:right="425" w:bottom="280" w:left="1559" w:header="859" w:footer="0" w:gutter="0"/>
          <w:cols w:space="720"/>
        </w:sectPr>
      </w:pPr>
    </w:p>
    <w:p w:rsidR="001205FA" w:rsidRPr="001205FA" w:rsidRDefault="004F07DC" w:rsidP="004F07DC">
      <w:pPr>
        <w:widowControl w:val="0"/>
        <w:autoSpaceDE w:val="0"/>
        <w:autoSpaceDN w:val="0"/>
        <w:spacing w:before="321" w:line="322" w:lineRule="exact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11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29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5</w:t>
      </w:r>
    </w:p>
    <w:p w:rsidR="001205FA" w:rsidRPr="001205FA" w:rsidRDefault="001205FA" w:rsidP="003A688D">
      <w:pPr>
        <w:widowControl w:val="0"/>
        <w:autoSpaceDE w:val="0"/>
        <w:autoSpaceDN w:val="0"/>
        <w:ind w:right="29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меры </w:t>
      </w:r>
      <w:r w:rsidRPr="001205FA">
        <w:rPr>
          <w:sz w:val="27"/>
          <w:szCs w:val="28"/>
          <w:lang w:eastAsia="en-US"/>
        </w:rPr>
        <w:t xml:space="preserve">поддержки по бесплатному присмотру и </w:t>
      </w:r>
      <w:r w:rsidRPr="001205FA">
        <w:rPr>
          <w:sz w:val="28"/>
          <w:szCs w:val="28"/>
          <w:lang w:eastAsia="en-US"/>
        </w:rPr>
        <w:t xml:space="preserve">уходу за детьми, </w:t>
      </w:r>
      <w:r w:rsidR="004F07DC" w:rsidRPr="004F07DC">
        <w:rPr>
          <w:sz w:val="28"/>
          <w:szCs w:val="28"/>
          <w:lang w:eastAsia="en-US"/>
        </w:rPr>
        <w:t>посещающими муниципальные образовательные организации городского округа Архангельской области «Город Коряжма»</w:t>
      </w:r>
      <w:r w:rsidRPr="001205FA">
        <w:rPr>
          <w:sz w:val="28"/>
          <w:szCs w:val="28"/>
          <w:lang w:eastAsia="en-US"/>
        </w:rPr>
        <w:t>, реализующие образовательные программы</w:t>
      </w:r>
      <w:r w:rsidR="003A688D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дошкольного образования, из семей граждан, принимающих (принимавших) участие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военной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операции, проводимой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 территориях Донецкой Народной Республики, Луганской Народной Республики, Запорожской области, Херсонской области и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(выполнявших) задачи по отражению вооруженного</w:t>
      </w:r>
      <w:proofErr w:type="gramEnd"/>
      <w:r w:rsidRPr="001205FA">
        <w:rPr>
          <w:sz w:val="28"/>
          <w:szCs w:val="28"/>
          <w:lang w:eastAsia="en-US"/>
        </w:rPr>
        <w:t xml:space="preserve">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военной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314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322" w:lineRule="exact"/>
        <w:ind w:right="269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ИСЧЕРПЫВАІОЩИЙ</w:t>
      </w:r>
      <w:r w:rsidRPr="001205FA">
        <w:rPr>
          <w:b/>
          <w:spacing w:val="1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ПЕРЕЧЕНЬ</w:t>
      </w:r>
      <w:r w:rsidRPr="001205FA">
        <w:rPr>
          <w:b/>
          <w:spacing w:val="6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ОСНОВАНИЙ</w:t>
      </w:r>
    </w:p>
    <w:p w:rsidR="001205FA" w:rsidRPr="001205FA" w:rsidRDefault="001205FA" w:rsidP="001205FA">
      <w:pPr>
        <w:widowControl w:val="0"/>
        <w:autoSpaceDE w:val="0"/>
        <w:autoSpaceDN w:val="0"/>
        <w:ind w:right="423"/>
        <w:jc w:val="center"/>
        <w:rPr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для</w:t>
      </w:r>
      <w:r w:rsidRPr="001205FA">
        <w:rPr>
          <w:b/>
          <w:spacing w:val="14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отказа</w:t>
      </w:r>
      <w:r w:rsidRPr="001205FA">
        <w:rPr>
          <w:b/>
          <w:spacing w:val="2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</w:t>
      </w:r>
      <w:r w:rsidRPr="001205FA">
        <w:rPr>
          <w:b/>
          <w:spacing w:val="1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предоставлении</w:t>
      </w:r>
      <w:r w:rsidRPr="001205FA">
        <w:rPr>
          <w:b/>
          <w:spacing w:val="-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2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поддержки</w:t>
      </w:r>
    </w:p>
    <w:p w:rsidR="001205FA" w:rsidRPr="001205FA" w:rsidRDefault="001205FA" w:rsidP="001205FA">
      <w:pPr>
        <w:widowControl w:val="0"/>
        <w:autoSpaceDE w:val="0"/>
        <w:autoSpaceDN w:val="0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190"/>
        <w:rPr>
          <w:szCs w:val="28"/>
          <w:lang w:eastAsia="en-US"/>
        </w:rPr>
      </w:pPr>
    </w:p>
    <w:tbl>
      <w:tblPr>
        <w:tblStyle w:val="TableNormal"/>
        <w:tblW w:w="0" w:type="auto"/>
        <w:tblInd w:w="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5323"/>
      </w:tblGrid>
      <w:tr w:rsidR="001205FA" w:rsidRPr="00D85E4E" w:rsidTr="001205FA">
        <w:trPr>
          <w:trHeight w:val="829"/>
        </w:trPr>
        <w:tc>
          <w:tcPr>
            <w:tcW w:w="4200" w:type="dxa"/>
          </w:tcPr>
          <w:p w:rsidR="001205FA" w:rsidRPr="00D85E4E" w:rsidRDefault="001205FA" w:rsidP="001205FA">
            <w:pPr>
              <w:spacing w:line="228" w:lineRule="auto"/>
              <w:ind w:right="26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D85E4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D85E4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заявителей с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заявителем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предоставлении</w:t>
            </w:r>
            <w:r w:rsidRPr="00D85E4E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меры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</w:t>
            </w:r>
          </w:p>
        </w:tc>
        <w:tc>
          <w:tcPr>
            <w:tcW w:w="5323" w:type="dxa"/>
          </w:tcPr>
          <w:p w:rsidR="001205FA" w:rsidRPr="00D85E4E" w:rsidRDefault="001205FA" w:rsidP="001205FA">
            <w:pPr>
              <w:spacing w:line="22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Основания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отказа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предоставлении</w:t>
            </w:r>
            <w:r w:rsidRPr="00D85E4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меры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</w:t>
            </w:r>
          </w:p>
        </w:tc>
      </w:tr>
      <w:tr w:rsidR="001205FA" w:rsidRPr="00D85E4E" w:rsidTr="001205FA">
        <w:trPr>
          <w:trHeight w:val="3311"/>
        </w:trPr>
        <w:tc>
          <w:tcPr>
            <w:tcW w:w="4200" w:type="dxa"/>
          </w:tcPr>
          <w:p w:rsidR="001205FA" w:rsidRPr="00D85E4E" w:rsidRDefault="001205FA" w:rsidP="001205FA">
            <w:pPr>
              <w:spacing w:line="24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1.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Обеспечение </w:t>
            </w:r>
            <w:proofErr w:type="gramStart"/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бесплатного</w:t>
            </w:r>
            <w:proofErr w:type="gramEnd"/>
          </w:p>
          <w:p w:rsidR="001205FA" w:rsidRPr="00D85E4E" w:rsidRDefault="001205FA" w:rsidP="001205FA">
            <w:pPr>
              <w:spacing w:before="4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присмотра</w:t>
            </w:r>
            <w:r w:rsidRPr="00D85E4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ухода</w:t>
            </w:r>
            <w:r w:rsidRPr="00D85E4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D85E4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детьми,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посещающими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образовательные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реализующие образовательные</w:t>
            </w:r>
            <w:r w:rsidRPr="00D85E4E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 дошкольного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5323" w:type="dxa"/>
          </w:tcPr>
          <w:p w:rsidR="001205FA" w:rsidRPr="00D85E4E" w:rsidRDefault="001205FA" w:rsidP="009079AD">
            <w:pPr>
              <w:numPr>
                <w:ilvl w:val="0"/>
                <w:numId w:val="10"/>
              </w:numPr>
              <w:tabs>
                <w:tab w:val="left" w:pos="374"/>
              </w:tabs>
              <w:spacing w:line="252" w:lineRule="exact"/>
              <w:ind w:left="374" w:hanging="2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</w:t>
            </w:r>
            <w:proofErr w:type="spellEnd"/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представлены</w:t>
            </w:r>
            <w:proofErr w:type="spellEnd"/>
            <w:r w:rsidRPr="00D85E4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документы</w:t>
            </w:r>
            <w:proofErr w:type="spellEnd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D85E4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подтверждающие</w:t>
            </w:r>
            <w:proofErr w:type="spellEnd"/>
          </w:p>
          <w:p w:rsidR="001205FA" w:rsidRPr="00D85E4E" w:rsidRDefault="001205FA" w:rsidP="001205FA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Pr="00D85E4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законного</w:t>
            </w:r>
            <w:r w:rsidRPr="00D85E4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представителя воспитанника в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специальной военной операции;</w:t>
            </w:r>
          </w:p>
          <w:p w:rsidR="001205FA" w:rsidRPr="00D85E4E" w:rsidRDefault="001205FA" w:rsidP="009079AD">
            <w:pPr>
              <w:numPr>
                <w:ilvl w:val="0"/>
                <w:numId w:val="10"/>
              </w:numPr>
              <w:tabs>
                <w:tab w:val="left" w:pos="369"/>
              </w:tabs>
              <w:ind w:left="102" w:right="147" w:firstLine="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</w:t>
            </w:r>
            <w:r w:rsidRPr="00D85E4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представлены документы, подтверждающие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85E4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законного</w:t>
            </w:r>
            <w:r w:rsidRPr="00D85E4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воспитанника</w:t>
            </w:r>
            <w:r w:rsidRPr="00D85E4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выполнении задач</w:t>
            </w:r>
            <w:r w:rsidRPr="00D85E4E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отражению вооруженного вторжения на территорию Российской Федерации, в ходе вооруженной провокация на государственной</w:t>
            </w:r>
            <w:r w:rsidRPr="00D85E4E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границе</w:t>
            </w:r>
            <w:r w:rsidRPr="00D85E4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D85E4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Федерации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D85E4E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территориях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субъектов</w:t>
            </w:r>
            <w:r w:rsidRPr="00D85E4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Российской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Федерации,</w:t>
            </w:r>
          </w:p>
          <w:p w:rsidR="001205FA" w:rsidRPr="00D85E4E" w:rsidRDefault="001205FA" w:rsidP="001205F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прилегающих</w:t>
            </w:r>
            <w:proofErr w:type="gramEnd"/>
            <w:r w:rsidRPr="00D85E4E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D85E4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районам</w:t>
            </w:r>
            <w:r w:rsidRPr="00D85E4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Pr="00D85E4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E4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указанной </w:t>
            </w:r>
            <w:r w:rsidRPr="00D85E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специальной военной операция.</w:t>
            </w: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line="274" w:lineRule="exact"/>
        <w:rPr>
          <w:sz w:val="24"/>
          <w:szCs w:val="22"/>
          <w:lang w:eastAsia="en-US"/>
        </w:rPr>
        <w:sectPr w:rsidR="001205FA" w:rsidRPr="001205FA">
          <w:pgSz w:w="11910" w:h="16840"/>
          <w:pgMar w:top="1160" w:right="425" w:bottom="280" w:left="1559" w:header="859" w:footer="0" w:gutter="0"/>
          <w:cols w:space="720"/>
        </w:sectPr>
      </w:pPr>
    </w:p>
    <w:p w:rsidR="005A35BE" w:rsidRDefault="005A35BE" w:rsidP="005A35BE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5A35BE" w:rsidRDefault="005A35BE" w:rsidP="005A3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к постановлению  </w:t>
      </w:r>
      <w:r w:rsidRPr="00390552">
        <w:rPr>
          <w:rFonts w:ascii="Times New Roman" w:hAnsi="Times New Roman" w:cs="Times New Roman"/>
          <w:color w:val="111111"/>
          <w:sz w:val="28"/>
          <w:szCs w:val="28"/>
        </w:rPr>
        <w:t>администрации города</w:t>
      </w:r>
      <w:r w:rsidRPr="00390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5BE" w:rsidRDefault="005A35BE" w:rsidP="005A3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от </w:t>
      </w:r>
      <w:r w:rsidR="009B0EDF">
        <w:rPr>
          <w:rFonts w:ascii="Times New Roman" w:hAnsi="Times New Roman" w:cs="Times New Roman"/>
          <w:sz w:val="28"/>
          <w:szCs w:val="28"/>
        </w:rPr>
        <w:t>23.07.2026  № 773</w:t>
      </w:r>
    </w:p>
    <w:p w:rsidR="001205FA" w:rsidRPr="001205FA" w:rsidRDefault="001205FA" w:rsidP="001205FA">
      <w:pPr>
        <w:widowControl w:val="0"/>
        <w:autoSpaceDE w:val="0"/>
        <w:autoSpaceDN w:val="0"/>
        <w:spacing w:line="455" w:lineRule="exact"/>
        <w:ind w:right="423"/>
        <w:jc w:val="center"/>
        <w:rPr>
          <w:b/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ПОРЯДОК</w:t>
      </w:r>
    </w:p>
    <w:p w:rsidR="001205FA" w:rsidRPr="001205FA" w:rsidRDefault="001205FA" w:rsidP="001205FA">
      <w:pPr>
        <w:widowControl w:val="0"/>
        <w:autoSpaceDE w:val="0"/>
        <w:autoSpaceDN w:val="0"/>
        <w:spacing w:line="305" w:lineRule="exact"/>
        <w:ind w:right="239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предоставления</w:t>
      </w:r>
      <w:r w:rsidRPr="001205FA">
        <w:rPr>
          <w:b/>
          <w:spacing w:val="-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-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поддержки</w:t>
      </w:r>
      <w:r w:rsidRPr="001205FA">
        <w:rPr>
          <w:b/>
          <w:spacing w:val="-1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по</w:t>
      </w:r>
      <w:r w:rsidRPr="001205FA">
        <w:rPr>
          <w:b/>
          <w:spacing w:val="-1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бесплатному</w:t>
      </w:r>
      <w:r w:rsidRPr="001205FA">
        <w:rPr>
          <w:b/>
          <w:spacing w:val="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присмотру</w:t>
      </w:r>
      <w:r w:rsidRPr="001205FA">
        <w:rPr>
          <w:b/>
          <w:spacing w:val="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и</w:t>
      </w:r>
      <w:r w:rsidRPr="001205FA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уходу</w:t>
      </w:r>
      <w:r w:rsidRPr="001205FA">
        <w:rPr>
          <w:b/>
          <w:spacing w:val="-8"/>
          <w:w w:val="105"/>
          <w:sz w:val="28"/>
          <w:szCs w:val="28"/>
          <w:lang w:eastAsia="en-US"/>
        </w:rPr>
        <w:t xml:space="preserve"> </w:t>
      </w:r>
      <w:proofErr w:type="gramStart"/>
      <w:r w:rsidRPr="001205FA">
        <w:rPr>
          <w:b/>
          <w:spacing w:val="-5"/>
          <w:w w:val="105"/>
          <w:sz w:val="28"/>
          <w:szCs w:val="28"/>
          <w:lang w:eastAsia="en-US"/>
        </w:rPr>
        <w:t>за</w:t>
      </w:r>
      <w:proofErr w:type="gramEnd"/>
    </w:p>
    <w:p w:rsidR="001205FA" w:rsidRPr="001205FA" w:rsidRDefault="001205FA" w:rsidP="001205FA">
      <w:pPr>
        <w:widowControl w:val="0"/>
        <w:autoSpaceDE w:val="0"/>
        <w:autoSpaceDN w:val="0"/>
        <w:ind w:right="553"/>
        <w:jc w:val="center"/>
        <w:rPr>
          <w:b/>
          <w:sz w:val="28"/>
          <w:szCs w:val="28"/>
          <w:lang w:eastAsia="en-US"/>
        </w:rPr>
      </w:pPr>
      <w:proofErr w:type="gramStart"/>
      <w:r w:rsidRPr="001205FA">
        <w:rPr>
          <w:b/>
          <w:w w:val="105"/>
          <w:sz w:val="28"/>
          <w:szCs w:val="28"/>
          <w:lang w:eastAsia="en-US"/>
        </w:rPr>
        <w:t xml:space="preserve">детьми, посещающими группы продленного дня в </w:t>
      </w:r>
      <w:r w:rsidR="004F07DC">
        <w:rPr>
          <w:b/>
          <w:w w:val="105"/>
          <w:sz w:val="28"/>
          <w:szCs w:val="28"/>
          <w:lang w:eastAsia="en-US"/>
        </w:rPr>
        <w:t>муниципальных</w:t>
      </w:r>
      <w:r w:rsidRPr="001205FA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 xml:space="preserve">общеобразовательных организациях </w:t>
      </w:r>
      <w:r w:rsidR="00D85E4E">
        <w:rPr>
          <w:b/>
          <w:w w:val="105"/>
          <w:sz w:val="28"/>
          <w:szCs w:val="28"/>
          <w:lang w:eastAsia="en-US"/>
        </w:rPr>
        <w:t xml:space="preserve">городского округа </w:t>
      </w:r>
      <w:r w:rsidRPr="001205FA">
        <w:rPr>
          <w:b/>
          <w:w w:val="105"/>
          <w:sz w:val="28"/>
          <w:szCs w:val="28"/>
          <w:lang w:eastAsia="en-US"/>
        </w:rPr>
        <w:t>Архангельской области</w:t>
      </w:r>
      <w:r w:rsidR="00D85E4E">
        <w:rPr>
          <w:b/>
          <w:w w:val="105"/>
          <w:sz w:val="28"/>
          <w:szCs w:val="28"/>
          <w:lang w:eastAsia="en-US"/>
        </w:rPr>
        <w:t xml:space="preserve"> «Город Коряжма»</w:t>
      </w:r>
      <w:r w:rsidRPr="001205FA">
        <w:rPr>
          <w:b/>
          <w:w w:val="105"/>
          <w:sz w:val="28"/>
          <w:szCs w:val="28"/>
          <w:lang w:eastAsia="en-US"/>
        </w:rPr>
        <w:t>, из семей граждан, принимающих (принимавших) участие в</w:t>
      </w:r>
      <w:r w:rsidRPr="001205FA">
        <w:rPr>
          <w:b/>
          <w:spacing w:val="-5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специальной</w:t>
      </w:r>
      <w:r w:rsidRPr="001205FA">
        <w:rPr>
          <w:b/>
          <w:spacing w:val="33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</w:t>
      </w:r>
      <w:r w:rsidRPr="001205FA">
        <w:rPr>
          <w:b/>
          <w:spacing w:val="-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вторжения</w:t>
      </w:r>
      <w:r w:rsidRPr="001205FA">
        <w:rPr>
          <w:b/>
          <w:spacing w:val="-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на</w:t>
      </w:r>
      <w:r w:rsidRPr="001205FA">
        <w:rPr>
          <w:b/>
          <w:spacing w:val="-1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территорию</w:t>
      </w:r>
      <w:r w:rsidRPr="001205FA">
        <w:rPr>
          <w:b/>
          <w:spacing w:val="-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Российской Федерации,</w:t>
      </w:r>
      <w:r w:rsidRPr="001205FA">
        <w:rPr>
          <w:b/>
          <w:spacing w:val="-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в</w:t>
      </w:r>
      <w:r w:rsidRPr="001205FA">
        <w:rPr>
          <w:b/>
          <w:spacing w:val="-1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ходе вооруженной провокации на государственной</w:t>
      </w:r>
      <w:r w:rsidRPr="001205FA">
        <w:rPr>
          <w:b/>
          <w:spacing w:val="-2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границе</w:t>
      </w:r>
      <w:proofErr w:type="gramEnd"/>
      <w:r w:rsidRPr="001205FA">
        <w:rPr>
          <w:b/>
          <w:w w:val="105"/>
          <w:sz w:val="28"/>
          <w:szCs w:val="28"/>
          <w:lang w:eastAsia="en-US"/>
        </w:rPr>
        <w:t xml:space="preserve"> Российской Федерации и территориях субъектов Российской Федерации, прилегающих</w:t>
      </w:r>
      <w:r w:rsidRPr="001205FA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 xml:space="preserve">к районам проведения указанной специальной военной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317"/>
        <w:ind w:right="429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І.</w:t>
      </w:r>
      <w:r w:rsidRPr="001205FA">
        <w:rPr>
          <w:b/>
          <w:spacing w:val="-8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 xml:space="preserve">Общие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положения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194"/>
        </w:tabs>
        <w:autoSpaceDE w:val="0"/>
        <w:autoSpaceDN w:val="0"/>
        <w:ind w:left="159" w:right="459" w:firstLine="748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>Настоящий порядок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устанавливает порядок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предоставления муниципальными общеобразовательными организациями </w:t>
      </w:r>
      <w:r w:rsidR="00D85E4E">
        <w:rPr>
          <w:sz w:val="28"/>
          <w:szCs w:val="22"/>
          <w:lang w:eastAsia="en-US"/>
        </w:rPr>
        <w:t xml:space="preserve">городского округа </w:t>
      </w:r>
      <w:r w:rsidRPr="001205FA">
        <w:rPr>
          <w:sz w:val="28"/>
          <w:szCs w:val="22"/>
          <w:lang w:eastAsia="en-US"/>
        </w:rPr>
        <w:t>Архангельской области</w:t>
      </w:r>
      <w:r w:rsidR="00D85E4E">
        <w:rPr>
          <w:sz w:val="28"/>
          <w:szCs w:val="22"/>
          <w:lang w:eastAsia="en-US"/>
        </w:rPr>
        <w:t xml:space="preserve"> «Город Коряжма»</w:t>
      </w:r>
      <w:r w:rsidR="00D84B66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 меры поддержки по бесплатному присмотру и уходу за детьми, посещающими группы продленного дня в муниципальных общеобразовательных организациях </w:t>
      </w:r>
      <w:r w:rsidR="00D85E4E">
        <w:rPr>
          <w:sz w:val="28"/>
          <w:szCs w:val="22"/>
          <w:lang w:eastAsia="en-US"/>
        </w:rPr>
        <w:t xml:space="preserve">городского округа </w:t>
      </w:r>
      <w:r w:rsidRPr="001205FA">
        <w:rPr>
          <w:sz w:val="28"/>
          <w:szCs w:val="22"/>
          <w:lang w:eastAsia="en-US"/>
        </w:rPr>
        <w:t>Архангельской области</w:t>
      </w:r>
      <w:r w:rsidR="00D85E4E">
        <w:rPr>
          <w:sz w:val="28"/>
          <w:szCs w:val="22"/>
          <w:lang w:eastAsia="en-US"/>
        </w:rPr>
        <w:t xml:space="preserve"> «Город Коряжма»</w:t>
      </w:r>
      <w:r w:rsidRPr="001205FA">
        <w:rPr>
          <w:sz w:val="28"/>
          <w:szCs w:val="22"/>
          <w:lang w:eastAsia="en-US"/>
        </w:rPr>
        <w:t>,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из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семей граждан, принимающих (принимавших) участие в специальной военной операции, проводимой на территориях Донецкой Народной Республики, Луганской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Народной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Республики,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Запорожской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области,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Херсонской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области</w:t>
      </w:r>
      <w:proofErr w:type="gramEnd"/>
      <w:r w:rsidRPr="001205FA">
        <w:rPr>
          <w:sz w:val="28"/>
          <w:szCs w:val="22"/>
          <w:lang w:eastAsia="en-US"/>
        </w:rPr>
        <w:t xml:space="preserve">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территориях субъектов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Российской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Федерации, прилегающих к районам проведения указанной специальной военной операции (далее соответственно – CBO, мера поддержки), и стандарт предоставления меры </w:t>
      </w:r>
      <w:r w:rsidRPr="001205FA">
        <w:rPr>
          <w:spacing w:val="-2"/>
          <w:sz w:val="28"/>
          <w:szCs w:val="22"/>
          <w:lang w:eastAsia="en-US"/>
        </w:rPr>
        <w:t>поддержки.</w:t>
      </w:r>
    </w:p>
    <w:p w:rsidR="00807185" w:rsidRPr="00807185" w:rsidRDefault="00807185" w:rsidP="009079AD">
      <w:pPr>
        <w:widowControl w:val="0"/>
        <w:numPr>
          <w:ilvl w:val="0"/>
          <w:numId w:val="9"/>
        </w:numPr>
        <w:tabs>
          <w:tab w:val="left" w:pos="1271"/>
        </w:tabs>
        <w:autoSpaceDE w:val="0"/>
        <w:autoSpaceDN w:val="0"/>
        <w:spacing w:line="242" w:lineRule="auto"/>
        <w:ind w:left="154" w:right="521" w:firstLine="714"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8"/>
          <w:lang w:eastAsia="en-US"/>
        </w:rPr>
        <w:t>Для целей настоящего п</w:t>
      </w:r>
      <w:r w:rsidRPr="004F7193">
        <w:rPr>
          <w:sz w:val="28"/>
          <w:szCs w:val="28"/>
          <w:lang w:eastAsia="en-US"/>
        </w:rPr>
        <w:t>орядка используются понятия "участник СВО" и "член семьи", определенные в Федеральном законе от 12.01.1995 № 5-ФЗ "О ветеранах"</w:t>
      </w:r>
      <w:r>
        <w:rPr>
          <w:sz w:val="28"/>
          <w:szCs w:val="28"/>
          <w:lang w:eastAsia="en-US"/>
        </w:rPr>
        <w:t xml:space="preserve">, в </w:t>
      </w:r>
      <w:r w:rsidRPr="004F7193">
        <w:t xml:space="preserve"> </w:t>
      </w:r>
      <w:r>
        <w:rPr>
          <w:sz w:val="28"/>
          <w:szCs w:val="28"/>
          <w:lang w:eastAsia="en-US"/>
        </w:rPr>
        <w:t>Указе</w:t>
      </w:r>
      <w:r w:rsidRPr="004F7193">
        <w:rPr>
          <w:sz w:val="28"/>
          <w:szCs w:val="28"/>
          <w:lang w:eastAsia="en-US"/>
        </w:rPr>
        <w:t xml:space="preserve"> президента Российской Федерации </w:t>
      </w:r>
      <w:r w:rsidRPr="00807185">
        <w:rPr>
          <w:sz w:val="28"/>
          <w:szCs w:val="28"/>
          <w:lang w:eastAsia="en-US"/>
        </w:rPr>
        <w:t>от 15.05</w:t>
      </w:r>
      <w:r w:rsidR="00562ED5">
        <w:rPr>
          <w:sz w:val="28"/>
          <w:szCs w:val="28"/>
          <w:lang w:eastAsia="en-US"/>
        </w:rPr>
        <w:t>.</w:t>
      </w:r>
      <w:r w:rsidRPr="00807185">
        <w:rPr>
          <w:sz w:val="28"/>
          <w:szCs w:val="28"/>
          <w:lang w:eastAsia="en-US"/>
        </w:rPr>
        <w:t xml:space="preserve"> 2026 г. № 327 </w:t>
      </w:r>
      <w:r w:rsidRPr="004F7193">
        <w:rPr>
          <w:sz w:val="28"/>
          <w:szCs w:val="28"/>
          <w:lang w:eastAsia="en-US"/>
        </w:rPr>
        <w:t>«О Единых базовых мерах поддержки лиц, принимающих (принимавших) участие в специальной военной операции и других категориях лиц в субъектах Российской Федерации»</w:t>
      </w:r>
      <w:r>
        <w:rPr>
          <w:sz w:val="28"/>
          <w:szCs w:val="28"/>
          <w:lang w:eastAsia="en-US"/>
        </w:rPr>
        <w:t>.</w:t>
      </w:r>
      <w:proofErr w:type="gramEnd"/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271"/>
        </w:tabs>
        <w:autoSpaceDE w:val="0"/>
        <w:autoSpaceDN w:val="0"/>
        <w:spacing w:line="242" w:lineRule="auto"/>
        <w:ind w:left="154" w:right="521" w:firstLine="71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Предоставление меры поддержки включает в себя следующие административные процедуры:</w:t>
      </w:r>
    </w:p>
    <w:p w:rsidR="001205FA" w:rsidRPr="001205FA" w:rsidRDefault="001205FA" w:rsidP="001205FA">
      <w:pPr>
        <w:widowControl w:val="0"/>
        <w:autoSpaceDE w:val="0"/>
        <w:autoSpaceDN w:val="0"/>
        <w:spacing w:line="242" w:lineRule="auto"/>
        <w:jc w:val="both"/>
        <w:rPr>
          <w:sz w:val="28"/>
          <w:szCs w:val="22"/>
          <w:lang w:eastAsia="en-US"/>
        </w:rPr>
        <w:sectPr w:rsidR="001205FA" w:rsidRPr="001205FA">
          <w:headerReference w:type="default" r:id="rId17"/>
          <w:pgSz w:w="11910" w:h="16840"/>
          <w:pgMar w:top="1140" w:right="425" w:bottom="280" w:left="1559" w:header="0" w:footer="0" w:gutter="0"/>
          <w:cols w:space="720"/>
        </w:sectPr>
      </w:pP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507"/>
        </w:tabs>
        <w:autoSpaceDE w:val="0"/>
        <w:autoSpaceDN w:val="0"/>
        <w:spacing w:before="316"/>
        <w:ind w:right="358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>регистрация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прием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рассмотрению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 предоставлении меры поддержки;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20"/>
        </w:tabs>
        <w:autoSpaceDE w:val="0"/>
        <w:autoSpaceDN w:val="0"/>
        <w:spacing w:line="235" w:lineRule="auto"/>
        <w:ind w:left="292" w:right="373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рассмотрение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представленных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заявителем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приложенных к нему документов;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95"/>
        </w:tabs>
        <w:autoSpaceDE w:val="0"/>
        <w:autoSpaceDN w:val="0"/>
        <w:spacing w:before="2"/>
        <w:ind w:left="289" w:right="350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выдача уведомления о предоставлении меры поддержки или об отказе в предоставлении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285"/>
        </w:tabs>
        <w:autoSpaceDE w:val="0"/>
        <w:autoSpaceDN w:val="0"/>
        <w:spacing w:line="321" w:lineRule="exact"/>
        <w:ind w:left="1285" w:hanging="283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Заявителями</w:t>
      </w:r>
      <w:r w:rsidRPr="001205FA">
        <w:rPr>
          <w:spacing w:val="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при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предоставлении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меры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поддержки</w:t>
      </w:r>
      <w:r w:rsidRPr="001205FA">
        <w:rPr>
          <w:spacing w:val="1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являются: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87"/>
        </w:tabs>
        <w:autoSpaceDE w:val="0"/>
        <w:autoSpaceDN w:val="0"/>
        <w:ind w:left="290" w:right="347" w:firstLine="71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один из родителей (законных представителей) обучающегося, не достигшего 18-летнего возраста;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91"/>
        </w:tabs>
        <w:autoSpaceDE w:val="0"/>
        <w:autoSpaceDN w:val="0"/>
        <w:spacing w:line="321" w:lineRule="exact"/>
        <w:ind w:left="1291" w:hanging="298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pacing w:val="-2"/>
          <w:sz w:val="28"/>
          <w:szCs w:val="22"/>
          <w:lang w:eastAsia="en-US"/>
        </w:rPr>
        <w:t>обучающийся</w:t>
      </w:r>
      <w:proofErr w:type="gramEnd"/>
      <w:r w:rsidRPr="001205FA">
        <w:rPr>
          <w:spacing w:val="-2"/>
          <w:sz w:val="28"/>
          <w:szCs w:val="22"/>
          <w:lang w:eastAsia="en-US"/>
        </w:rPr>
        <w:t>,</w:t>
      </w:r>
      <w:r w:rsidRPr="001205FA">
        <w:rPr>
          <w:spacing w:val="10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достигший</w:t>
      </w:r>
      <w:r w:rsidRPr="001205FA">
        <w:rPr>
          <w:spacing w:val="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18-летнего</w:t>
      </w:r>
      <w:r w:rsidRPr="001205FA">
        <w:rPr>
          <w:spacing w:val="2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возраста;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17"/>
        </w:tabs>
        <w:autoSpaceDE w:val="0"/>
        <w:autoSpaceDN w:val="0"/>
        <w:ind w:left="287" w:right="356" w:firstLine="70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уполномоченные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представители лиц, указанных в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подпунктах 1 – 2 настоящего пункта.</w:t>
      </w:r>
    </w:p>
    <w:p w:rsidR="001205FA" w:rsidRPr="00643DB7" w:rsidRDefault="001205FA" w:rsidP="009079AD">
      <w:pPr>
        <w:widowControl w:val="0"/>
        <w:numPr>
          <w:ilvl w:val="0"/>
          <w:numId w:val="9"/>
        </w:numPr>
        <w:tabs>
          <w:tab w:val="left" w:pos="1386"/>
        </w:tabs>
        <w:autoSpaceDE w:val="0"/>
        <w:autoSpaceDN w:val="0"/>
        <w:ind w:left="282" w:right="353" w:firstLine="721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зависимости от целей обращения заявителей с запросами о предоставлении меры поддержки (результатов предоставления меры поддержки)</w:t>
      </w:r>
      <w:r w:rsidRPr="001205FA">
        <w:rPr>
          <w:spacing w:val="3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заявители</w:t>
      </w:r>
      <w:r w:rsidRPr="001205FA">
        <w:rPr>
          <w:spacing w:val="3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делятся</w:t>
      </w:r>
      <w:r w:rsidRPr="001205FA">
        <w:rPr>
          <w:spacing w:val="2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</w:t>
      </w:r>
      <w:r w:rsidRPr="001205FA">
        <w:rPr>
          <w:spacing w:val="2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категории</w:t>
      </w:r>
      <w:r w:rsidRPr="001205FA">
        <w:rPr>
          <w:spacing w:val="3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2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соответствии</w:t>
      </w:r>
      <w:r w:rsidRPr="001205FA">
        <w:rPr>
          <w:spacing w:val="3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 приложением</w:t>
      </w:r>
      <w:r w:rsidR="00643DB7">
        <w:rPr>
          <w:sz w:val="28"/>
          <w:szCs w:val="22"/>
          <w:lang w:eastAsia="en-US"/>
        </w:rPr>
        <w:t xml:space="preserve"> </w:t>
      </w:r>
      <w:r w:rsidRPr="00643DB7">
        <w:rPr>
          <w:sz w:val="28"/>
          <w:szCs w:val="28"/>
          <w:lang w:eastAsia="en-US"/>
        </w:rPr>
        <w:t>№</w:t>
      </w:r>
      <w:r w:rsidRPr="00643DB7">
        <w:rPr>
          <w:spacing w:val="21"/>
          <w:sz w:val="28"/>
          <w:szCs w:val="28"/>
          <w:lang w:eastAsia="en-US"/>
        </w:rPr>
        <w:t xml:space="preserve"> </w:t>
      </w:r>
      <w:r w:rsidRPr="00643DB7">
        <w:rPr>
          <w:sz w:val="28"/>
          <w:szCs w:val="28"/>
          <w:lang w:eastAsia="en-US"/>
        </w:rPr>
        <w:t>2</w:t>
      </w:r>
      <w:r w:rsidRPr="00643DB7">
        <w:rPr>
          <w:spacing w:val="-17"/>
          <w:sz w:val="28"/>
          <w:szCs w:val="28"/>
          <w:lang w:eastAsia="en-US"/>
        </w:rPr>
        <w:t xml:space="preserve"> </w:t>
      </w:r>
      <w:r w:rsidRPr="00643DB7">
        <w:rPr>
          <w:sz w:val="28"/>
          <w:szCs w:val="28"/>
          <w:lang w:eastAsia="en-US"/>
        </w:rPr>
        <w:t>к</w:t>
      </w:r>
      <w:r w:rsidRPr="00643DB7">
        <w:rPr>
          <w:spacing w:val="-18"/>
          <w:sz w:val="28"/>
          <w:szCs w:val="28"/>
          <w:lang w:eastAsia="en-US"/>
        </w:rPr>
        <w:t xml:space="preserve"> </w:t>
      </w:r>
      <w:r w:rsidRPr="00643DB7">
        <w:rPr>
          <w:sz w:val="28"/>
          <w:szCs w:val="28"/>
          <w:lang w:eastAsia="en-US"/>
        </w:rPr>
        <w:t>настоящему</w:t>
      </w:r>
      <w:r w:rsidRPr="00643DB7">
        <w:rPr>
          <w:spacing w:val="-8"/>
          <w:sz w:val="28"/>
          <w:szCs w:val="28"/>
          <w:lang w:eastAsia="en-US"/>
        </w:rPr>
        <w:t xml:space="preserve"> </w:t>
      </w:r>
      <w:r w:rsidRPr="00643DB7">
        <w:rPr>
          <w:spacing w:val="-6"/>
          <w:sz w:val="28"/>
          <w:szCs w:val="28"/>
          <w:lang w:eastAsia="en-US"/>
        </w:rPr>
        <w:t xml:space="preserve"> </w:t>
      </w:r>
      <w:r w:rsidRPr="00643DB7">
        <w:rPr>
          <w:spacing w:val="-2"/>
          <w:sz w:val="28"/>
          <w:szCs w:val="28"/>
          <w:lang w:eastAsia="en-US"/>
        </w:rPr>
        <w:t>порядку.</w:t>
      </w:r>
    </w:p>
    <w:p w:rsidR="001205FA" w:rsidRPr="001205FA" w:rsidRDefault="001205FA" w:rsidP="009079AD">
      <w:pPr>
        <w:widowControl w:val="0"/>
        <w:numPr>
          <w:ilvl w:val="0"/>
          <w:numId w:val="8"/>
        </w:numPr>
        <w:tabs>
          <w:tab w:val="left" w:pos="2356"/>
        </w:tabs>
        <w:autoSpaceDE w:val="0"/>
        <w:autoSpaceDN w:val="0"/>
        <w:spacing w:before="320"/>
        <w:ind w:hanging="364"/>
        <w:jc w:val="left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Стандарт</w:t>
      </w:r>
      <w:r w:rsidRPr="001205FA">
        <w:rPr>
          <w:b/>
          <w:bCs/>
          <w:spacing w:val="10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предоставления</w:t>
      </w:r>
      <w:r w:rsidRPr="001205FA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меры</w:t>
      </w:r>
      <w:r w:rsidRPr="001205FA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3110"/>
        </w:tabs>
        <w:autoSpaceDE w:val="0"/>
        <w:autoSpaceDN w:val="0"/>
        <w:spacing w:before="322"/>
        <w:ind w:left="3110" w:hanging="482"/>
        <w:jc w:val="left"/>
        <w:rPr>
          <w:sz w:val="28"/>
          <w:szCs w:val="22"/>
          <w:lang w:eastAsia="en-US"/>
        </w:rPr>
      </w:pPr>
      <w:r w:rsidRPr="001205FA">
        <w:rPr>
          <w:b/>
          <w:spacing w:val="-2"/>
          <w:sz w:val="28"/>
          <w:szCs w:val="22"/>
          <w:lang w:eastAsia="en-US"/>
        </w:rPr>
        <w:t>Наименование</w:t>
      </w:r>
      <w:r w:rsidRPr="001205FA">
        <w:rPr>
          <w:b/>
          <w:spacing w:val="16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меры</w:t>
      </w:r>
      <w:r w:rsidRPr="001205FA">
        <w:rPr>
          <w:b/>
          <w:spacing w:val="-3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539"/>
        </w:tabs>
        <w:autoSpaceDE w:val="0"/>
        <w:autoSpaceDN w:val="0"/>
        <w:spacing w:before="314"/>
        <w:ind w:left="246" w:right="371" w:firstLine="739"/>
        <w:jc w:val="both"/>
        <w:rPr>
          <w:sz w:val="2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>Полное наименование меры поддержки: «предоставление бесплатного присмотра и ухода за детьми, посещающими группы продленного дня в муниципальных общеобразовательных организациях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="00643DB7">
        <w:rPr>
          <w:spacing w:val="-4"/>
          <w:sz w:val="28"/>
          <w:szCs w:val="22"/>
          <w:lang w:eastAsia="en-US"/>
        </w:rPr>
        <w:t xml:space="preserve">городского округа </w:t>
      </w:r>
      <w:r w:rsidRPr="001205FA">
        <w:rPr>
          <w:sz w:val="28"/>
          <w:szCs w:val="22"/>
          <w:lang w:eastAsia="en-US"/>
        </w:rPr>
        <w:t>Архангельской области</w:t>
      </w:r>
      <w:r w:rsidR="003A688D">
        <w:rPr>
          <w:sz w:val="28"/>
          <w:szCs w:val="22"/>
          <w:lang w:eastAsia="en-US"/>
        </w:rPr>
        <w:t xml:space="preserve"> «Г</w:t>
      </w:r>
      <w:r w:rsidR="00643DB7">
        <w:rPr>
          <w:sz w:val="28"/>
          <w:szCs w:val="22"/>
          <w:lang w:eastAsia="en-US"/>
        </w:rPr>
        <w:t>ород Коряжма»</w:t>
      </w:r>
      <w:r w:rsidRPr="001205FA">
        <w:rPr>
          <w:sz w:val="28"/>
          <w:szCs w:val="22"/>
          <w:lang w:eastAsia="en-US"/>
        </w:rPr>
        <w:t>,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из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семей граждан, принимающих (принимавших) участие в специальной военной операции, проводимой на территориях Донецкой Народной Республики, Луганской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Народной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Республики,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Запорожской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области,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Херсонской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области и Украины, и (или) выполняющих (выполнявших) задачи по отражению вооруженного вторжения на</w:t>
      </w:r>
      <w:proofErr w:type="gramEnd"/>
      <w:r w:rsidRPr="001205FA">
        <w:rPr>
          <w:sz w:val="28"/>
          <w:szCs w:val="22"/>
          <w:lang w:eastAsia="en-US"/>
        </w:rPr>
        <w:t xml:space="preserve"> территорию Российской Федерации, в ходе вооруженной провокации на государственной границе Российской Федерации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территориях субъектов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Российской Федерации, прилегающих к районам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проведения указанной специальной военной операции».</w:t>
      </w:r>
    </w:p>
    <w:p w:rsidR="001205FA" w:rsidRPr="001205FA" w:rsidRDefault="001205FA" w:rsidP="00C94F64">
      <w:pPr>
        <w:widowControl w:val="0"/>
        <w:autoSpaceDE w:val="0"/>
        <w:autoSpaceDN w:val="0"/>
        <w:ind w:left="284" w:right="397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Краткое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наименование меры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поддержки: «предоставление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бесплатного присмотра и ухода за детьми, посещающими группы продленного дня в муниципальных общеобразовательных организациях </w:t>
      </w:r>
      <w:r w:rsidR="00643DB7">
        <w:rPr>
          <w:sz w:val="28"/>
          <w:szCs w:val="28"/>
          <w:lang w:eastAsia="en-US"/>
        </w:rPr>
        <w:t xml:space="preserve">городского округа </w:t>
      </w:r>
      <w:r w:rsidRPr="001205FA">
        <w:rPr>
          <w:sz w:val="28"/>
          <w:szCs w:val="28"/>
          <w:lang w:eastAsia="en-US"/>
        </w:rPr>
        <w:t>Архангельской области</w:t>
      </w:r>
      <w:r w:rsidR="00643DB7">
        <w:rPr>
          <w:sz w:val="28"/>
          <w:szCs w:val="28"/>
          <w:lang w:eastAsia="en-US"/>
        </w:rPr>
        <w:t xml:space="preserve"> «Город Коряжма»</w:t>
      </w:r>
      <w:r w:rsidRPr="001205FA">
        <w:rPr>
          <w:sz w:val="28"/>
          <w:szCs w:val="28"/>
          <w:lang w:eastAsia="en-US"/>
        </w:rPr>
        <w:t>, из семей граждан, принимающих</w:t>
      </w:r>
      <w:r w:rsidRPr="001205FA">
        <w:rPr>
          <w:spacing w:val="3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(принимавших)</w:t>
      </w:r>
      <w:r w:rsidRPr="001205FA">
        <w:rPr>
          <w:spacing w:val="3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участие в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CBO».</w:t>
      </w:r>
    </w:p>
    <w:p w:rsidR="001205FA" w:rsidRPr="001205FA" w:rsidRDefault="001205FA" w:rsidP="001205FA">
      <w:pPr>
        <w:widowControl w:val="0"/>
        <w:autoSpaceDE w:val="0"/>
        <w:autoSpaceDN w:val="0"/>
        <w:spacing w:before="2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1380"/>
        </w:tabs>
        <w:autoSpaceDE w:val="0"/>
        <w:autoSpaceDN w:val="0"/>
        <w:spacing w:before="1"/>
        <w:ind w:left="1380" w:hanging="484"/>
        <w:jc w:val="left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Наименование</w:t>
      </w:r>
      <w:r w:rsidRPr="001205FA">
        <w:rPr>
          <w:b/>
          <w:bCs/>
          <w:spacing w:val="27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органа,</w:t>
      </w:r>
      <w:r w:rsidRPr="001205FA">
        <w:rPr>
          <w:b/>
          <w:bCs/>
          <w:spacing w:val="8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предоставляющего</w:t>
      </w:r>
      <w:r w:rsidRPr="001205FA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меру</w:t>
      </w:r>
      <w:r w:rsidRPr="001205FA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50"/>
        <w:rPr>
          <w:b/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713"/>
        </w:tabs>
        <w:autoSpaceDE w:val="0"/>
        <w:autoSpaceDN w:val="0"/>
        <w:spacing w:line="237" w:lineRule="auto"/>
        <w:ind w:left="226" w:right="394" w:firstLine="72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Мера поддержки предоставляется  муниципальными общеобразовательными организациями </w:t>
      </w:r>
      <w:r w:rsidR="003A688D">
        <w:rPr>
          <w:sz w:val="28"/>
          <w:szCs w:val="22"/>
          <w:lang w:eastAsia="en-US"/>
        </w:rPr>
        <w:t xml:space="preserve">городского округа </w:t>
      </w:r>
      <w:r w:rsidRPr="001205FA">
        <w:rPr>
          <w:sz w:val="28"/>
          <w:szCs w:val="22"/>
          <w:lang w:eastAsia="en-US"/>
        </w:rPr>
        <w:t>Архангельской области</w:t>
      </w:r>
      <w:r w:rsidR="003A688D">
        <w:rPr>
          <w:sz w:val="28"/>
          <w:szCs w:val="22"/>
          <w:lang w:eastAsia="en-US"/>
        </w:rPr>
        <w:t xml:space="preserve"> «Город Коряжма» </w:t>
      </w:r>
      <w:r w:rsidRPr="001205FA">
        <w:rPr>
          <w:sz w:val="28"/>
          <w:szCs w:val="22"/>
          <w:lang w:eastAsia="en-US"/>
        </w:rPr>
        <w:t xml:space="preserve"> (далее – общеобразовательная </w:t>
      </w:r>
      <w:r w:rsidRPr="001205FA">
        <w:rPr>
          <w:spacing w:val="-2"/>
          <w:sz w:val="28"/>
          <w:szCs w:val="22"/>
          <w:lang w:eastAsia="en-US"/>
        </w:rPr>
        <w:t>организация).</w:t>
      </w:r>
    </w:p>
    <w:p w:rsidR="001205FA" w:rsidRDefault="001205FA" w:rsidP="00E73B55">
      <w:pPr>
        <w:widowControl w:val="0"/>
        <w:autoSpaceDE w:val="0"/>
        <w:autoSpaceDN w:val="0"/>
        <w:spacing w:before="11"/>
        <w:jc w:val="both"/>
        <w:rPr>
          <w:sz w:val="28"/>
          <w:szCs w:val="28"/>
          <w:lang w:eastAsia="en-US"/>
        </w:rPr>
      </w:pPr>
    </w:p>
    <w:p w:rsidR="003A688D" w:rsidRPr="001205FA" w:rsidRDefault="003A688D" w:rsidP="00E73B55">
      <w:pPr>
        <w:widowControl w:val="0"/>
        <w:autoSpaceDE w:val="0"/>
        <w:autoSpaceDN w:val="0"/>
        <w:spacing w:before="11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2232"/>
        </w:tabs>
        <w:autoSpaceDE w:val="0"/>
        <w:autoSpaceDN w:val="0"/>
        <w:spacing w:before="1"/>
        <w:ind w:left="2232" w:hanging="490"/>
        <w:jc w:val="both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lastRenderedPageBreak/>
        <w:t>Результаты</w:t>
      </w:r>
      <w:r w:rsidRPr="001205FA">
        <w:rPr>
          <w:b/>
          <w:spacing w:val="43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предоставления</w:t>
      </w:r>
      <w:r w:rsidRPr="001205FA">
        <w:rPr>
          <w:b/>
          <w:spacing w:val="10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2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209"/>
        </w:tabs>
        <w:autoSpaceDE w:val="0"/>
        <w:autoSpaceDN w:val="0"/>
        <w:spacing w:before="311" w:line="322" w:lineRule="exact"/>
        <w:ind w:left="1209" w:hanging="273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Результатами</w:t>
      </w:r>
      <w:r w:rsidRPr="001205FA">
        <w:rPr>
          <w:spacing w:val="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предоставления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меры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поддержки</w:t>
      </w:r>
      <w:r w:rsidRPr="001205FA">
        <w:rPr>
          <w:spacing w:val="1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являются: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08"/>
        </w:tabs>
        <w:autoSpaceDE w:val="0"/>
        <w:autoSpaceDN w:val="0"/>
        <w:ind w:left="220" w:right="445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 принятии решения о предоставлении бесплатного присмотра и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ухода </w:t>
      </w:r>
      <w:proofErr w:type="gramStart"/>
      <w:r w:rsidRPr="001205FA">
        <w:rPr>
          <w:sz w:val="28"/>
          <w:szCs w:val="22"/>
          <w:lang w:eastAsia="en-US"/>
        </w:rPr>
        <w:t>обучающемуся</w:t>
      </w:r>
      <w:proofErr w:type="gramEnd"/>
      <w:r w:rsidRPr="001205FA">
        <w:rPr>
          <w:sz w:val="28"/>
          <w:szCs w:val="22"/>
          <w:lang w:eastAsia="en-US"/>
        </w:rPr>
        <w:t>,</w:t>
      </w:r>
      <w:r w:rsidRPr="001205FA">
        <w:rPr>
          <w:spacing w:val="2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посещающему</w:t>
      </w:r>
      <w:r w:rsidRPr="001205FA">
        <w:rPr>
          <w:spacing w:val="2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группу продленного дня;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74"/>
        </w:tabs>
        <w:autoSpaceDE w:val="0"/>
        <w:autoSpaceDN w:val="0"/>
        <w:ind w:left="220" w:right="419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уведомление об отказе в предоставлении бесплатного присмотра и ухода </w:t>
      </w:r>
      <w:proofErr w:type="gramStart"/>
      <w:r w:rsidRPr="001205FA">
        <w:rPr>
          <w:sz w:val="28"/>
          <w:szCs w:val="22"/>
          <w:lang w:eastAsia="en-US"/>
        </w:rPr>
        <w:t>обучающемуся</w:t>
      </w:r>
      <w:proofErr w:type="gramEnd"/>
      <w:r w:rsidRPr="001205FA">
        <w:rPr>
          <w:sz w:val="28"/>
          <w:szCs w:val="22"/>
          <w:lang w:eastAsia="en-US"/>
        </w:rPr>
        <w:t>, посещающему</w:t>
      </w:r>
      <w:r w:rsidRPr="001205FA">
        <w:rPr>
          <w:spacing w:val="3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группу продленного дня.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253"/>
        </w:tabs>
        <w:autoSpaceDE w:val="0"/>
        <w:autoSpaceDN w:val="0"/>
        <w:spacing w:before="4" w:line="235" w:lineRule="auto"/>
        <w:ind w:left="215" w:right="438" w:firstLine="71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</w:t>
      </w:r>
      <w:r w:rsidR="00F37400">
        <w:rPr>
          <w:sz w:val="28"/>
          <w:szCs w:val="22"/>
          <w:lang w:eastAsia="en-US"/>
        </w:rPr>
        <w:t>ведомления, указанные в пункте 8</w:t>
      </w:r>
      <w:r w:rsidRPr="001205FA">
        <w:rPr>
          <w:sz w:val="28"/>
          <w:szCs w:val="22"/>
          <w:lang w:eastAsia="en-US"/>
        </w:rPr>
        <w:t xml:space="preserve"> настоящего порядка могут быть получены заявителями: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94"/>
        </w:tabs>
        <w:autoSpaceDE w:val="0"/>
        <w:autoSpaceDN w:val="0"/>
        <w:spacing w:before="7"/>
        <w:ind w:left="205" w:right="423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общеобразовательной организации непосредственно – если заявитель обратился за получением мер поддержки непосредственно в общеобразовательную организацию либо указал на такой способ получения результата рассмотрения представленных документов в заявлении о предоставлении меры поддержки;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51"/>
        </w:tabs>
        <w:autoSpaceDE w:val="0"/>
        <w:autoSpaceDN w:val="0"/>
        <w:ind w:left="201" w:right="440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почтовым отправлением – если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заявитель обратился за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получением мер поддержки посредством почтового отправления либо указал на такой способ </w:t>
      </w:r>
      <w:proofErr w:type="gramStart"/>
      <w:r w:rsidRPr="001205FA">
        <w:rPr>
          <w:sz w:val="28"/>
          <w:szCs w:val="22"/>
          <w:lang w:eastAsia="en-US"/>
        </w:rPr>
        <w:t>получения результата предоставления мер поддержки</w:t>
      </w:r>
      <w:proofErr w:type="gramEnd"/>
      <w:r w:rsidRPr="001205FA">
        <w:rPr>
          <w:sz w:val="28"/>
          <w:szCs w:val="22"/>
          <w:lang w:eastAsia="en-US"/>
        </w:rPr>
        <w:t xml:space="preserve"> в запросе о предоставлении меры поддержки;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10"/>
        </w:tabs>
        <w:autoSpaceDE w:val="0"/>
        <w:autoSpaceDN w:val="0"/>
        <w:spacing w:line="237" w:lineRule="auto"/>
        <w:ind w:left="195" w:right="453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через Единый портал государственных и муниципальных услуг (функций) (далее – ЕПГУ) – в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случае подачи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 в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электронном виде с использованием сервиса ЕПГУ.</w:t>
      </w:r>
    </w:p>
    <w:p w:rsidR="001205FA" w:rsidRPr="001205FA" w:rsidRDefault="001205FA" w:rsidP="00E73B55">
      <w:pPr>
        <w:widowControl w:val="0"/>
        <w:autoSpaceDE w:val="0"/>
        <w:autoSpaceDN w:val="0"/>
        <w:spacing w:before="9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816"/>
        </w:tabs>
        <w:autoSpaceDE w:val="0"/>
        <w:autoSpaceDN w:val="0"/>
        <w:ind w:left="816" w:hanging="495"/>
        <w:jc w:val="both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Срок</w:t>
      </w:r>
      <w:r w:rsidRPr="001205FA">
        <w:rPr>
          <w:b/>
          <w:spacing w:val="3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рассмотрения</w:t>
      </w:r>
      <w:r w:rsidRPr="001205FA">
        <w:rPr>
          <w:b/>
          <w:spacing w:val="16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документов</w:t>
      </w:r>
      <w:r w:rsidRPr="001205FA">
        <w:rPr>
          <w:b/>
          <w:spacing w:val="5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о</w:t>
      </w:r>
      <w:r w:rsidRPr="001205FA">
        <w:rPr>
          <w:b/>
          <w:spacing w:val="-13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предоставлении</w:t>
      </w:r>
      <w:r w:rsidRPr="001205FA">
        <w:rPr>
          <w:b/>
          <w:spacing w:val="-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19"/>
        </w:tabs>
        <w:autoSpaceDE w:val="0"/>
        <w:autoSpaceDN w:val="0"/>
        <w:spacing w:before="317"/>
        <w:ind w:left="186" w:right="459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Максимальный срок рассмотрения заявления и документов о предоставлении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составляет не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более пяти рабочих дней.</w:t>
      </w:r>
    </w:p>
    <w:p w:rsidR="001205FA" w:rsidRPr="001205FA" w:rsidRDefault="001205FA" w:rsidP="00E73B55">
      <w:pPr>
        <w:widowControl w:val="0"/>
        <w:autoSpaceDE w:val="0"/>
        <w:autoSpaceDN w:val="0"/>
        <w:spacing w:before="3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1405"/>
          <w:tab w:val="left" w:pos="2711"/>
        </w:tabs>
        <w:autoSpaceDE w:val="0"/>
        <w:autoSpaceDN w:val="0"/>
        <w:ind w:left="2711" w:right="1220" w:hanging="1791"/>
        <w:jc w:val="both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Исчерпывающий</w:t>
      </w:r>
      <w:r w:rsidRPr="001205FA">
        <w:rPr>
          <w:b/>
          <w:spacing w:val="16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перечень</w:t>
      </w:r>
      <w:r w:rsidRPr="001205FA">
        <w:rPr>
          <w:b/>
          <w:spacing w:val="-15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документов,</w:t>
      </w:r>
      <w:r w:rsidRPr="001205FA">
        <w:rPr>
          <w:b/>
          <w:spacing w:val="-9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необходимых</w:t>
      </w:r>
      <w:r w:rsidRPr="001205FA">
        <w:rPr>
          <w:b/>
          <w:spacing w:val="-1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для предоставления меры 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555"/>
        </w:tabs>
        <w:autoSpaceDE w:val="0"/>
        <w:autoSpaceDN w:val="0"/>
        <w:spacing w:before="316"/>
        <w:ind w:left="165" w:right="479" w:firstLine="72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Исчерпывающий перечень документов, необходимых для предоставления меры поддержки, включая перечень способов подачи этих документов, приведен 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приложении №</w:t>
      </w:r>
      <w:r w:rsidRPr="001205FA">
        <w:rPr>
          <w:spacing w:val="3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3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настоящему порядку.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73"/>
        </w:tabs>
        <w:autoSpaceDE w:val="0"/>
        <w:autoSpaceDN w:val="0"/>
        <w:spacing w:before="5" w:line="235" w:lineRule="auto"/>
        <w:ind w:left="162" w:right="512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Документы, необходимые для предоставления меры поддержки, подаются заявителями: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62"/>
        </w:tabs>
        <w:autoSpaceDE w:val="0"/>
        <w:autoSpaceDN w:val="0"/>
        <w:spacing w:before="21" w:line="235" w:lineRule="auto"/>
        <w:ind w:left="148" w:right="511" w:firstLine="716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заявление по форме согласно приложению № 1 к настоящему типовому порядку или в электронной форме с использованием сервиса </w:t>
      </w:r>
      <w:r w:rsidRPr="001205FA">
        <w:rPr>
          <w:spacing w:val="-2"/>
          <w:sz w:val="28"/>
          <w:szCs w:val="22"/>
          <w:lang w:eastAsia="en-US"/>
        </w:rPr>
        <w:t>ЕПГУ;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44"/>
        </w:tabs>
        <w:autoSpaceDE w:val="0"/>
        <w:autoSpaceDN w:val="0"/>
        <w:spacing w:before="1" w:line="235" w:lineRule="auto"/>
        <w:ind w:left="222" w:right="411" w:firstLine="703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документ,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подтверждающий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полномочия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заявителя,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действовать в качестве законного представителя обучающегося (свидетельство о рождении, иной документ);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87"/>
        </w:tabs>
        <w:autoSpaceDE w:val="0"/>
        <w:autoSpaceDN w:val="0"/>
        <w:spacing w:before="6" w:line="237" w:lineRule="auto"/>
        <w:ind w:left="215" w:right="430" w:firstLine="700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документ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уполномоченного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органа,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подтверждающий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участие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специальной военной операции и (или) выполнение задачи по отражению вооруженного вторжения, в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ходе вооруженной провокации.</w:t>
      </w:r>
    </w:p>
    <w:p w:rsidR="003A688D" w:rsidRDefault="003A688D" w:rsidP="001205FA">
      <w:pPr>
        <w:widowControl w:val="0"/>
        <w:autoSpaceDE w:val="0"/>
        <w:autoSpaceDN w:val="0"/>
        <w:spacing w:before="5"/>
        <w:ind w:right="424"/>
        <w:jc w:val="both"/>
        <w:rPr>
          <w:sz w:val="28"/>
          <w:szCs w:val="28"/>
          <w:lang w:eastAsia="en-US"/>
        </w:rPr>
      </w:pPr>
    </w:p>
    <w:p w:rsidR="003A688D" w:rsidRDefault="003A688D" w:rsidP="001205FA">
      <w:pPr>
        <w:widowControl w:val="0"/>
        <w:autoSpaceDE w:val="0"/>
        <w:autoSpaceDN w:val="0"/>
        <w:spacing w:before="5"/>
        <w:ind w:right="424"/>
        <w:jc w:val="both"/>
        <w:rPr>
          <w:sz w:val="28"/>
          <w:szCs w:val="28"/>
          <w:lang w:eastAsia="en-US"/>
        </w:rPr>
      </w:pPr>
    </w:p>
    <w:p w:rsidR="003A688D" w:rsidRDefault="003A688D" w:rsidP="001205FA">
      <w:pPr>
        <w:widowControl w:val="0"/>
        <w:autoSpaceDE w:val="0"/>
        <w:autoSpaceDN w:val="0"/>
        <w:spacing w:before="5"/>
        <w:ind w:right="424"/>
        <w:jc w:val="both"/>
        <w:rPr>
          <w:sz w:val="28"/>
          <w:szCs w:val="28"/>
          <w:lang w:eastAsia="en-US"/>
        </w:rPr>
      </w:pPr>
    </w:p>
    <w:p w:rsidR="003A688D" w:rsidRDefault="003A688D" w:rsidP="001205FA">
      <w:pPr>
        <w:widowControl w:val="0"/>
        <w:autoSpaceDE w:val="0"/>
        <w:autoSpaceDN w:val="0"/>
        <w:spacing w:before="5"/>
        <w:ind w:right="424"/>
        <w:jc w:val="both"/>
        <w:rPr>
          <w:sz w:val="28"/>
          <w:szCs w:val="28"/>
          <w:lang w:eastAsia="en-US"/>
        </w:rPr>
      </w:pPr>
    </w:p>
    <w:p w:rsidR="001205FA" w:rsidRPr="001205FA" w:rsidRDefault="001205FA" w:rsidP="00F37400">
      <w:pPr>
        <w:widowControl w:val="0"/>
        <w:autoSpaceDE w:val="0"/>
        <w:autoSpaceDN w:val="0"/>
        <w:spacing w:before="5"/>
        <w:ind w:right="424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lastRenderedPageBreak/>
        <w:t>В случае непредставления заявителем документа, подтверждающего его полномочия действовать в качестве законного представителя обучающегося, а также при необходимости подтверждения родства между ребенком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участником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CBO,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общеобразовательная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организация</w:t>
      </w:r>
      <w:r w:rsidRPr="001205FA">
        <w:rPr>
          <w:spacing w:val="-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запрашивает соответствующие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сведения в</w:t>
      </w:r>
      <w:r w:rsidRPr="001205FA">
        <w:rPr>
          <w:spacing w:val="-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порядке межведомственного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информационного взаимодействия в органах записи актов гражданского состояния (далее – </w:t>
      </w:r>
      <w:r w:rsidRPr="001205FA">
        <w:rPr>
          <w:spacing w:val="-2"/>
          <w:sz w:val="28"/>
          <w:szCs w:val="28"/>
          <w:lang w:eastAsia="en-US"/>
        </w:rPr>
        <w:t>ЗАГС).</w:t>
      </w:r>
    </w:p>
    <w:p w:rsidR="00F37400" w:rsidRDefault="001205FA" w:rsidP="00F37400">
      <w:pPr>
        <w:widowControl w:val="0"/>
        <w:autoSpaceDE w:val="0"/>
        <w:autoSpaceDN w:val="0"/>
        <w:ind w:right="1584" w:firstLine="709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Запросу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органах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ЗАГС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подлежат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следующие</w:t>
      </w:r>
      <w:r w:rsidRPr="001205FA">
        <w:rPr>
          <w:spacing w:val="-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виды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сведений: </w:t>
      </w:r>
      <w:r w:rsidR="00F37400">
        <w:rPr>
          <w:sz w:val="28"/>
          <w:szCs w:val="28"/>
          <w:lang w:eastAsia="en-US"/>
        </w:rPr>
        <w:t xml:space="preserve">   </w:t>
      </w:r>
    </w:p>
    <w:p w:rsidR="001205FA" w:rsidRPr="001205FA" w:rsidRDefault="001205FA" w:rsidP="00F37400">
      <w:pPr>
        <w:widowControl w:val="0"/>
        <w:autoSpaceDE w:val="0"/>
        <w:autoSpaceDN w:val="0"/>
        <w:ind w:right="1584" w:firstLine="709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 рождении;</w:t>
      </w:r>
    </w:p>
    <w:p w:rsidR="00F37400" w:rsidRDefault="001205FA" w:rsidP="00F37400">
      <w:pPr>
        <w:widowControl w:val="0"/>
        <w:autoSpaceDE w:val="0"/>
        <w:autoSpaceDN w:val="0"/>
        <w:spacing w:line="237" w:lineRule="auto"/>
        <w:ind w:right="4608" w:firstLine="709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 xml:space="preserve">сведения о перемене имени; </w:t>
      </w:r>
    </w:p>
    <w:p w:rsidR="00F37400" w:rsidRDefault="001205FA" w:rsidP="00F37400">
      <w:pPr>
        <w:widowControl w:val="0"/>
        <w:autoSpaceDE w:val="0"/>
        <w:autoSpaceDN w:val="0"/>
        <w:spacing w:line="237" w:lineRule="auto"/>
        <w:ind w:right="4608" w:firstLine="709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заключении брака; </w:t>
      </w:r>
    </w:p>
    <w:p w:rsidR="001205FA" w:rsidRPr="001205FA" w:rsidRDefault="001205FA" w:rsidP="00F37400">
      <w:pPr>
        <w:widowControl w:val="0"/>
        <w:autoSpaceDE w:val="0"/>
        <w:autoSpaceDN w:val="0"/>
        <w:spacing w:line="237" w:lineRule="auto"/>
        <w:ind w:right="4608" w:firstLine="709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сведения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</w:t>
      </w:r>
      <w:r w:rsidRPr="001205FA">
        <w:rPr>
          <w:spacing w:val="-16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расторжении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брака.</w:t>
      </w:r>
    </w:p>
    <w:p w:rsidR="001205FA" w:rsidRPr="001205FA" w:rsidRDefault="001205FA" w:rsidP="00F37400">
      <w:pPr>
        <w:widowControl w:val="0"/>
        <w:autoSpaceDE w:val="0"/>
        <w:autoSpaceDN w:val="0"/>
        <w:spacing w:before="1"/>
        <w:ind w:right="455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Сведения об участии в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 и (или) выполнении задачи по отражению вооруженного вторжения, в ходе вооруженной провокации могут формироваться</w:t>
      </w:r>
      <w:r w:rsidRPr="001205FA">
        <w:rPr>
          <w:spacing w:val="71"/>
          <w:w w:val="15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автоматическом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режиме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при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подаче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заявления о предоставлении меры поддержки </w:t>
      </w:r>
      <w:proofErr w:type="gramStart"/>
      <w:r w:rsidRPr="001205FA">
        <w:rPr>
          <w:sz w:val="28"/>
          <w:szCs w:val="28"/>
          <w:lang w:eastAsia="en-US"/>
        </w:rPr>
        <w:t>в</w:t>
      </w:r>
      <w:proofErr w:type="gramEnd"/>
      <w:r w:rsidRPr="001205FA">
        <w:rPr>
          <w:sz w:val="28"/>
          <w:szCs w:val="28"/>
          <w:lang w:eastAsia="en-US"/>
        </w:rPr>
        <w:t xml:space="preserve"> </w:t>
      </w:r>
      <w:proofErr w:type="gramStart"/>
      <w:r w:rsidRPr="001205FA">
        <w:rPr>
          <w:sz w:val="28"/>
          <w:szCs w:val="28"/>
          <w:lang w:eastAsia="en-US"/>
        </w:rPr>
        <w:t>электроном</w:t>
      </w:r>
      <w:proofErr w:type="gramEnd"/>
      <w:r w:rsidRPr="001205FA">
        <w:rPr>
          <w:sz w:val="28"/>
          <w:szCs w:val="28"/>
          <w:lang w:eastAsia="en-US"/>
        </w:rPr>
        <w:t xml:space="preserve"> виде с использованием сервиса ЕПГУ.</w:t>
      </w:r>
    </w:p>
    <w:p w:rsidR="001205FA" w:rsidRPr="001205FA" w:rsidRDefault="001205FA" w:rsidP="00F37400">
      <w:pPr>
        <w:widowControl w:val="0"/>
        <w:autoSpaceDE w:val="0"/>
        <w:autoSpaceDN w:val="0"/>
        <w:ind w:right="467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случае</w:t>
      </w:r>
      <w:r w:rsidRPr="001205FA">
        <w:rPr>
          <w:spacing w:val="5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справки,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которой</w:t>
      </w:r>
      <w:r w:rsidRPr="001205FA">
        <w:rPr>
          <w:spacing w:val="5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имеется</w:t>
      </w:r>
      <w:r w:rsidRPr="001205FA">
        <w:rPr>
          <w:spacing w:val="5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q</w:t>
      </w:r>
      <w:r w:rsidRPr="001205FA">
        <w:rPr>
          <w:sz w:val="28"/>
          <w:szCs w:val="28"/>
          <w:lang w:val="en-US" w:eastAsia="en-US"/>
        </w:rPr>
        <w:t>r</w:t>
      </w:r>
      <w:r w:rsidRPr="001205FA">
        <w:rPr>
          <w:sz w:val="28"/>
          <w:szCs w:val="28"/>
          <w:lang w:eastAsia="en-US"/>
        </w:rPr>
        <w:t>-код, в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электронном</w:t>
      </w:r>
      <w:r w:rsidRPr="001205FA">
        <w:rPr>
          <w:spacing w:val="2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виде,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предоставление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оригинала документа не</w:t>
      </w:r>
      <w:r w:rsidRPr="001205FA">
        <w:rPr>
          <w:spacing w:val="-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требуется.</w:t>
      </w:r>
    </w:p>
    <w:p w:rsidR="001205FA" w:rsidRPr="001205FA" w:rsidRDefault="001205FA" w:rsidP="00F37400">
      <w:pPr>
        <w:widowControl w:val="0"/>
        <w:autoSpaceDE w:val="0"/>
        <w:autoSpaceDN w:val="0"/>
        <w:ind w:right="467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В случае если к заявлению приложен скан-копия документа, подтверждающего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участие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7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CBO,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заявителю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направляется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уведомление о необходимости представления оригинала документа, подтверждающего участие в CBO;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60"/>
        </w:tabs>
        <w:autoSpaceDE w:val="0"/>
        <w:autoSpaceDN w:val="0"/>
        <w:ind w:left="175" w:right="493" w:firstLine="723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паспорт гражданина Российской Федерации либо иной документ, удостоверяющий личность заявителя (за исключением случаев обращения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получением меры поддержки в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электронной</w:t>
      </w:r>
      <w:r w:rsidRPr="001205FA">
        <w:rPr>
          <w:spacing w:val="2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форме);</w:t>
      </w:r>
    </w:p>
    <w:p w:rsidR="001205FA" w:rsidRPr="001205FA" w:rsidRDefault="001205FA" w:rsidP="00F37400">
      <w:pPr>
        <w:widowControl w:val="0"/>
        <w:autoSpaceDE w:val="0"/>
        <w:autoSpaceDN w:val="0"/>
        <w:spacing w:line="235" w:lineRule="auto"/>
        <w:ind w:right="488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Заявители несут ответственность за недостоверность сведений, представленных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ими в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целях получения бесплатного горячего питания.</w:t>
      </w:r>
    </w:p>
    <w:p w:rsidR="001205FA" w:rsidRPr="001205FA" w:rsidRDefault="001205FA" w:rsidP="001205FA">
      <w:pPr>
        <w:widowControl w:val="0"/>
        <w:autoSpaceDE w:val="0"/>
        <w:autoSpaceDN w:val="0"/>
        <w:spacing w:before="11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ind w:left="0" w:right="428" w:firstLine="0"/>
        <w:jc w:val="both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Исчерпывающий</w:t>
      </w:r>
      <w:r w:rsidRPr="001205FA">
        <w:rPr>
          <w:b/>
          <w:spacing w:val="40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перечень оснований для отказа в</w:t>
      </w:r>
      <w:r w:rsidRPr="001205FA">
        <w:rPr>
          <w:b/>
          <w:spacing w:val="-2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приеме документов,</w:t>
      </w:r>
      <w:r w:rsidRPr="001205FA">
        <w:rPr>
          <w:b/>
          <w:spacing w:val="-8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необходимых для</w:t>
      </w:r>
      <w:r w:rsidRPr="001205FA">
        <w:rPr>
          <w:b/>
          <w:spacing w:val="-14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предоставления</w:t>
      </w:r>
      <w:r w:rsidRPr="001205FA">
        <w:rPr>
          <w:b/>
          <w:spacing w:val="-15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меры</w:t>
      </w:r>
      <w:r w:rsidRPr="001205FA">
        <w:rPr>
          <w:b/>
          <w:spacing w:val="-1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82"/>
        </w:tabs>
        <w:autoSpaceDE w:val="0"/>
        <w:autoSpaceDN w:val="0"/>
        <w:spacing w:before="322" w:line="235" w:lineRule="auto"/>
        <w:ind w:left="153" w:right="496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Основания для отказа в приеме документов, необходимых для предоставления меры поддержки, приведены в приложении № 4 к настоящему порядку.</w:t>
      </w:r>
    </w:p>
    <w:p w:rsidR="001205FA" w:rsidRPr="001205FA" w:rsidRDefault="001205FA" w:rsidP="00E73B55">
      <w:pPr>
        <w:widowControl w:val="0"/>
        <w:autoSpaceDE w:val="0"/>
        <w:autoSpaceDN w:val="0"/>
        <w:spacing w:before="26"/>
        <w:jc w:val="both"/>
        <w:rPr>
          <w:sz w:val="28"/>
          <w:szCs w:val="28"/>
          <w:lang w:eastAsia="en-US"/>
        </w:rPr>
      </w:pPr>
    </w:p>
    <w:p w:rsidR="001205FA" w:rsidRPr="00B57316" w:rsidRDefault="001205FA" w:rsidP="009079AD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1"/>
        <w:ind w:left="0" w:right="428" w:firstLine="0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Исчерпывающий</w:t>
      </w:r>
      <w:r w:rsidRPr="001205FA">
        <w:rPr>
          <w:b/>
          <w:spacing w:val="37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перечень оснований для</w:t>
      </w:r>
      <w:r w:rsidRPr="001205FA">
        <w:rPr>
          <w:b/>
          <w:spacing w:val="-6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отказа в предоставлении мер поддержки</w:t>
      </w:r>
    </w:p>
    <w:p w:rsidR="00B57316" w:rsidRPr="001205FA" w:rsidRDefault="00B57316" w:rsidP="00B57316">
      <w:pPr>
        <w:widowControl w:val="0"/>
        <w:tabs>
          <w:tab w:val="left" w:pos="0"/>
        </w:tabs>
        <w:autoSpaceDE w:val="0"/>
        <w:autoSpaceDN w:val="0"/>
        <w:spacing w:before="1"/>
        <w:ind w:right="428"/>
        <w:jc w:val="both"/>
        <w:rPr>
          <w:b/>
          <w:sz w:val="28"/>
          <w:szCs w:val="22"/>
          <w:lang w:eastAsia="en-US"/>
        </w:rPr>
      </w:pPr>
    </w:p>
    <w:p w:rsidR="001205FA" w:rsidRDefault="001205FA" w:rsidP="009079AD">
      <w:pPr>
        <w:widowControl w:val="0"/>
        <w:numPr>
          <w:ilvl w:val="0"/>
          <w:numId w:val="9"/>
        </w:numPr>
        <w:tabs>
          <w:tab w:val="left" w:pos="1613"/>
          <w:tab w:val="left" w:pos="3165"/>
          <w:tab w:val="left" w:pos="3831"/>
          <w:tab w:val="left" w:pos="4842"/>
          <w:tab w:val="left" w:pos="5226"/>
          <w:tab w:val="left" w:pos="7386"/>
          <w:tab w:val="left" w:pos="8269"/>
        </w:tabs>
        <w:autoSpaceDE w:val="0"/>
        <w:autoSpaceDN w:val="0"/>
        <w:spacing w:before="1"/>
        <w:ind w:left="287" w:right="369" w:firstLine="717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 xml:space="preserve">Основания </w:t>
      </w:r>
      <w:r w:rsidRPr="001205FA">
        <w:rPr>
          <w:spacing w:val="-4"/>
          <w:sz w:val="28"/>
          <w:szCs w:val="22"/>
          <w:lang w:eastAsia="en-US"/>
        </w:rPr>
        <w:t xml:space="preserve">для </w:t>
      </w:r>
      <w:r w:rsidRPr="001205FA">
        <w:rPr>
          <w:spacing w:val="-2"/>
          <w:sz w:val="28"/>
          <w:szCs w:val="22"/>
          <w:lang w:eastAsia="en-US"/>
        </w:rPr>
        <w:t xml:space="preserve">отказа </w:t>
      </w:r>
      <w:r w:rsidRPr="001205FA">
        <w:rPr>
          <w:spacing w:val="-10"/>
          <w:sz w:val="28"/>
          <w:szCs w:val="22"/>
          <w:lang w:eastAsia="en-US"/>
        </w:rPr>
        <w:t xml:space="preserve">в </w:t>
      </w:r>
      <w:r w:rsidRPr="001205FA">
        <w:rPr>
          <w:spacing w:val="-2"/>
          <w:sz w:val="28"/>
          <w:szCs w:val="22"/>
          <w:lang w:eastAsia="en-US"/>
        </w:rPr>
        <w:t xml:space="preserve">предоставлении </w:t>
      </w:r>
      <w:r w:rsidRPr="001205FA">
        <w:rPr>
          <w:spacing w:val="-4"/>
          <w:sz w:val="28"/>
          <w:szCs w:val="22"/>
          <w:lang w:eastAsia="en-US"/>
        </w:rPr>
        <w:t xml:space="preserve">меры </w:t>
      </w:r>
      <w:r w:rsidRPr="001205FA">
        <w:rPr>
          <w:spacing w:val="-6"/>
          <w:sz w:val="28"/>
          <w:szCs w:val="22"/>
          <w:lang w:eastAsia="en-US"/>
        </w:rPr>
        <w:t xml:space="preserve">поддержки </w:t>
      </w:r>
      <w:r w:rsidRPr="001205FA">
        <w:rPr>
          <w:sz w:val="28"/>
          <w:szCs w:val="22"/>
          <w:lang w:eastAsia="en-US"/>
        </w:rPr>
        <w:t>приведены в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приложении №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5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настоящему порядку.</w:t>
      </w:r>
    </w:p>
    <w:p w:rsidR="00D84B66" w:rsidRDefault="00D84B66" w:rsidP="00D84B66">
      <w:pPr>
        <w:widowControl w:val="0"/>
        <w:tabs>
          <w:tab w:val="left" w:pos="1613"/>
          <w:tab w:val="left" w:pos="3165"/>
          <w:tab w:val="left" w:pos="3831"/>
          <w:tab w:val="left" w:pos="4842"/>
          <w:tab w:val="left" w:pos="5226"/>
          <w:tab w:val="left" w:pos="7386"/>
          <w:tab w:val="left" w:pos="8269"/>
        </w:tabs>
        <w:autoSpaceDE w:val="0"/>
        <w:autoSpaceDN w:val="0"/>
        <w:spacing w:before="1"/>
        <w:ind w:left="1004" w:right="369"/>
        <w:jc w:val="right"/>
        <w:rPr>
          <w:sz w:val="28"/>
          <w:szCs w:val="22"/>
          <w:lang w:eastAsia="en-US"/>
        </w:rPr>
      </w:pPr>
    </w:p>
    <w:p w:rsidR="00D84B66" w:rsidRDefault="00D84B66" w:rsidP="00D84B66">
      <w:pPr>
        <w:widowControl w:val="0"/>
        <w:tabs>
          <w:tab w:val="left" w:pos="1613"/>
          <w:tab w:val="left" w:pos="3165"/>
          <w:tab w:val="left" w:pos="3831"/>
          <w:tab w:val="left" w:pos="4842"/>
          <w:tab w:val="left" w:pos="5226"/>
          <w:tab w:val="left" w:pos="7386"/>
          <w:tab w:val="left" w:pos="8269"/>
        </w:tabs>
        <w:autoSpaceDE w:val="0"/>
        <w:autoSpaceDN w:val="0"/>
        <w:spacing w:before="1"/>
        <w:ind w:left="1004" w:right="369"/>
        <w:jc w:val="right"/>
        <w:rPr>
          <w:sz w:val="28"/>
          <w:szCs w:val="22"/>
          <w:lang w:eastAsia="en-US"/>
        </w:rPr>
      </w:pPr>
    </w:p>
    <w:p w:rsidR="00D84B66" w:rsidRDefault="00D84B66" w:rsidP="00D84B66">
      <w:pPr>
        <w:widowControl w:val="0"/>
        <w:tabs>
          <w:tab w:val="left" w:pos="1613"/>
          <w:tab w:val="left" w:pos="3165"/>
          <w:tab w:val="left" w:pos="3831"/>
          <w:tab w:val="left" w:pos="4842"/>
          <w:tab w:val="left" w:pos="5226"/>
          <w:tab w:val="left" w:pos="7386"/>
          <w:tab w:val="left" w:pos="8269"/>
        </w:tabs>
        <w:autoSpaceDE w:val="0"/>
        <w:autoSpaceDN w:val="0"/>
        <w:spacing w:before="1"/>
        <w:ind w:left="1004" w:right="369"/>
        <w:jc w:val="right"/>
        <w:rPr>
          <w:sz w:val="28"/>
          <w:szCs w:val="22"/>
          <w:lang w:eastAsia="en-US"/>
        </w:rPr>
      </w:pPr>
    </w:p>
    <w:p w:rsidR="00D84B66" w:rsidRDefault="00D84B66" w:rsidP="00D84B66">
      <w:pPr>
        <w:widowControl w:val="0"/>
        <w:tabs>
          <w:tab w:val="left" w:pos="1613"/>
          <w:tab w:val="left" w:pos="3165"/>
          <w:tab w:val="left" w:pos="3831"/>
          <w:tab w:val="left" w:pos="4842"/>
          <w:tab w:val="left" w:pos="5226"/>
          <w:tab w:val="left" w:pos="7386"/>
          <w:tab w:val="left" w:pos="8269"/>
        </w:tabs>
        <w:autoSpaceDE w:val="0"/>
        <w:autoSpaceDN w:val="0"/>
        <w:spacing w:before="1"/>
        <w:ind w:left="1004" w:right="369"/>
        <w:jc w:val="right"/>
        <w:rPr>
          <w:sz w:val="28"/>
          <w:szCs w:val="22"/>
          <w:lang w:eastAsia="en-US"/>
        </w:rPr>
      </w:pPr>
    </w:p>
    <w:p w:rsidR="00D84B66" w:rsidRPr="001205FA" w:rsidRDefault="00D84B66" w:rsidP="00D84B66">
      <w:pPr>
        <w:widowControl w:val="0"/>
        <w:tabs>
          <w:tab w:val="left" w:pos="1613"/>
          <w:tab w:val="left" w:pos="3165"/>
          <w:tab w:val="left" w:pos="3831"/>
          <w:tab w:val="left" w:pos="4842"/>
          <w:tab w:val="left" w:pos="5226"/>
          <w:tab w:val="left" w:pos="7386"/>
          <w:tab w:val="left" w:pos="8269"/>
        </w:tabs>
        <w:autoSpaceDE w:val="0"/>
        <w:autoSpaceDN w:val="0"/>
        <w:spacing w:before="1"/>
        <w:ind w:left="1004" w:right="369"/>
        <w:jc w:val="right"/>
        <w:rPr>
          <w:sz w:val="28"/>
          <w:szCs w:val="22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320"/>
        <w:ind w:left="0" w:right="1070" w:firstLine="426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lastRenderedPageBreak/>
        <w:t>Срок регистрации заявления заявителя о предоставлении меры 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20"/>
        </w:tabs>
        <w:autoSpaceDE w:val="0"/>
        <w:autoSpaceDN w:val="0"/>
        <w:spacing w:before="312" w:line="242" w:lineRule="auto"/>
        <w:ind w:left="282" w:right="364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Максимальный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срок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регистрации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составляет:</w:t>
      </w:r>
    </w:p>
    <w:p w:rsidR="001205FA" w:rsidRPr="001205FA" w:rsidRDefault="001205FA" w:rsidP="009079AD">
      <w:pPr>
        <w:widowControl w:val="0"/>
        <w:numPr>
          <w:ilvl w:val="0"/>
          <w:numId w:val="6"/>
        </w:numPr>
        <w:tabs>
          <w:tab w:val="left" w:pos="1308"/>
        </w:tabs>
        <w:autoSpaceDE w:val="0"/>
        <w:autoSpaceDN w:val="0"/>
        <w:ind w:right="353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подаче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 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 заявителем непосредственно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общеобразовательную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организацию – 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день</w:t>
      </w:r>
      <w:r w:rsidRPr="001205FA">
        <w:rPr>
          <w:spacing w:val="-1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обращения</w:t>
      </w:r>
      <w:r w:rsidRPr="001205FA">
        <w:rPr>
          <w:spacing w:val="-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общеобразовательную организацию;</w:t>
      </w:r>
    </w:p>
    <w:p w:rsidR="001205FA" w:rsidRPr="001205FA" w:rsidRDefault="001205FA" w:rsidP="009079AD">
      <w:pPr>
        <w:widowControl w:val="0"/>
        <w:numPr>
          <w:ilvl w:val="0"/>
          <w:numId w:val="6"/>
        </w:numPr>
        <w:tabs>
          <w:tab w:val="left" w:pos="1399"/>
        </w:tabs>
        <w:autoSpaceDE w:val="0"/>
        <w:autoSpaceDN w:val="0"/>
        <w:spacing w:line="242" w:lineRule="auto"/>
        <w:ind w:left="277" w:right="373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направлении заявления о предоставлении меры поддержки почтовым отправлением в общеобразовательную организацию – в день поступления из организации почтовой связи;</w:t>
      </w:r>
    </w:p>
    <w:p w:rsidR="001205FA" w:rsidRPr="001205FA" w:rsidRDefault="001205FA" w:rsidP="009079AD">
      <w:pPr>
        <w:widowControl w:val="0"/>
        <w:numPr>
          <w:ilvl w:val="0"/>
          <w:numId w:val="6"/>
        </w:numPr>
        <w:tabs>
          <w:tab w:val="left" w:pos="1332"/>
        </w:tabs>
        <w:autoSpaceDE w:val="0"/>
        <w:autoSpaceDN w:val="0"/>
        <w:ind w:left="273" w:right="370" w:firstLine="71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 направлении запроса о предоставлении меры поддержки через Единый портал государственных и муниципальных услуг (функций) автоматически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день подачи;</w:t>
      </w:r>
    </w:p>
    <w:p w:rsidR="001205FA" w:rsidRPr="001205FA" w:rsidRDefault="001205FA" w:rsidP="009079AD">
      <w:pPr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before="306"/>
        <w:ind w:left="26" w:right="287" w:hanging="26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Иные</w:t>
      </w:r>
      <w:r w:rsidRPr="001205FA">
        <w:rPr>
          <w:b/>
          <w:spacing w:val="-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требования</w:t>
      </w:r>
      <w:r w:rsidRPr="001205FA">
        <w:rPr>
          <w:b/>
          <w:spacing w:val="27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к</w:t>
      </w:r>
      <w:r w:rsidRPr="001205FA">
        <w:rPr>
          <w:b/>
          <w:spacing w:val="-1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w w:val="105"/>
          <w:sz w:val="28"/>
          <w:szCs w:val="22"/>
          <w:lang w:eastAsia="en-US"/>
        </w:rPr>
        <w:t>предоставлению меры 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79"/>
        </w:tabs>
        <w:autoSpaceDE w:val="0"/>
        <w:autoSpaceDN w:val="0"/>
        <w:spacing w:before="321"/>
        <w:ind w:left="268" w:right="378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Услуги,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которые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являются</w:t>
      </w:r>
      <w:r w:rsidRPr="001205FA">
        <w:rPr>
          <w:spacing w:val="6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необходимыми</w:t>
      </w:r>
      <w:r w:rsidRPr="001205FA">
        <w:rPr>
          <w:spacing w:val="7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обязательными</w:t>
      </w:r>
      <w:r w:rsidRPr="001205FA">
        <w:rPr>
          <w:spacing w:val="6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для предоставления меры поддержки, не предусмотрены.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73"/>
        </w:tabs>
        <w:autoSpaceDE w:val="0"/>
        <w:autoSpaceDN w:val="0"/>
        <w:ind w:left="270" w:right="406" w:firstLine="71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6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используются</w:t>
      </w:r>
      <w:r w:rsidRPr="001205FA">
        <w:rPr>
          <w:spacing w:val="7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следующие государственные информационные системы: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75"/>
        </w:tabs>
        <w:autoSpaceDE w:val="0"/>
        <w:autoSpaceDN w:val="0"/>
        <w:ind w:left="263" w:right="400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</w:t>
      </w:r>
      <w:r w:rsidRPr="001205FA">
        <w:rPr>
          <w:spacing w:val="7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государственная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информационная</w:t>
      </w:r>
      <w:r w:rsidRPr="001205FA">
        <w:rPr>
          <w:spacing w:val="5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система</w:t>
      </w:r>
      <w:r w:rsidRPr="001205FA">
        <w:rPr>
          <w:spacing w:val="6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«Единый портал государственных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муниципальных</w:t>
      </w:r>
      <w:r w:rsidRPr="001205FA">
        <w:rPr>
          <w:spacing w:val="3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услуг (функций)»;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89"/>
        </w:tabs>
        <w:autoSpaceDE w:val="0"/>
        <w:autoSpaceDN w:val="0"/>
        <w:ind w:left="255" w:right="388" w:firstLine="723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идентификац</w:t>
      </w:r>
      <w:proofErr w:type="gramStart"/>
      <w:r w:rsidRPr="001205FA">
        <w:rPr>
          <w:sz w:val="28"/>
          <w:szCs w:val="22"/>
          <w:lang w:eastAsia="en-US"/>
        </w:rPr>
        <w:t>ии и ау</w:t>
      </w:r>
      <w:proofErr w:type="gramEnd"/>
      <w:r w:rsidRPr="001205FA">
        <w:rPr>
          <w:sz w:val="28"/>
          <w:szCs w:val="22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муниципальных</w:t>
      </w:r>
      <w:r w:rsidRPr="001205FA">
        <w:rPr>
          <w:spacing w:val="3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услуг в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электронной форме»;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79"/>
        </w:tabs>
        <w:autoSpaceDE w:val="0"/>
        <w:autoSpaceDN w:val="0"/>
        <w:ind w:left="250" w:right="417" w:firstLine="71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межведомственного электронного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взаимодействия»;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25"/>
        </w:tabs>
        <w:autoSpaceDE w:val="0"/>
        <w:autoSpaceDN w:val="0"/>
        <w:spacing w:line="321" w:lineRule="exact"/>
        <w:ind w:left="1325" w:hanging="35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государственная</w:t>
      </w:r>
      <w:r w:rsidRPr="001205FA">
        <w:rPr>
          <w:spacing w:val="2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информационная</w:t>
      </w:r>
      <w:r w:rsidRPr="001205FA">
        <w:rPr>
          <w:spacing w:val="3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система</w:t>
      </w:r>
      <w:r w:rsidRPr="001205FA">
        <w:rPr>
          <w:spacing w:val="3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Архангельской</w:t>
      </w:r>
      <w:r w:rsidRPr="001205FA">
        <w:rPr>
          <w:spacing w:val="5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области</w:t>
      </w:r>
    </w:p>
    <w:p w:rsidR="001205FA" w:rsidRPr="001205FA" w:rsidRDefault="001205FA" w:rsidP="00E73B55">
      <w:pPr>
        <w:widowControl w:val="0"/>
        <w:autoSpaceDE w:val="0"/>
        <w:autoSpaceDN w:val="0"/>
        <w:spacing w:line="322" w:lineRule="exact"/>
        <w:jc w:val="both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«Цифровая</w:t>
      </w:r>
      <w:r w:rsidRPr="001205FA">
        <w:rPr>
          <w:spacing w:val="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образовательная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платформа Архангельской</w:t>
      </w:r>
      <w:r w:rsidRPr="001205FA">
        <w:rPr>
          <w:spacing w:val="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области»;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61"/>
        </w:tabs>
        <w:autoSpaceDE w:val="0"/>
        <w:autoSpaceDN w:val="0"/>
        <w:ind w:left="1261" w:hanging="299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витрина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данных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министерства</w:t>
      </w:r>
      <w:r w:rsidRPr="001205FA">
        <w:rPr>
          <w:spacing w:val="1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обороны</w:t>
      </w:r>
      <w:r w:rsidRPr="001205FA">
        <w:rPr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Российской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Федерации.</w:t>
      </w:r>
    </w:p>
    <w:p w:rsidR="001205FA" w:rsidRPr="001205FA" w:rsidRDefault="001205FA" w:rsidP="009079AD">
      <w:pPr>
        <w:widowControl w:val="0"/>
        <w:numPr>
          <w:ilvl w:val="0"/>
          <w:numId w:val="8"/>
        </w:numPr>
        <w:tabs>
          <w:tab w:val="left" w:pos="3123"/>
        </w:tabs>
        <w:autoSpaceDE w:val="0"/>
        <w:autoSpaceDN w:val="0"/>
        <w:spacing w:before="321"/>
        <w:ind w:left="3123" w:hanging="465"/>
        <w:jc w:val="both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Административные</w:t>
      </w:r>
      <w:r w:rsidRPr="001205FA">
        <w:rPr>
          <w:b/>
          <w:spacing w:val="26"/>
          <w:w w:val="105"/>
          <w:sz w:val="28"/>
          <w:szCs w:val="22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2"/>
          <w:lang w:eastAsia="en-US"/>
        </w:rPr>
        <w:t>процедуры</w:t>
      </w:r>
    </w:p>
    <w:p w:rsidR="001205FA" w:rsidRPr="001205FA" w:rsidRDefault="001205FA" w:rsidP="00E73B55">
      <w:pPr>
        <w:widowControl w:val="0"/>
        <w:autoSpaceDE w:val="0"/>
        <w:autoSpaceDN w:val="0"/>
        <w:spacing w:before="4"/>
        <w:jc w:val="both"/>
        <w:rPr>
          <w:b/>
          <w:sz w:val="28"/>
          <w:szCs w:val="28"/>
          <w:lang w:eastAsia="en-US"/>
        </w:rPr>
      </w:pPr>
    </w:p>
    <w:p w:rsidR="001205FA" w:rsidRPr="00B57316" w:rsidRDefault="00E73B55" w:rsidP="009079AD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before="1"/>
        <w:ind w:left="0" w:right="287" w:firstLine="0"/>
        <w:jc w:val="center"/>
        <w:rPr>
          <w:sz w:val="28"/>
          <w:szCs w:val="22"/>
          <w:lang w:eastAsia="en-US"/>
        </w:rPr>
        <w:sectPr w:rsidR="001205FA" w:rsidRPr="00B57316">
          <w:headerReference w:type="default" r:id="rId18"/>
          <w:pgSz w:w="11910" w:h="16840"/>
          <w:pgMar w:top="1120" w:right="425" w:bottom="280" w:left="1559" w:header="878" w:footer="0" w:gutter="0"/>
          <w:cols w:space="720"/>
        </w:sectPr>
      </w:pPr>
      <w:r w:rsidRPr="00B57316">
        <w:rPr>
          <w:b/>
          <w:w w:val="105"/>
          <w:sz w:val="28"/>
          <w:szCs w:val="22"/>
          <w:lang w:eastAsia="en-US"/>
        </w:rPr>
        <w:t xml:space="preserve">Регистрация и </w:t>
      </w:r>
      <w:r w:rsidR="001205FA" w:rsidRPr="00B57316">
        <w:rPr>
          <w:b/>
          <w:w w:val="105"/>
          <w:sz w:val="28"/>
          <w:szCs w:val="22"/>
          <w:lang w:eastAsia="en-US"/>
        </w:rPr>
        <w:t>прием к рассмотрению                                                     заявления заявителя о</w:t>
      </w:r>
      <w:r w:rsidR="001205FA" w:rsidRPr="00B57316">
        <w:rPr>
          <w:b/>
          <w:spacing w:val="-1"/>
          <w:w w:val="105"/>
          <w:sz w:val="28"/>
          <w:szCs w:val="22"/>
          <w:lang w:eastAsia="en-US"/>
        </w:rPr>
        <w:t xml:space="preserve"> </w:t>
      </w:r>
      <w:r w:rsidR="001205FA" w:rsidRPr="00B57316">
        <w:rPr>
          <w:b/>
          <w:w w:val="105"/>
          <w:sz w:val="28"/>
          <w:szCs w:val="22"/>
          <w:lang w:eastAsia="en-US"/>
        </w:rPr>
        <w:t>предоставлении меры 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77"/>
        </w:tabs>
        <w:autoSpaceDE w:val="0"/>
        <w:autoSpaceDN w:val="0"/>
        <w:spacing w:before="81"/>
        <w:ind w:left="0" w:right="426" w:firstLine="727"/>
        <w:jc w:val="both"/>
        <w:rPr>
          <w:sz w:val="1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>Основанием для регистрации и приема к рассмотрению заявления заявителя о предоставлении меры поддержки является получение общеобразовательной организацией запроса заявителя о предоставлении меры поддержки – совокупности документов, необходимых для предоставления меры поддержки. Исчерпывающий перечень документов, необходимых для предоставления меры поддержки, и способы подачи указанных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документов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приведены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приложении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№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3</w:t>
      </w:r>
      <w:r w:rsidRPr="001205FA">
        <w:rPr>
          <w:spacing w:val="3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к</w:t>
      </w:r>
      <w:r w:rsidRPr="001205FA">
        <w:rPr>
          <w:spacing w:val="3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настоящему порядку.</w:t>
      </w:r>
    </w:p>
    <w:p w:rsidR="001205FA" w:rsidRPr="001205FA" w:rsidRDefault="001205FA" w:rsidP="00922B38">
      <w:pPr>
        <w:widowControl w:val="0"/>
        <w:autoSpaceDE w:val="0"/>
        <w:autoSpaceDN w:val="0"/>
        <w:spacing w:before="29" w:line="238" w:lineRule="auto"/>
        <w:ind w:right="437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 xml:space="preserve">Заявления о предоставлении меры поддержки могут быть поданы в только в ту общеобразовательную организацию, в которой обучается </w:t>
      </w:r>
      <w:proofErr w:type="gramStart"/>
      <w:r w:rsidRPr="001205FA">
        <w:rPr>
          <w:spacing w:val="-2"/>
          <w:sz w:val="28"/>
          <w:szCs w:val="28"/>
          <w:lang w:eastAsia="en-US"/>
        </w:rPr>
        <w:t>обучающийся</w:t>
      </w:r>
      <w:proofErr w:type="gramEnd"/>
      <w:r w:rsidRPr="001205FA">
        <w:rPr>
          <w:spacing w:val="-2"/>
          <w:sz w:val="28"/>
          <w:szCs w:val="28"/>
          <w:lang w:eastAsia="en-US"/>
        </w:rPr>
        <w:t>.</w:t>
      </w:r>
    </w:p>
    <w:p w:rsidR="001205FA" w:rsidRPr="00922B38" w:rsidRDefault="001205FA" w:rsidP="009079AD">
      <w:pPr>
        <w:widowControl w:val="0"/>
        <w:numPr>
          <w:ilvl w:val="0"/>
          <w:numId w:val="9"/>
        </w:numPr>
        <w:tabs>
          <w:tab w:val="left" w:pos="1377"/>
        </w:tabs>
        <w:autoSpaceDE w:val="0"/>
        <w:autoSpaceDN w:val="0"/>
        <w:spacing w:before="81"/>
        <w:ind w:left="0" w:right="426" w:firstLine="72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Работник общеобразовательной организации (далее – ответственный исполнитель), ответственный за прием заявлений и документов</w:t>
      </w:r>
      <w:r w:rsidRPr="00922B38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922B38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 меры</w:t>
      </w:r>
      <w:r w:rsidRPr="00922B38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922B38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срок,</w:t>
      </w:r>
      <w:r w:rsidRPr="00922B38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указанный</w:t>
      </w:r>
      <w:r w:rsidRPr="00922B38">
        <w:rPr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пункте</w:t>
      </w:r>
      <w:r w:rsidR="00922B38">
        <w:rPr>
          <w:sz w:val="28"/>
          <w:szCs w:val="22"/>
          <w:lang w:eastAsia="en-US"/>
        </w:rPr>
        <w:t xml:space="preserve"> </w:t>
      </w:r>
      <w:r w:rsidR="00A817E5">
        <w:rPr>
          <w:sz w:val="28"/>
          <w:szCs w:val="22"/>
          <w:lang w:eastAsia="en-US"/>
        </w:rPr>
        <w:t>15</w:t>
      </w:r>
      <w:r w:rsidRPr="00922B38">
        <w:rPr>
          <w:sz w:val="28"/>
          <w:szCs w:val="22"/>
          <w:lang w:eastAsia="en-US"/>
        </w:rPr>
        <w:t xml:space="preserve"> настоящего порядка, регистрирует запрос заявителя, поступивший на бумажном носителе.</w:t>
      </w:r>
    </w:p>
    <w:p w:rsidR="001205FA" w:rsidRPr="001205FA" w:rsidRDefault="001205FA" w:rsidP="00922B38">
      <w:pPr>
        <w:widowControl w:val="0"/>
        <w:autoSpaceDE w:val="0"/>
        <w:autoSpaceDN w:val="0"/>
        <w:spacing w:before="2"/>
        <w:ind w:right="459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Регистрация запроса заявителя, поступившего в электронной форме, осуществляется автоматически.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516"/>
        </w:tabs>
        <w:autoSpaceDE w:val="0"/>
        <w:autoSpaceDN w:val="0"/>
        <w:ind w:left="0" w:right="459" w:firstLine="71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целях приема к рассмотрению заявления заявителя о предоставлении</w:t>
      </w:r>
      <w:r w:rsidRPr="001205FA">
        <w:rPr>
          <w:spacing w:val="-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ответственный исполнитель: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198"/>
        </w:tabs>
        <w:autoSpaceDE w:val="0"/>
        <w:autoSpaceDN w:val="0"/>
        <w:spacing w:line="321" w:lineRule="exact"/>
        <w:ind w:left="1198" w:hanging="299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устанавливает</w:t>
      </w:r>
      <w:r w:rsidRPr="001205FA">
        <w:rPr>
          <w:spacing w:val="1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личность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заявителя;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75"/>
        </w:tabs>
        <w:autoSpaceDE w:val="0"/>
        <w:autoSpaceDN w:val="0"/>
        <w:spacing w:before="4"/>
        <w:ind w:left="142" w:right="478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проверяет полноту и правильность оформления полученных </w:t>
      </w:r>
      <w:r w:rsidRPr="001205FA">
        <w:rPr>
          <w:spacing w:val="-2"/>
          <w:sz w:val="28"/>
          <w:szCs w:val="22"/>
          <w:lang w:eastAsia="en-US"/>
        </w:rPr>
        <w:t>документов;</w:t>
      </w:r>
    </w:p>
    <w:p w:rsidR="00922B38" w:rsidRPr="00922B38" w:rsidRDefault="001205FA" w:rsidP="009079AD">
      <w:pPr>
        <w:widowControl w:val="0"/>
        <w:numPr>
          <w:ilvl w:val="1"/>
          <w:numId w:val="9"/>
        </w:numPr>
        <w:tabs>
          <w:tab w:val="left" w:pos="1298"/>
        </w:tabs>
        <w:autoSpaceDE w:val="0"/>
        <w:autoSpaceDN w:val="0"/>
        <w:ind w:left="176" w:right="465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2"/>
          <w:lang w:eastAsia="en-US"/>
        </w:rPr>
        <w:t>устанавливает наличие или отсутствие оснований для отказа в приеме документов, необходимых для предоставления меры поддержки.</w:t>
      </w:r>
    </w:p>
    <w:p w:rsidR="001205FA" w:rsidRPr="00922B38" w:rsidRDefault="00922B38" w:rsidP="00922B38">
      <w:pPr>
        <w:widowControl w:val="0"/>
        <w:tabs>
          <w:tab w:val="left" w:pos="1298"/>
        </w:tabs>
        <w:autoSpaceDE w:val="0"/>
        <w:autoSpaceDN w:val="0"/>
        <w:ind w:left="176" w:right="465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       </w:t>
      </w:r>
      <w:r w:rsidR="001205FA" w:rsidRPr="00922B38">
        <w:rPr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меры поддержки, приведен в приложении</w:t>
      </w:r>
      <w:r w:rsidRPr="00922B38">
        <w:rPr>
          <w:sz w:val="28"/>
          <w:szCs w:val="28"/>
          <w:lang w:eastAsia="en-US"/>
        </w:rPr>
        <w:t xml:space="preserve"> </w:t>
      </w:r>
      <w:r w:rsidR="001205FA" w:rsidRPr="00922B38">
        <w:rPr>
          <w:sz w:val="28"/>
          <w:szCs w:val="28"/>
          <w:lang w:eastAsia="en-US"/>
        </w:rPr>
        <w:t>№ 4 к настоящему порядку.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04"/>
        </w:tabs>
        <w:autoSpaceDE w:val="0"/>
        <w:autoSpaceDN w:val="0"/>
        <w:ind w:left="1304" w:hanging="422"/>
        <w:jc w:val="both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Способами</w:t>
      </w:r>
      <w:r w:rsidRPr="001205FA">
        <w:rPr>
          <w:spacing w:val="-3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установления</w:t>
      </w:r>
      <w:r w:rsidRPr="001205FA">
        <w:rPr>
          <w:spacing w:val="10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личности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заявителя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являются: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70"/>
        </w:tabs>
        <w:autoSpaceDE w:val="0"/>
        <w:autoSpaceDN w:val="0"/>
        <w:spacing w:before="6" w:line="237" w:lineRule="auto"/>
        <w:ind w:left="167" w:right="477" w:firstLine="717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паспорт гражданина Российской Федерации или иной документ, удостоверяющий личность заявителя, </w:t>
      </w:r>
      <w:r w:rsidRPr="001205FA">
        <w:rPr>
          <w:w w:val="90"/>
          <w:sz w:val="28"/>
          <w:szCs w:val="22"/>
          <w:lang w:eastAsia="en-US"/>
        </w:rPr>
        <w:t xml:space="preserve">— </w:t>
      </w:r>
      <w:r w:rsidRPr="001205FA">
        <w:rPr>
          <w:sz w:val="28"/>
          <w:szCs w:val="22"/>
          <w:lang w:eastAsia="en-US"/>
        </w:rPr>
        <w:t xml:space="preserve">при подаче заявления о предоставлении меры поддержки непосредственно в общеобразовательную </w:t>
      </w:r>
      <w:r w:rsidRPr="001205FA">
        <w:rPr>
          <w:spacing w:val="-2"/>
          <w:sz w:val="28"/>
          <w:szCs w:val="22"/>
          <w:lang w:eastAsia="en-US"/>
        </w:rPr>
        <w:t>организацию;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02"/>
        </w:tabs>
        <w:autoSpaceDE w:val="0"/>
        <w:autoSpaceDN w:val="0"/>
        <w:spacing w:before="9"/>
        <w:ind w:left="157" w:right="486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ксерокопия паспорта гражданина Российской Федерации или иного документа, удостоверяющего личность заявителя, </w:t>
      </w:r>
      <w:r w:rsidRPr="001205FA">
        <w:rPr>
          <w:w w:val="90"/>
          <w:sz w:val="28"/>
          <w:szCs w:val="22"/>
          <w:lang w:eastAsia="en-US"/>
        </w:rPr>
        <w:t xml:space="preserve">— </w:t>
      </w: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подаче заявления о предоставлении меры поддержки почтовым отправлением в общеобразовательную организацию;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278"/>
        </w:tabs>
        <w:autoSpaceDE w:val="0"/>
        <w:autoSpaceDN w:val="0"/>
        <w:ind w:left="133" w:right="503" w:firstLine="72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федеральная государственная информационная система «Единая система идентификац</w:t>
      </w:r>
      <w:proofErr w:type="gramStart"/>
      <w:r w:rsidRPr="001205FA">
        <w:rPr>
          <w:sz w:val="28"/>
          <w:szCs w:val="22"/>
          <w:lang w:eastAsia="en-US"/>
        </w:rPr>
        <w:t>ии и ау</w:t>
      </w:r>
      <w:proofErr w:type="gramEnd"/>
      <w:r w:rsidRPr="001205FA">
        <w:rPr>
          <w:sz w:val="28"/>
          <w:szCs w:val="22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при подаче запроса через Единый портал государственных и муниципальных услуг (функций).</w:t>
      </w:r>
    </w:p>
    <w:p w:rsidR="001205FA" w:rsidRPr="001205FA" w:rsidRDefault="001205FA" w:rsidP="001205FA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1205FA" w:rsidRPr="001205FA">
          <w:pgSz w:w="11910" w:h="16840"/>
          <w:pgMar w:top="1160" w:right="425" w:bottom="280" w:left="1559" w:header="878" w:footer="0" w:gutter="0"/>
          <w:cols w:space="720"/>
        </w:sectPr>
      </w:pP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96"/>
        </w:tabs>
        <w:autoSpaceDE w:val="0"/>
        <w:autoSpaceDN w:val="0"/>
        <w:spacing w:before="307"/>
        <w:ind w:left="265" w:right="367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>В случае наличия оснований для отказа в приеме документов (приложение № 4 к настоящему порядку) ответственный исполнитель подготавливает уведомление об этом. В уведомлении указывается конкретное основание для отказа в приеме документов с разъяснением,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чем оно состоит.</w:t>
      </w:r>
    </w:p>
    <w:p w:rsidR="001205FA" w:rsidRPr="001205FA" w:rsidRDefault="001205FA" w:rsidP="00922B38">
      <w:pPr>
        <w:widowControl w:val="0"/>
        <w:autoSpaceDE w:val="0"/>
        <w:autoSpaceDN w:val="0"/>
        <w:spacing w:line="238" w:lineRule="auto"/>
        <w:ind w:left="284" w:right="391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Уведомление об отказе в приеме документов подписывается руководителем общеобразовательной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организации</w:t>
      </w:r>
      <w:r w:rsidRPr="001205FA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направляется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заявителю способами, предусмотренными настоящим порядком для выдачи результата рассмотрения документов о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предоставлении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меры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поддержки.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49"/>
        </w:tabs>
        <w:autoSpaceDE w:val="0"/>
        <w:autoSpaceDN w:val="0"/>
        <w:spacing w:before="4"/>
        <w:ind w:left="258" w:right="408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случае отсутствия оснований для отказа в приеме документов (приложение № 4 к настоящему порядку) ответственный исполнитель принимает заявление заявителя к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рассмотрению.</w:t>
      </w:r>
    </w:p>
    <w:p w:rsidR="001205FA" w:rsidRPr="001205FA" w:rsidRDefault="001205FA" w:rsidP="00E73B55">
      <w:pPr>
        <w:widowControl w:val="0"/>
        <w:autoSpaceDE w:val="0"/>
        <w:autoSpaceDN w:val="0"/>
        <w:spacing w:before="3"/>
        <w:jc w:val="both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1"/>
          <w:numId w:val="6"/>
        </w:numPr>
        <w:tabs>
          <w:tab w:val="left" w:pos="1480"/>
        </w:tabs>
        <w:autoSpaceDE w:val="0"/>
        <w:autoSpaceDN w:val="0"/>
        <w:spacing w:before="1"/>
        <w:ind w:left="1480" w:hanging="486"/>
        <w:jc w:val="both"/>
        <w:outlineLvl w:val="1"/>
        <w:rPr>
          <w:b/>
          <w:bCs/>
          <w:sz w:val="28"/>
          <w:szCs w:val="28"/>
          <w:lang w:eastAsia="en-US"/>
        </w:rPr>
      </w:pPr>
      <w:r w:rsidRPr="001205FA">
        <w:rPr>
          <w:b/>
          <w:bCs/>
          <w:spacing w:val="-2"/>
          <w:sz w:val="28"/>
          <w:szCs w:val="28"/>
          <w:lang w:eastAsia="en-US"/>
        </w:rPr>
        <w:t>Рассмотрение</w:t>
      </w:r>
      <w:r w:rsidRPr="001205FA">
        <w:rPr>
          <w:b/>
          <w:bCs/>
          <w:spacing w:val="20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вопроса</w:t>
      </w:r>
      <w:r w:rsidRPr="001205FA">
        <w:rPr>
          <w:b/>
          <w:bCs/>
          <w:spacing w:val="2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о</w:t>
      </w:r>
      <w:r w:rsidRPr="001205FA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предоставлении</w:t>
      </w:r>
      <w:r w:rsidRPr="001205FA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меры</w:t>
      </w:r>
      <w:r w:rsidRPr="001205FA">
        <w:rPr>
          <w:b/>
          <w:bCs/>
          <w:sz w:val="28"/>
          <w:szCs w:val="28"/>
          <w:lang w:eastAsia="en-US"/>
        </w:rPr>
        <w:t xml:space="preserve"> </w:t>
      </w:r>
      <w:r w:rsidRPr="001205FA">
        <w:rPr>
          <w:b/>
          <w:bCs/>
          <w:spacing w:val="-2"/>
          <w:sz w:val="28"/>
          <w:szCs w:val="28"/>
          <w:lang w:eastAsia="en-US"/>
        </w:rPr>
        <w:t>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77"/>
        </w:tabs>
        <w:autoSpaceDE w:val="0"/>
        <w:autoSpaceDN w:val="0"/>
        <w:spacing w:before="319" w:line="237" w:lineRule="auto"/>
        <w:ind w:left="253" w:right="398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Основанием для рассмотрения вопроса о предоставлении меры поддержки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является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регистрация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заявления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заявителя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меры </w:t>
      </w:r>
      <w:r w:rsidRPr="001205FA">
        <w:rPr>
          <w:spacing w:val="-2"/>
          <w:sz w:val="28"/>
          <w:szCs w:val="22"/>
          <w:lang w:eastAsia="en-US"/>
        </w:rPr>
        <w:t>поддержки.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82"/>
        </w:tabs>
        <w:autoSpaceDE w:val="0"/>
        <w:autoSpaceDN w:val="0"/>
        <w:spacing w:before="6" w:line="322" w:lineRule="exact"/>
        <w:ind w:left="1382" w:hanging="418"/>
        <w:jc w:val="both"/>
        <w:rPr>
          <w:sz w:val="28"/>
          <w:szCs w:val="22"/>
          <w:lang w:eastAsia="en-US"/>
        </w:rPr>
      </w:pPr>
      <w:r w:rsidRPr="001205FA">
        <w:rPr>
          <w:spacing w:val="-4"/>
          <w:sz w:val="28"/>
          <w:szCs w:val="22"/>
          <w:lang w:eastAsia="en-US"/>
        </w:rPr>
        <w:t>Ответственный</w:t>
      </w:r>
      <w:r w:rsidRPr="001205FA">
        <w:rPr>
          <w:spacing w:val="25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исполнитель: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393"/>
        </w:tabs>
        <w:autoSpaceDE w:val="0"/>
        <w:autoSpaceDN w:val="0"/>
        <w:ind w:left="244" w:right="403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рассматривает документы, представленные заявителем в целях предоставления меры поддержки;</w:t>
      </w:r>
    </w:p>
    <w:p w:rsidR="001205FA" w:rsidRPr="001205FA" w:rsidRDefault="001205FA" w:rsidP="009079AD">
      <w:pPr>
        <w:widowControl w:val="0"/>
        <w:numPr>
          <w:ilvl w:val="1"/>
          <w:numId w:val="9"/>
        </w:numPr>
        <w:tabs>
          <w:tab w:val="left" w:pos="1428"/>
        </w:tabs>
        <w:autoSpaceDE w:val="0"/>
        <w:autoSpaceDN w:val="0"/>
        <w:spacing w:before="6" w:line="237" w:lineRule="auto"/>
        <w:ind w:left="239" w:right="396" w:firstLine="72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проверяет наличие или отсутствие оснований для отказа в предоставлении меры поддержки. Исчерпывающий перечень оснований для отказа в предоставлении меры поддержки приведен в приложении № 5 к настоящему типовому порядку.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44"/>
        </w:tabs>
        <w:autoSpaceDE w:val="0"/>
        <w:autoSpaceDN w:val="0"/>
        <w:spacing w:before="4"/>
        <w:ind w:left="229" w:right="417" w:firstLine="72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случае если заявителем к заявлению о предоставлении меры поддержки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приложен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скан-копия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документа,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подтверждающего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участие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CBO,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ответственный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исполнитель</w:t>
      </w:r>
      <w:r w:rsidRPr="001205FA">
        <w:rPr>
          <w:spacing w:val="40"/>
          <w:sz w:val="28"/>
          <w:szCs w:val="22"/>
          <w:lang w:eastAsia="en-US"/>
        </w:rPr>
        <w:t xml:space="preserve">  </w:t>
      </w:r>
      <w:r w:rsidRPr="001205FA">
        <w:rPr>
          <w:sz w:val="28"/>
          <w:szCs w:val="22"/>
          <w:lang w:eastAsia="en-US"/>
        </w:rPr>
        <w:t>формирует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направляет</w:t>
      </w:r>
      <w:r w:rsidRPr="001205FA">
        <w:rPr>
          <w:spacing w:val="80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одним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</w:t>
      </w:r>
      <w:r w:rsidR="00922B38">
        <w:rPr>
          <w:sz w:val="28"/>
          <w:szCs w:val="22"/>
          <w:lang w:eastAsia="en-US"/>
        </w:rPr>
        <w:t>з способов, указанных в пункте 9</w:t>
      </w:r>
      <w:r w:rsidRPr="001205FA">
        <w:rPr>
          <w:sz w:val="28"/>
          <w:szCs w:val="22"/>
          <w:lang w:eastAsia="en-US"/>
        </w:rPr>
        <w:t xml:space="preserve"> настоящего порядка заявителю уведомление о необходимости представления оригинала документа, подтверждающего участие в CBO.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21"/>
        </w:tabs>
        <w:autoSpaceDE w:val="0"/>
        <w:autoSpaceDN w:val="0"/>
        <w:ind w:left="217" w:right="420" w:firstLine="728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В случае наличия оснований для отказа в предоставлении меры поддержк</w:t>
      </w:r>
      <w:r w:rsidR="00D84B66">
        <w:rPr>
          <w:sz w:val="28"/>
          <w:szCs w:val="22"/>
          <w:lang w:eastAsia="en-US"/>
        </w:rPr>
        <w:t xml:space="preserve">и (приложение № 5 к настоящему </w:t>
      </w:r>
      <w:r w:rsidRPr="001205FA">
        <w:rPr>
          <w:sz w:val="28"/>
          <w:szCs w:val="22"/>
          <w:lang w:eastAsia="en-US"/>
        </w:rPr>
        <w:t xml:space="preserve"> порядку) ответственный исполнитель подготавливает уведомление об отказе в предоставлении меры поддержки, которое подписывается руководителем общеобразовательной организации, лицом, уполномоченным на исполнение обязанностей руководителя</w:t>
      </w:r>
      <w:r w:rsidRPr="001205FA">
        <w:rPr>
          <w:spacing w:val="1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общеобразовательной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организации.</w:t>
      </w:r>
    </w:p>
    <w:p w:rsidR="001205FA" w:rsidRPr="001205FA" w:rsidRDefault="001205FA" w:rsidP="00C94F64">
      <w:pPr>
        <w:widowControl w:val="0"/>
        <w:autoSpaceDE w:val="0"/>
        <w:autoSpaceDN w:val="0"/>
        <w:spacing w:line="242" w:lineRule="auto"/>
        <w:ind w:left="284" w:right="442" w:firstLine="425"/>
        <w:jc w:val="both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В уведомлении об отказе в предоставлении меры поддержки указывается конкретное основание для отказа с разъяснением, в чем оно состоит и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меры поддержки.</w:t>
      </w:r>
      <w:proofErr w:type="gramEnd"/>
    </w:p>
    <w:p w:rsidR="001205FA" w:rsidRPr="001205FA" w:rsidRDefault="001205FA" w:rsidP="001205FA">
      <w:pPr>
        <w:widowControl w:val="0"/>
        <w:autoSpaceDE w:val="0"/>
        <w:autoSpaceDN w:val="0"/>
        <w:spacing w:line="242" w:lineRule="auto"/>
        <w:jc w:val="both"/>
        <w:rPr>
          <w:sz w:val="28"/>
          <w:szCs w:val="28"/>
          <w:lang w:eastAsia="en-US"/>
        </w:rPr>
        <w:sectPr w:rsidR="001205FA" w:rsidRPr="001205FA">
          <w:pgSz w:w="11910" w:h="16840"/>
          <w:pgMar w:top="1180" w:right="425" w:bottom="280" w:left="1559" w:header="878" w:footer="0" w:gutter="0"/>
          <w:cols w:space="720"/>
        </w:sectPr>
      </w:pPr>
    </w:p>
    <w:p w:rsidR="001205FA" w:rsidRDefault="001205FA" w:rsidP="009079AD">
      <w:pPr>
        <w:widowControl w:val="0"/>
        <w:numPr>
          <w:ilvl w:val="0"/>
          <w:numId w:val="9"/>
        </w:numPr>
        <w:tabs>
          <w:tab w:val="left" w:pos="1387"/>
        </w:tabs>
        <w:autoSpaceDE w:val="0"/>
        <w:autoSpaceDN w:val="0"/>
        <w:spacing w:before="69" w:line="237" w:lineRule="auto"/>
        <w:ind w:left="220" w:right="416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lastRenderedPageBreak/>
        <w:t>Решение о предоставлении меры поддержки или об отказе в этом принимается в пределах</w:t>
      </w:r>
      <w:r w:rsidR="00A817E5">
        <w:rPr>
          <w:sz w:val="28"/>
          <w:szCs w:val="22"/>
          <w:lang w:eastAsia="en-US"/>
        </w:rPr>
        <w:t xml:space="preserve"> срока, установленного пунктом 10</w:t>
      </w:r>
      <w:r w:rsidRPr="001205FA">
        <w:rPr>
          <w:sz w:val="28"/>
          <w:szCs w:val="22"/>
          <w:lang w:eastAsia="en-US"/>
        </w:rPr>
        <w:t xml:space="preserve"> настоящего порядка.</w:t>
      </w:r>
    </w:p>
    <w:p w:rsidR="00A817E5" w:rsidRPr="00A817E5" w:rsidRDefault="00A817E5" w:rsidP="00A817E5">
      <w:pPr>
        <w:widowControl w:val="0"/>
        <w:tabs>
          <w:tab w:val="left" w:pos="1387"/>
        </w:tabs>
        <w:autoSpaceDE w:val="0"/>
        <w:autoSpaceDN w:val="0"/>
        <w:spacing w:before="69" w:line="237" w:lineRule="auto"/>
        <w:ind w:left="935" w:right="416"/>
        <w:jc w:val="center"/>
        <w:rPr>
          <w:b/>
          <w:sz w:val="28"/>
          <w:szCs w:val="22"/>
          <w:lang w:eastAsia="en-US"/>
        </w:rPr>
      </w:pPr>
      <w:r w:rsidRPr="00A817E5">
        <w:rPr>
          <w:b/>
          <w:sz w:val="28"/>
          <w:szCs w:val="22"/>
          <w:lang w:eastAsia="en-US"/>
        </w:rPr>
        <w:t>3.3.Выдача результатов предоставления меры 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5"/>
        <w:rPr>
          <w:sz w:val="2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72"/>
        </w:tabs>
        <w:autoSpaceDE w:val="0"/>
        <w:autoSpaceDN w:val="0"/>
        <w:spacing w:before="96"/>
        <w:ind w:left="206" w:right="427" w:firstLine="720"/>
        <w:jc w:val="both"/>
        <w:rPr>
          <w:sz w:val="18"/>
          <w:szCs w:val="22"/>
          <w:lang w:eastAsia="en-US"/>
        </w:rPr>
      </w:pPr>
      <w:proofErr w:type="gramStart"/>
      <w:r w:rsidRPr="001205FA">
        <w:rPr>
          <w:sz w:val="28"/>
          <w:szCs w:val="22"/>
          <w:lang w:eastAsia="en-US"/>
        </w:rPr>
        <w:t>Ответственный исполнитель в течение одного рабочего дня со дня принятия решения о предоставлении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или об отказе в этом, но не позднее дня истечения максимального срока предос</w:t>
      </w:r>
      <w:r w:rsidR="00A817E5">
        <w:rPr>
          <w:sz w:val="28"/>
          <w:szCs w:val="22"/>
          <w:lang w:eastAsia="en-US"/>
        </w:rPr>
        <w:t>тавления меры поддержки (пункт 10</w:t>
      </w:r>
      <w:r w:rsidRPr="001205FA">
        <w:rPr>
          <w:sz w:val="28"/>
          <w:szCs w:val="22"/>
          <w:lang w:eastAsia="en-US"/>
        </w:rPr>
        <w:t xml:space="preserve"> настоящего порядка) направляет результат предоставления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 указанный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пункте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="00A817E5">
        <w:rPr>
          <w:sz w:val="28"/>
          <w:szCs w:val="22"/>
          <w:lang w:eastAsia="en-US"/>
        </w:rPr>
        <w:t xml:space="preserve">8 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настоящего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типового порядка,</w:t>
      </w:r>
      <w:r w:rsidRPr="001205FA">
        <w:rPr>
          <w:spacing w:val="3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одним</w:t>
      </w:r>
      <w:r w:rsidRPr="001205FA">
        <w:rPr>
          <w:spacing w:val="25"/>
          <w:sz w:val="28"/>
          <w:szCs w:val="22"/>
          <w:lang w:eastAsia="en-US"/>
        </w:rPr>
        <w:t xml:space="preserve">  </w:t>
      </w:r>
      <w:r w:rsidRPr="001205FA">
        <w:rPr>
          <w:sz w:val="28"/>
          <w:szCs w:val="22"/>
          <w:lang w:eastAsia="en-US"/>
        </w:rPr>
        <w:t>из</w:t>
      </w:r>
      <w:r w:rsidRPr="001205FA">
        <w:rPr>
          <w:spacing w:val="2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способов,</w:t>
      </w:r>
      <w:r w:rsidRPr="001205FA">
        <w:rPr>
          <w:spacing w:val="3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предусмотренных пунктом</w:t>
      </w:r>
      <w:r w:rsidRPr="001205FA">
        <w:rPr>
          <w:spacing w:val="31"/>
          <w:sz w:val="28"/>
          <w:szCs w:val="22"/>
          <w:lang w:eastAsia="en-US"/>
        </w:rPr>
        <w:t xml:space="preserve"> </w:t>
      </w:r>
      <w:r w:rsidR="00A817E5">
        <w:rPr>
          <w:sz w:val="28"/>
          <w:szCs w:val="22"/>
          <w:lang w:eastAsia="en-US"/>
        </w:rPr>
        <w:t>9</w:t>
      </w:r>
      <w:r w:rsidRPr="001205FA">
        <w:rPr>
          <w:spacing w:val="76"/>
          <w:w w:val="150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настоящего порядка.</w:t>
      </w:r>
      <w:proofErr w:type="gramEnd"/>
    </w:p>
    <w:p w:rsidR="001205FA" w:rsidRPr="001205FA" w:rsidRDefault="001205FA" w:rsidP="001205FA">
      <w:pPr>
        <w:widowControl w:val="0"/>
        <w:autoSpaceDE w:val="0"/>
        <w:autoSpaceDN w:val="0"/>
        <w:spacing w:before="140"/>
        <w:rPr>
          <w:sz w:val="18"/>
          <w:szCs w:val="28"/>
          <w:lang w:eastAsia="en-US"/>
        </w:rPr>
      </w:pPr>
    </w:p>
    <w:p w:rsidR="001205FA" w:rsidRPr="001205FA" w:rsidRDefault="001205FA" w:rsidP="009079AD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before="1"/>
        <w:ind w:left="0" w:right="287" w:firstLine="0"/>
        <w:jc w:val="center"/>
        <w:rPr>
          <w:b/>
          <w:sz w:val="28"/>
          <w:szCs w:val="22"/>
          <w:lang w:eastAsia="en-US"/>
        </w:rPr>
      </w:pPr>
      <w:r w:rsidRPr="001205FA">
        <w:rPr>
          <w:b/>
          <w:w w:val="105"/>
          <w:sz w:val="28"/>
          <w:szCs w:val="22"/>
          <w:lang w:eastAsia="en-US"/>
        </w:rPr>
        <w:t>Способы информирования заявителей об изменении статуса рассмотрения запросов о предоставлении меры поддержки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329"/>
        </w:tabs>
        <w:autoSpaceDE w:val="0"/>
        <w:autoSpaceDN w:val="0"/>
        <w:spacing w:before="316"/>
        <w:ind w:left="201" w:right="449" w:firstLine="710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заявители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информируются</w:t>
      </w:r>
      <w:r w:rsidRPr="001205FA">
        <w:rPr>
          <w:spacing w:val="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 xml:space="preserve">об изменении статуса рассмотрения заявления о предоставлении меры </w:t>
      </w:r>
      <w:r w:rsidRPr="001205FA">
        <w:rPr>
          <w:spacing w:val="-2"/>
          <w:sz w:val="28"/>
          <w:szCs w:val="22"/>
          <w:lang w:eastAsia="en-US"/>
        </w:rPr>
        <w:t>поддержки.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spacing w:line="321" w:lineRule="exact"/>
        <w:ind w:left="142" w:right="428" w:firstLine="70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2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2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2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3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2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электронной</w:t>
      </w:r>
      <w:r w:rsidRPr="001205FA">
        <w:rPr>
          <w:spacing w:val="39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форме заявителю направляются:</w:t>
      </w:r>
    </w:p>
    <w:p w:rsidR="001205FA" w:rsidRPr="001205FA" w:rsidRDefault="001205FA" w:rsidP="009079AD">
      <w:pPr>
        <w:widowControl w:val="0"/>
        <w:numPr>
          <w:ilvl w:val="0"/>
          <w:numId w:val="5"/>
        </w:numPr>
        <w:tabs>
          <w:tab w:val="left" w:pos="1327"/>
        </w:tabs>
        <w:autoSpaceDE w:val="0"/>
        <w:autoSpaceDN w:val="0"/>
        <w:spacing w:before="26" w:line="235" w:lineRule="auto"/>
        <w:ind w:right="456" w:firstLine="71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уведомление о регистрации заявления о предоставлении меры </w:t>
      </w:r>
      <w:r w:rsidRPr="001205FA">
        <w:rPr>
          <w:spacing w:val="-2"/>
          <w:sz w:val="28"/>
          <w:szCs w:val="22"/>
          <w:lang w:eastAsia="en-US"/>
        </w:rPr>
        <w:t>поддержки;</w:t>
      </w:r>
    </w:p>
    <w:p w:rsidR="001205FA" w:rsidRPr="001205FA" w:rsidRDefault="001205FA" w:rsidP="009079AD">
      <w:pPr>
        <w:widowControl w:val="0"/>
        <w:numPr>
          <w:ilvl w:val="0"/>
          <w:numId w:val="5"/>
        </w:numPr>
        <w:tabs>
          <w:tab w:val="left" w:pos="1322"/>
        </w:tabs>
        <w:autoSpaceDE w:val="0"/>
        <w:autoSpaceDN w:val="0"/>
        <w:spacing w:before="7"/>
        <w:ind w:right="460" w:firstLine="715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 направлении заявления о предоставлении меры поддержки в общеобразовательную организацию;</w:t>
      </w:r>
    </w:p>
    <w:p w:rsidR="001205FA" w:rsidRPr="001205FA" w:rsidRDefault="001205FA" w:rsidP="009079AD">
      <w:pPr>
        <w:widowControl w:val="0"/>
        <w:numPr>
          <w:ilvl w:val="0"/>
          <w:numId w:val="5"/>
        </w:numPr>
        <w:tabs>
          <w:tab w:val="left" w:pos="1350"/>
        </w:tabs>
        <w:autoSpaceDE w:val="0"/>
        <w:autoSpaceDN w:val="0"/>
        <w:ind w:left="186" w:right="465" w:firstLine="714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 о получении заявления о предоставлении меры поддержки общеобразовательной организацией;</w:t>
      </w:r>
    </w:p>
    <w:p w:rsidR="001205FA" w:rsidRPr="001205FA" w:rsidRDefault="001205FA" w:rsidP="009079AD">
      <w:pPr>
        <w:widowControl w:val="0"/>
        <w:numPr>
          <w:ilvl w:val="0"/>
          <w:numId w:val="5"/>
        </w:numPr>
        <w:tabs>
          <w:tab w:val="left" w:pos="1202"/>
        </w:tabs>
        <w:autoSpaceDE w:val="0"/>
        <w:autoSpaceDN w:val="0"/>
        <w:spacing w:before="1" w:line="237" w:lineRule="auto"/>
        <w:ind w:left="176" w:right="464" w:firstLine="722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уведомление</w:t>
      </w:r>
      <w:r w:rsidRPr="001205FA">
        <w:rPr>
          <w:spacing w:val="-1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результате</w:t>
      </w:r>
      <w:r w:rsidRPr="001205FA">
        <w:rPr>
          <w:spacing w:val="-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рассмотрения заявления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 меры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содержащее сведения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принятии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положительного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решения 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68"/>
          <w:w w:val="15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либо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мотивированный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отказ</w:t>
      </w:r>
      <w:r w:rsidRPr="001205FA">
        <w:rPr>
          <w:spacing w:val="4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 предоставлении меры поддержки.</w:t>
      </w:r>
    </w:p>
    <w:p w:rsidR="001205FA" w:rsidRPr="001205FA" w:rsidRDefault="001205FA" w:rsidP="009079AD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before="9"/>
        <w:ind w:left="142" w:right="428" w:firstLine="70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При</w:t>
      </w:r>
      <w:r w:rsidRPr="001205FA">
        <w:rPr>
          <w:spacing w:val="4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4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</w:t>
      </w:r>
      <w:r w:rsidRPr="001205FA">
        <w:rPr>
          <w:spacing w:val="42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</w:t>
      </w:r>
      <w:r w:rsidRPr="001205FA">
        <w:rPr>
          <w:spacing w:val="6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в</w:t>
      </w:r>
      <w:r w:rsidRPr="001205FA">
        <w:rPr>
          <w:spacing w:val="3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иных</w:t>
      </w:r>
      <w:r w:rsidRPr="001205FA">
        <w:rPr>
          <w:spacing w:val="4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формах</w:t>
      </w:r>
      <w:r w:rsidRPr="001205FA">
        <w:rPr>
          <w:spacing w:val="4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заявителю направляются:</w:t>
      </w:r>
    </w:p>
    <w:p w:rsidR="001205FA" w:rsidRPr="001205FA" w:rsidRDefault="001205FA" w:rsidP="009079AD">
      <w:pPr>
        <w:widowControl w:val="0"/>
        <w:numPr>
          <w:ilvl w:val="0"/>
          <w:numId w:val="4"/>
        </w:numPr>
        <w:tabs>
          <w:tab w:val="left" w:pos="1274"/>
        </w:tabs>
        <w:autoSpaceDE w:val="0"/>
        <w:autoSpaceDN w:val="0"/>
        <w:spacing w:before="25" w:line="235" w:lineRule="auto"/>
        <w:ind w:right="476" w:firstLine="719"/>
        <w:jc w:val="both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 xml:space="preserve">уведомление об отказе в приеме документов, необходимых для предоставления о предоставлении меры поддержки (при принятии такого </w:t>
      </w:r>
      <w:r w:rsidRPr="001205FA">
        <w:rPr>
          <w:spacing w:val="-2"/>
          <w:sz w:val="28"/>
          <w:szCs w:val="22"/>
          <w:lang w:eastAsia="en-US"/>
        </w:rPr>
        <w:t>решения);</w:t>
      </w:r>
    </w:p>
    <w:p w:rsidR="001205FA" w:rsidRPr="003A688D" w:rsidRDefault="001205FA" w:rsidP="009079AD">
      <w:pPr>
        <w:widowControl w:val="0"/>
        <w:numPr>
          <w:ilvl w:val="0"/>
          <w:numId w:val="4"/>
        </w:numPr>
        <w:tabs>
          <w:tab w:val="left" w:pos="1183"/>
        </w:tabs>
        <w:autoSpaceDE w:val="0"/>
        <w:autoSpaceDN w:val="0"/>
        <w:spacing w:before="13"/>
        <w:ind w:left="152" w:right="469" w:firstLine="725"/>
        <w:jc w:val="both"/>
        <w:rPr>
          <w:sz w:val="28"/>
          <w:szCs w:val="22"/>
          <w:lang w:eastAsia="en-US"/>
        </w:rPr>
        <w:sectPr w:rsidR="001205FA" w:rsidRPr="003A688D">
          <w:headerReference w:type="default" r:id="rId19"/>
          <w:pgSz w:w="11910" w:h="16840"/>
          <w:pgMar w:top="1420" w:right="425" w:bottom="280" w:left="1559" w:header="0" w:footer="0" w:gutter="0"/>
          <w:cols w:space="720"/>
        </w:sectPr>
      </w:pPr>
      <w:r w:rsidRPr="001205FA">
        <w:rPr>
          <w:sz w:val="28"/>
          <w:szCs w:val="22"/>
          <w:lang w:eastAsia="en-US"/>
        </w:rPr>
        <w:t>уведомление</w:t>
      </w:r>
      <w:r w:rsidRPr="001205FA">
        <w:rPr>
          <w:spacing w:val="-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результате рассмотрения заявления о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 меры</w:t>
      </w:r>
      <w:r w:rsidRPr="001205FA">
        <w:rPr>
          <w:spacing w:val="-13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поддержки, содержащее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сведения</w:t>
      </w:r>
      <w:r w:rsidRPr="001205FA">
        <w:rPr>
          <w:spacing w:val="-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о</w:t>
      </w:r>
      <w:r w:rsidRPr="001205FA">
        <w:rPr>
          <w:spacing w:val="-18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принятии</w:t>
      </w:r>
      <w:r w:rsidRPr="001205FA">
        <w:rPr>
          <w:spacing w:val="-9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положительного</w:t>
      </w:r>
      <w:r w:rsidRPr="001205FA">
        <w:rPr>
          <w:spacing w:val="-17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решения 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предоставлении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меры поддержки либо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мотивированный</w:t>
      </w:r>
      <w:r w:rsidRPr="001205FA">
        <w:rPr>
          <w:spacing w:val="80"/>
          <w:sz w:val="28"/>
          <w:szCs w:val="22"/>
          <w:lang w:eastAsia="en-US"/>
        </w:rPr>
        <w:t xml:space="preserve"> </w:t>
      </w:r>
      <w:r w:rsidR="00D2196A">
        <w:rPr>
          <w:sz w:val="28"/>
          <w:szCs w:val="22"/>
          <w:lang w:eastAsia="en-US"/>
        </w:rPr>
        <w:t xml:space="preserve">отказ в предоставлении меры </w:t>
      </w:r>
      <w:r w:rsidRPr="001205FA">
        <w:rPr>
          <w:sz w:val="28"/>
          <w:szCs w:val="22"/>
          <w:lang w:eastAsia="en-US"/>
        </w:rPr>
        <w:t>поддержки.</w:t>
      </w:r>
    </w:p>
    <w:p w:rsidR="001205FA" w:rsidRPr="001205FA" w:rsidRDefault="003A688D" w:rsidP="003A688D">
      <w:pPr>
        <w:widowControl w:val="0"/>
        <w:autoSpaceDE w:val="0"/>
        <w:autoSpaceDN w:val="0"/>
        <w:spacing w:line="322" w:lineRule="exact"/>
        <w:jc w:val="center"/>
        <w:rPr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lastRenderedPageBreak/>
        <w:t xml:space="preserve">                                                                                        </w:t>
      </w:r>
      <w:r w:rsidR="001205FA" w:rsidRPr="001205FA">
        <w:rPr>
          <w:spacing w:val="-4"/>
          <w:sz w:val="28"/>
          <w:szCs w:val="28"/>
          <w:lang w:eastAsia="en-US"/>
        </w:rPr>
        <w:t>ПРИЛОЖЕНИЕ</w:t>
      </w:r>
      <w:r w:rsidR="001205FA" w:rsidRPr="001205FA">
        <w:rPr>
          <w:spacing w:val="8"/>
          <w:sz w:val="28"/>
          <w:szCs w:val="28"/>
          <w:lang w:eastAsia="en-US"/>
        </w:rPr>
        <w:t xml:space="preserve"> </w:t>
      </w:r>
      <w:r w:rsidR="001205FA" w:rsidRPr="001205FA">
        <w:rPr>
          <w:spacing w:val="-4"/>
          <w:sz w:val="28"/>
          <w:szCs w:val="28"/>
          <w:lang w:eastAsia="en-US"/>
        </w:rPr>
        <w:t>№</w:t>
      </w:r>
      <w:r w:rsidR="001205FA" w:rsidRPr="001205FA">
        <w:rPr>
          <w:spacing w:val="19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1</w:t>
      </w:r>
    </w:p>
    <w:p w:rsidR="001205FA" w:rsidRPr="001205FA" w:rsidRDefault="001205FA" w:rsidP="00E73B55">
      <w:pPr>
        <w:widowControl w:val="0"/>
        <w:autoSpaceDE w:val="0"/>
        <w:autoSpaceDN w:val="0"/>
        <w:ind w:right="29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меры поддержки по бесплатному присмотру и уходу за детьми, посещающими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группы продленного дня в муниципальных общеобразовательных организациях </w:t>
      </w:r>
      <w:r w:rsidR="003A688D">
        <w:rPr>
          <w:sz w:val="28"/>
          <w:szCs w:val="28"/>
          <w:lang w:eastAsia="en-US"/>
        </w:rPr>
        <w:t xml:space="preserve">городского округа Архангельской области «Город Коряжма»,  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из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семей</w:t>
      </w:r>
      <w:r w:rsidRPr="001205FA">
        <w:rPr>
          <w:spacing w:val="-1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</w:t>
      </w:r>
      <w:r w:rsidRPr="001205FA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(выполнявших) задачи по отражению вооруженного вторжения</w:t>
      </w:r>
      <w:proofErr w:type="gramEnd"/>
      <w:r w:rsidRPr="001205FA">
        <w:rPr>
          <w:sz w:val="28"/>
          <w:szCs w:val="28"/>
          <w:lang w:eastAsia="en-US"/>
        </w:rPr>
        <w:t xml:space="preserve">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 специальной военной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spacing w:before="302"/>
        <w:rPr>
          <w:sz w:val="28"/>
          <w:szCs w:val="28"/>
          <w:lang w:eastAsia="en-US"/>
        </w:rPr>
      </w:pPr>
    </w:p>
    <w:p w:rsidR="001205FA" w:rsidRPr="001205FA" w:rsidRDefault="00CB6FBA" w:rsidP="00CB6FB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</w:t>
      </w:r>
      <w:r w:rsidR="001205FA" w:rsidRPr="001205FA">
        <w:rPr>
          <w:sz w:val="28"/>
          <w:szCs w:val="28"/>
          <w:lang w:eastAsia="en-US"/>
        </w:rPr>
        <w:t>Руководителю</w:t>
      </w:r>
      <w:r w:rsidR="001205FA" w:rsidRPr="001205FA">
        <w:rPr>
          <w:spacing w:val="-2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/</w:t>
      </w:r>
      <w:r w:rsidR="001205FA" w:rsidRPr="001205FA">
        <w:rPr>
          <w:spacing w:val="-18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директору</w:t>
      </w:r>
      <w:r w:rsidR="001205FA" w:rsidRPr="001205FA">
        <w:rPr>
          <w:spacing w:val="-7"/>
          <w:sz w:val="28"/>
          <w:szCs w:val="28"/>
          <w:lang w:eastAsia="en-US"/>
        </w:rPr>
        <w:t xml:space="preserve"> </w:t>
      </w:r>
      <w:r w:rsidR="001205FA" w:rsidRPr="001205FA">
        <w:rPr>
          <w:sz w:val="28"/>
          <w:szCs w:val="28"/>
          <w:lang w:eastAsia="en-US"/>
        </w:rPr>
        <w:t>/</w:t>
      </w:r>
      <w:r w:rsidR="001205FA" w:rsidRPr="001205FA">
        <w:rPr>
          <w:spacing w:val="-17"/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>заведующему</w:t>
      </w:r>
    </w:p>
    <w:p w:rsidR="00B57316" w:rsidRDefault="001205FA" w:rsidP="00B57316">
      <w:pPr>
        <w:widowControl w:val="0"/>
        <w:autoSpaceDE w:val="0"/>
        <w:autoSpaceDN w:val="0"/>
        <w:spacing w:before="47" w:line="460" w:lineRule="exact"/>
        <w:ind w:right="450"/>
        <w:jc w:val="right"/>
        <w:rPr>
          <w:spacing w:val="-2"/>
          <w:szCs w:val="22"/>
          <w:lang w:eastAsia="en-US"/>
        </w:rPr>
      </w:pP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2E10A69B" wp14:editId="4FD4630C">
                <wp:simplePos x="0" y="0"/>
                <wp:positionH relativeFrom="page">
                  <wp:posOffset>3864864</wp:posOffset>
                </wp:positionH>
                <wp:positionV relativeFrom="paragraph">
                  <wp:posOffset>423662</wp:posOffset>
                </wp:positionV>
                <wp:extent cx="2649220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style="position:absolute;margin-left:304.3pt;margin-top:33.35pt;width:208.6pt;height:.1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" path="m,l2648712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21E89BED" wp14:editId="73B2A165">
                <wp:simplePos x="0" y="0"/>
                <wp:positionH relativeFrom="page">
                  <wp:posOffset>3962400</wp:posOffset>
                </wp:positionH>
                <wp:positionV relativeFrom="paragraph">
                  <wp:posOffset>134102</wp:posOffset>
                </wp:positionV>
                <wp:extent cx="249682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>
                              <a:moveTo>
                                <a:pt x="0" y="0"/>
                              </a:moveTo>
                              <a:lnTo>
                                <a:pt x="24963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style="position:absolute;margin-left:312pt;margin-top:10.55pt;width:196.6pt;height:.1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6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" path="m,l2496312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spacing w:val="-2"/>
          <w:szCs w:val="22"/>
          <w:lang w:eastAsia="en-US"/>
        </w:rPr>
        <w:t>(наименование</w:t>
      </w:r>
      <w:r w:rsidRPr="001205FA">
        <w:rPr>
          <w:spacing w:val="8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муниципальной</w:t>
      </w:r>
      <w:r w:rsidRPr="001205FA">
        <w:rPr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образовательной</w:t>
      </w:r>
      <w:r w:rsidRPr="001205FA">
        <w:rPr>
          <w:spacing w:val="-11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 xml:space="preserve">организации) </w:t>
      </w:r>
    </w:p>
    <w:p w:rsidR="001205FA" w:rsidRPr="001205FA" w:rsidRDefault="001205FA" w:rsidP="00B57316">
      <w:pPr>
        <w:widowControl w:val="0"/>
        <w:autoSpaceDE w:val="0"/>
        <w:autoSpaceDN w:val="0"/>
        <w:spacing w:before="47" w:line="460" w:lineRule="exact"/>
        <w:ind w:right="450"/>
        <w:jc w:val="right"/>
        <w:rPr>
          <w:szCs w:val="22"/>
          <w:lang w:eastAsia="en-US"/>
        </w:rPr>
      </w:pPr>
      <w:r w:rsidRPr="001205FA">
        <w:rPr>
          <w:w w:val="95"/>
          <w:szCs w:val="22"/>
          <w:lang w:eastAsia="en-US"/>
        </w:rPr>
        <w:t>(Фамилия,</w:t>
      </w:r>
      <w:r w:rsidRPr="001205FA">
        <w:rPr>
          <w:spacing w:val="14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имя,</w:t>
      </w:r>
      <w:r w:rsidRPr="001205FA">
        <w:rPr>
          <w:spacing w:val="5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отчество</w:t>
      </w:r>
      <w:r w:rsidRPr="001205FA">
        <w:rPr>
          <w:spacing w:val="9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(последнее – при</w:t>
      </w:r>
      <w:r w:rsidRPr="001205FA">
        <w:rPr>
          <w:spacing w:val="4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наличии)</w:t>
      </w:r>
      <w:r w:rsidRPr="001205FA">
        <w:rPr>
          <w:spacing w:val="12"/>
          <w:szCs w:val="22"/>
          <w:lang w:eastAsia="en-US"/>
        </w:rPr>
        <w:t xml:space="preserve"> </w:t>
      </w:r>
      <w:r w:rsidRPr="001205FA">
        <w:rPr>
          <w:spacing w:val="-2"/>
          <w:w w:val="95"/>
          <w:szCs w:val="22"/>
          <w:lang w:eastAsia="en-US"/>
        </w:rPr>
        <w:t>заявителя)</w:t>
      </w:r>
    </w:p>
    <w:p w:rsidR="001205FA" w:rsidRPr="001205FA" w:rsidRDefault="001205FA" w:rsidP="00B57316">
      <w:pPr>
        <w:widowControl w:val="0"/>
        <w:autoSpaceDE w:val="0"/>
        <w:autoSpaceDN w:val="0"/>
        <w:spacing w:line="272" w:lineRule="exact"/>
        <w:jc w:val="center"/>
        <w:rPr>
          <w:sz w:val="28"/>
          <w:szCs w:val="28"/>
          <w:lang w:eastAsia="en-US"/>
        </w:rPr>
      </w:pPr>
      <w:r w:rsidRPr="001205F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26E698C7" wp14:editId="777FD225">
                <wp:simplePos x="0" y="0"/>
                <wp:positionH relativeFrom="page">
                  <wp:posOffset>3572255</wp:posOffset>
                </wp:positionH>
                <wp:positionV relativeFrom="paragraph">
                  <wp:posOffset>891657</wp:posOffset>
                </wp:positionV>
                <wp:extent cx="321881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style="position:absolute;margin-left:281.3pt;margin-top:70.2pt;width:253.45pt;height:.1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" path="m,l3218688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DADDD0F" wp14:editId="12067FF7">
                <wp:simplePos x="0" y="0"/>
                <wp:positionH relativeFrom="page">
                  <wp:posOffset>3858768</wp:posOffset>
                </wp:positionH>
                <wp:positionV relativeFrom="paragraph">
                  <wp:posOffset>599049</wp:posOffset>
                </wp:positionV>
                <wp:extent cx="264922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7" o:spid="_x0000_s1026" style="position:absolute;margin-left:303.85pt;margin-top:47.15pt;width:208.6pt;height:.1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" path="m,l2648712,e" filled="f" strokeweight=".72pt">
                <v:path arrowok="t"/>
                <w10:wrap anchorx="page"/>
              </v:shape>
            </w:pict>
          </mc:Fallback>
        </mc:AlternateContent>
      </w:r>
      <w:r w:rsidR="00B57316">
        <w:rPr>
          <w:sz w:val="28"/>
          <w:szCs w:val="28"/>
          <w:lang w:eastAsia="en-US"/>
        </w:rPr>
        <w:t xml:space="preserve">                                        </w:t>
      </w:r>
      <w:r w:rsidRPr="001205FA">
        <w:rPr>
          <w:sz w:val="28"/>
          <w:szCs w:val="28"/>
          <w:lang w:eastAsia="en-US"/>
        </w:rPr>
        <w:t>проживающег</w:t>
      </w:r>
      <w:proofErr w:type="gramStart"/>
      <w:r w:rsidRPr="001205FA">
        <w:rPr>
          <w:sz w:val="28"/>
          <w:szCs w:val="28"/>
          <w:lang w:eastAsia="en-US"/>
        </w:rPr>
        <w:t>о(</w:t>
      </w:r>
      <w:proofErr w:type="gramEnd"/>
      <w:r w:rsidRPr="001205FA">
        <w:rPr>
          <w:sz w:val="28"/>
          <w:szCs w:val="28"/>
          <w:lang w:eastAsia="en-US"/>
        </w:rPr>
        <w:t>ей)</w:t>
      </w:r>
      <w:r w:rsidRPr="001205FA">
        <w:rPr>
          <w:spacing w:val="-1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адресу:</w:t>
      </w:r>
    </w:p>
    <w:p w:rsidR="001205FA" w:rsidRPr="001205FA" w:rsidRDefault="001205FA" w:rsidP="00B57316">
      <w:pPr>
        <w:widowControl w:val="0"/>
        <w:autoSpaceDE w:val="0"/>
        <w:autoSpaceDN w:val="0"/>
        <w:spacing w:before="2"/>
        <w:jc w:val="right"/>
        <w:rPr>
          <w:sz w:val="16"/>
          <w:szCs w:val="28"/>
          <w:lang w:eastAsia="en-US"/>
        </w:rPr>
      </w:pPr>
      <w:r w:rsidRPr="001205FA">
        <w:rPr>
          <w:noProof/>
          <w:sz w:val="16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E67CF6B" wp14:editId="0F8D078D">
                <wp:simplePos x="0" y="0"/>
                <wp:positionH relativeFrom="page">
                  <wp:posOffset>3858768</wp:posOffset>
                </wp:positionH>
                <wp:positionV relativeFrom="paragraph">
                  <wp:posOffset>133870</wp:posOffset>
                </wp:positionV>
                <wp:extent cx="265176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1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760">
                              <a:moveTo>
                                <a:pt x="0" y="0"/>
                              </a:moveTo>
                              <a:lnTo>
                                <a:pt x="26517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8" o:spid="_x0000_s1026" style="position:absolute;margin-left:303.85pt;margin-top:10.55pt;width:208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1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lrpIgIAAIEEAAAOAAAAZHJzL2Uyb0RvYy54bWysVMFu2zAMvQ/YPwi6L06CLl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" path="m,l265176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783008" w:rsidRDefault="001205FA" w:rsidP="00B57316">
      <w:pPr>
        <w:widowControl w:val="0"/>
        <w:autoSpaceDE w:val="0"/>
        <w:autoSpaceDN w:val="0"/>
        <w:spacing w:before="10" w:line="472" w:lineRule="auto"/>
        <w:ind w:right="2209"/>
        <w:jc w:val="right"/>
        <w:rPr>
          <w:szCs w:val="22"/>
          <w:lang w:eastAsia="en-US"/>
        </w:rPr>
      </w:pPr>
      <w:r w:rsidRPr="001205FA">
        <w:rPr>
          <w:szCs w:val="22"/>
          <w:lang w:eastAsia="en-US"/>
        </w:rPr>
        <w:t xml:space="preserve">(почтовый адрес) </w:t>
      </w:r>
    </w:p>
    <w:p w:rsidR="00B57316" w:rsidRDefault="001205FA" w:rsidP="00B57316">
      <w:pPr>
        <w:widowControl w:val="0"/>
        <w:autoSpaceDE w:val="0"/>
        <w:autoSpaceDN w:val="0"/>
        <w:spacing w:before="10" w:line="472" w:lineRule="auto"/>
        <w:ind w:right="2209"/>
        <w:jc w:val="right"/>
        <w:rPr>
          <w:sz w:val="21"/>
          <w:szCs w:val="22"/>
          <w:lang w:eastAsia="en-US"/>
        </w:rPr>
      </w:pPr>
      <w:r w:rsidRPr="001205FA">
        <w:rPr>
          <w:sz w:val="21"/>
          <w:szCs w:val="22"/>
          <w:lang w:eastAsia="en-US"/>
        </w:rPr>
        <w:t xml:space="preserve">(контактный телефон) </w:t>
      </w:r>
    </w:p>
    <w:p w:rsidR="001205FA" w:rsidRPr="001205FA" w:rsidRDefault="001205FA" w:rsidP="00B57316">
      <w:pPr>
        <w:widowControl w:val="0"/>
        <w:autoSpaceDE w:val="0"/>
        <w:autoSpaceDN w:val="0"/>
        <w:spacing w:before="10" w:line="472" w:lineRule="auto"/>
        <w:ind w:right="2209"/>
        <w:jc w:val="right"/>
        <w:rPr>
          <w:szCs w:val="22"/>
          <w:lang w:eastAsia="en-US"/>
        </w:rPr>
      </w:pPr>
      <w:r w:rsidRPr="001205FA">
        <w:rPr>
          <w:spacing w:val="-2"/>
          <w:szCs w:val="22"/>
          <w:lang w:eastAsia="en-US"/>
        </w:rPr>
        <w:t>(адрес</w:t>
      </w:r>
      <w:r w:rsidRPr="001205FA">
        <w:rPr>
          <w:spacing w:val="-11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электронной</w:t>
      </w:r>
      <w:r w:rsidRPr="001205FA">
        <w:rPr>
          <w:spacing w:val="-3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почты)</w:t>
      </w:r>
    </w:p>
    <w:p w:rsidR="001205FA" w:rsidRPr="001205FA" w:rsidRDefault="001205FA" w:rsidP="00B57316">
      <w:pPr>
        <w:widowControl w:val="0"/>
        <w:autoSpaceDE w:val="0"/>
        <w:autoSpaceDN w:val="0"/>
        <w:jc w:val="right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9"/>
        <w:rPr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1" w:line="366" w:lineRule="exact"/>
        <w:ind w:right="440"/>
        <w:jc w:val="center"/>
        <w:outlineLvl w:val="0"/>
        <w:rPr>
          <w:rFonts w:eastAsia="Courier New" w:cs="Courier New"/>
          <w:b/>
          <w:sz w:val="32"/>
          <w:szCs w:val="32"/>
          <w:lang w:eastAsia="en-US"/>
        </w:rPr>
      </w:pPr>
      <w:r w:rsidRPr="001205FA">
        <w:rPr>
          <w:rFonts w:eastAsia="Courier New" w:cs="Courier New"/>
          <w:b/>
          <w:spacing w:val="-2"/>
          <w:sz w:val="32"/>
          <w:szCs w:val="32"/>
          <w:lang w:eastAsia="en-US"/>
        </w:rPr>
        <w:t>ЗАЯВЛ</w:t>
      </w:r>
      <w:r w:rsidR="00E73B55">
        <w:rPr>
          <w:rFonts w:eastAsia="Courier New" w:cs="Courier New"/>
          <w:b/>
          <w:spacing w:val="-2"/>
          <w:sz w:val="32"/>
          <w:szCs w:val="32"/>
          <w:lang w:eastAsia="en-US"/>
        </w:rPr>
        <w:t>Е</w:t>
      </w:r>
      <w:r w:rsidRPr="001205FA">
        <w:rPr>
          <w:rFonts w:eastAsia="Courier New" w:cs="Courier New"/>
          <w:b/>
          <w:spacing w:val="-2"/>
          <w:sz w:val="32"/>
          <w:szCs w:val="32"/>
          <w:lang w:eastAsia="en-US"/>
        </w:rPr>
        <w:t>НИЕ</w:t>
      </w:r>
    </w:p>
    <w:p w:rsidR="001205FA" w:rsidRPr="001205FA" w:rsidRDefault="001205FA" w:rsidP="001205FA">
      <w:pPr>
        <w:widowControl w:val="0"/>
        <w:autoSpaceDE w:val="0"/>
        <w:autoSpaceDN w:val="0"/>
        <w:ind w:right="767"/>
        <w:jc w:val="center"/>
        <w:rPr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о</w:t>
      </w:r>
      <w:r w:rsidRPr="001205FA">
        <w:rPr>
          <w:b/>
          <w:spacing w:val="-5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предоставлении</w:t>
      </w:r>
      <w:r w:rsidRPr="001205FA">
        <w:rPr>
          <w:b/>
          <w:spacing w:val="-6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дополнительной</w:t>
      </w:r>
      <w:r w:rsidRPr="001205FA">
        <w:rPr>
          <w:b/>
          <w:spacing w:val="-1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меры социальной поддержки по бесплатному присмотру и</w:t>
      </w:r>
      <w:r w:rsidRPr="001205FA">
        <w:rPr>
          <w:b/>
          <w:spacing w:val="-11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уходу</w:t>
      </w:r>
      <w:r w:rsidRPr="001205FA">
        <w:rPr>
          <w:b/>
          <w:spacing w:val="-2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за</w:t>
      </w:r>
      <w:r w:rsidRPr="001205FA">
        <w:rPr>
          <w:b/>
          <w:spacing w:val="-7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детьми, посещающими</w:t>
      </w:r>
      <w:r w:rsidRPr="001205FA">
        <w:rPr>
          <w:b/>
          <w:spacing w:val="26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 xml:space="preserve">группы </w:t>
      </w:r>
      <w:r w:rsidRPr="001205FA">
        <w:rPr>
          <w:b/>
          <w:spacing w:val="-2"/>
          <w:sz w:val="28"/>
          <w:szCs w:val="28"/>
          <w:lang w:eastAsia="en-US"/>
        </w:rPr>
        <w:t>продленного дня в</w:t>
      </w:r>
      <w:r w:rsidRPr="001205FA">
        <w:rPr>
          <w:b/>
          <w:spacing w:val="-6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государственных</w:t>
      </w:r>
      <w:r w:rsidRPr="001205FA">
        <w:rPr>
          <w:b/>
          <w:spacing w:val="-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общеобразовательных</w:t>
      </w:r>
      <w:r w:rsidRPr="001205FA">
        <w:rPr>
          <w:b/>
          <w:spacing w:val="-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 xml:space="preserve">организациях </w:t>
      </w:r>
      <w:r w:rsidRPr="001205FA">
        <w:rPr>
          <w:b/>
          <w:sz w:val="28"/>
          <w:szCs w:val="28"/>
          <w:lang w:eastAsia="en-US"/>
        </w:rPr>
        <w:t>Архангельской</w:t>
      </w:r>
      <w:r w:rsidRPr="001205FA">
        <w:rPr>
          <w:b/>
          <w:spacing w:val="25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области и</w:t>
      </w:r>
      <w:r w:rsidRPr="001205FA">
        <w:rPr>
          <w:b/>
          <w:spacing w:val="-10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 xml:space="preserve">муниципальных общеобразовательных </w:t>
      </w:r>
      <w:r w:rsidRPr="001205FA">
        <w:rPr>
          <w:b/>
          <w:spacing w:val="-2"/>
          <w:sz w:val="28"/>
          <w:szCs w:val="28"/>
          <w:lang w:eastAsia="en-US"/>
        </w:rPr>
        <w:t>организациях муниципальных</w:t>
      </w:r>
      <w:r w:rsidRPr="001205FA">
        <w:rPr>
          <w:b/>
          <w:spacing w:val="-6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образований Архангельской</w:t>
      </w:r>
      <w:r w:rsidRPr="001205FA">
        <w:rPr>
          <w:b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области</w:t>
      </w:r>
    </w:p>
    <w:p w:rsidR="001205FA" w:rsidRPr="001205FA" w:rsidRDefault="001205FA" w:rsidP="00A817E5">
      <w:pPr>
        <w:widowControl w:val="0"/>
        <w:autoSpaceDE w:val="0"/>
        <w:autoSpaceDN w:val="0"/>
        <w:spacing w:before="316"/>
        <w:ind w:right="442" w:firstLine="709"/>
        <w:jc w:val="both"/>
        <w:rPr>
          <w:sz w:val="28"/>
          <w:szCs w:val="28"/>
          <w:lang w:eastAsia="en-US"/>
        </w:rPr>
      </w:pPr>
      <w:r w:rsidRPr="001205FA">
        <w:rPr>
          <w:sz w:val="28"/>
          <w:szCs w:val="28"/>
          <w:lang w:eastAsia="en-US"/>
        </w:rPr>
        <w:t>Прошу предоставить дополнительную меру социальной поддержки, предусмотренную для семей военнослужащих, сотрудников,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добровольцев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 мобилизованных</w:t>
      </w:r>
      <w:r w:rsidRPr="001205FA">
        <w:rPr>
          <w:spacing w:val="-6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граждан, по обеспечению горячим питанием моем</w:t>
      </w:r>
      <w:proofErr w:type="gramStart"/>
      <w:r w:rsidRPr="001205FA">
        <w:rPr>
          <w:sz w:val="28"/>
          <w:szCs w:val="28"/>
          <w:lang w:eastAsia="en-US"/>
        </w:rPr>
        <w:t>у(</w:t>
      </w:r>
      <w:proofErr w:type="gramEnd"/>
      <w:r w:rsidRPr="001205FA">
        <w:rPr>
          <w:sz w:val="28"/>
          <w:szCs w:val="28"/>
          <w:lang w:eastAsia="en-US"/>
        </w:rPr>
        <w:t>-им) ребенку (детям):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Фамилия________________________________________________________________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 xml:space="preserve">Имя____________________________________________________________________                                                   </w:t>
      </w:r>
    </w:p>
    <w:p w:rsidR="00C51BC2" w:rsidRPr="00246689" w:rsidRDefault="00C51BC2" w:rsidP="00C51BC2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Отчество________________________________________________________________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3A688D" w:rsidRDefault="00C51BC2" w:rsidP="00C51BC2">
      <w:pPr>
        <w:widowControl w:val="0"/>
        <w:autoSpaceDE w:val="0"/>
        <w:autoSpaceDN w:val="0"/>
        <w:spacing w:line="247" w:lineRule="auto"/>
        <w:ind w:right="3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Дата</w:t>
      </w:r>
      <w:r w:rsidRPr="00246689">
        <w:rPr>
          <w:spacing w:val="-16"/>
          <w:sz w:val="28"/>
          <w:szCs w:val="28"/>
          <w:lang w:eastAsia="en-US"/>
        </w:rPr>
        <w:t xml:space="preserve"> </w:t>
      </w:r>
      <w:r w:rsidR="003A688D">
        <w:rPr>
          <w:spacing w:val="-2"/>
          <w:sz w:val="28"/>
          <w:szCs w:val="28"/>
          <w:lang w:eastAsia="en-US"/>
        </w:rPr>
        <w:t>рождения (полностью)________________________________________________</w:t>
      </w:r>
    </w:p>
    <w:p w:rsidR="00C51BC2" w:rsidRPr="00246689" w:rsidRDefault="003A688D" w:rsidP="00C51BC2">
      <w:pPr>
        <w:widowControl w:val="0"/>
        <w:autoSpaceDE w:val="0"/>
        <w:autoSpaceDN w:val="0"/>
        <w:spacing w:line="247" w:lineRule="auto"/>
        <w:ind w:right="3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П</w:t>
      </w:r>
      <w:r w:rsidR="00C51BC2" w:rsidRPr="00246689">
        <w:rPr>
          <w:spacing w:val="-2"/>
          <w:sz w:val="28"/>
          <w:szCs w:val="28"/>
          <w:lang w:eastAsia="en-US"/>
        </w:rPr>
        <w:t>ол ___________________________________________</w:t>
      </w:r>
      <w:r>
        <w:rPr>
          <w:spacing w:val="-2"/>
          <w:sz w:val="28"/>
          <w:szCs w:val="28"/>
          <w:lang w:eastAsia="en-US"/>
        </w:rPr>
        <w:t>________________________</w:t>
      </w:r>
    </w:p>
    <w:p w:rsidR="00C51BC2" w:rsidRPr="00246689" w:rsidRDefault="00C51BC2" w:rsidP="00C51BC2">
      <w:pPr>
        <w:widowControl w:val="0"/>
        <w:tabs>
          <w:tab w:val="left" w:pos="9923"/>
        </w:tabs>
        <w:autoSpaceDE w:val="0"/>
        <w:autoSpaceDN w:val="0"/>
        <w:spacing w:line="247" w:lineRule="auto"/>
        <w:ind w:right="3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СНИЛС________________________________________________________________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ind w:right="3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Наименование</w:t>
      </w:r>
      <w:r w:rsidRPr="00246689">
        <w:rPr>
          <w:spacing w:val="-1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образовательной организации, в которой обучается ребенок ______________________________________________________________________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C51BC2" w:rsidRPr="00246689" w:rsidRDefault="00C51BC2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C51BC2" w:rsidRDefault="00C51BC2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3A688D" w:rsidRPr="00246689" w:rsidRDefault="003A688D" w:rsidP="00C51BC2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Данные заявителя: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Фамилия 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Отчество 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Дата рождения (полностью),  Пол 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СНИЛС_______________________________________________________________</w:t>
      </w:r>
    </w:p>
    <w:p w:rsidR="00C51BC2" w:rsidRPr="00246689" w:rsidRDefault="00C51BC2" w:rsidP="00C51BC2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Сведения о паспорте гражданина Российской Федерации либо ином документе, </w:t>
      </w:r>
      <w:proofErr w:type="gramStart"/>
      <w:r w:rsidRPr="00246689">
        <w:rPr>
          <w:sz w:val="28"/>
          <w:szCs w:val="28"/>
          <w:lang w:eastAsia="en-US"/>
        </w:rPr>
        <w:t>удостоверяющим</w:t>
      </w:r>
      <w:proofErr w:type="gramEnd"/>
      <w:r w:rsidRPr="00246689">
        <w:rPr>
          <w:sz w:val="28"/>
          <w:szCs w:val="28"/>
          <w:lang w:eastAsia="en-US"/>
        </w:rPr>
        <w:t xml:space="preserve"> личность заявителя</w:t>
      </w:r>
    </w:p>
    <w:p w:rsidR="00C51BC2" w:rsidRPr="00246689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Серия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55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</w:t>
      </w:r>
      <w:r w:rsidRPr="00246689">
        <w:rPr>
          <w:spacing w:val="-2"/>
          <w:sz w:val="28"/>
          <w:szCs w:val="28"/>
          <w:lang w:eastAsia="en-US"/>
        </w:rPr>
        <w:t>Номер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Дата выдачи</w:t>
      </w:r>
      <w:r w:rsidRPr="00246689">
        <w:rPr>
          <w:sz w:val="28"/>
          <w:szCs w:val="28"/>
          <w:lang w:eastAsia="en-US"/>
        </w:rPr>
        <w:tab/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Кем выдан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Код подразделения</w:t>
      </w:r>
      <w:r w:rsidRPr="00246689">
        <w:rPr>
          <w:spacing w:val="21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 xml:space="preserve"> __________________________________________________</w:t>
      </w:r>
    </w:p>
    <w:p w:rsidR="00C51BC2" w:rsidRPr="00F01AB0" w:rsidRDefault="00C51BC2" w:rsidP="00C51BC2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242" w:lineRule="auto"/>
        <w:ind w:right="475"/>
        <w:jc w:val="both"/>
        <w:rPr>
          <w:sz w:val="24"/>
          <w:szCs w:val="22"/>
          <w:lang w:eastAsia="en-US"/>
        </w:rPr>
      </w:pPr>
    </w:p>
    <w:p w:rsidR="001205FA" w:rsidRPr="001205FA" w:rsidRDefault="001205FA" w:rsidP="00A817E5">
      <w:pPr>
        <w:widowControl w:val="0"/>
        <w:autoSpaceDE w:val="0"/>
        <w:autoSpaceDN w:val="0"/>
        <w:spacing w:line="242" w:lineRule="auto"/>
        <w:ind w:right="475" w:firstLine="709"/>
        <w:jc w:val="both"/>
        <w:rPr>
          <w:sz w:val="23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В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соответствии</w:t>
      </w:r>
      <w:r w:rsidRPr="001205FA">
        <w:rPr>
          <w:spacing w:val="40"/>
          <w:sz w:val="24"/>
          <w:szCs w:val="22"/>
          <w:lang w:eastAsia="en-US"/>
        </w:rPr>
        <w:t xml:space="preserve">  </w:t>
      </w:r>
      <w:r w:rsidRPr="001205FA">
        <w:rPr>
          <w:sz w:val="24"/>
          <w:szCs w:val="22"/>
          <w:lang w:eastAsia="en-US"/>
        </w:rPr>
        <w:t>со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статьей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9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Федерального</w:t>
      </w:r>
      <w:r w:rsidRPr="001205FA">
        <w:rPr>
          <w:spacing w:val="4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закона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от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27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июля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2006</w:t>
      </w:r>
      <w:r w:rsidRPr="001205FA">
        <w:rPr>
          <w:spacing w:val="80"/>
          <w:w w:val="15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 xml:space="preserve">г.   № 152-ФЗ «О персональных данных» даю свое согласие на обработку персональных </w:t>
      </w:r>
      <w:r w:rsidRPr="001205FA">
        <w:rPr>
          <w:spacing w:val="-2"/>
          <w:sz w:val="23"/>
          <w:szCs w:val="22"/>
          <w:lang w:eastAsia="en-US"/>
        </w:rPr>
        <w:t>данных.</w:t>
      </w:r>
    </w:p>
    <w:p w:rsidR="001205FA" w:rsidRPr="001205FA" w:rsidRDefault="001205FA" w:rsidP="00A817E5">
      <w:pPr>
        <w:widowControl w:val="0"/>
        <w:autoSpaceDE w:val="0"/>
        <w:autoSpaceDN w:val="0"/>
        <w:spacing w:before="6"/>
        <w:ind w:firstLine="709"/>
        <w:jc w:val="both"/>
        <w:rPr>
          <w:sz w:val="24"/>
          <w:szCs w:val="22"/>
          <w:lang w:eastAsia="en-US"/>
        </w:rPr>
      </w:pPr>
      <w:r w:rsidRPr="001205FA">
        <w:rPr>
          <w:spacing w:val="-2"/>
          <w:sz w:val="24"/>
          <w:szCs w:val="22"/>
          <w:lang w:eastAsia="en-US"/>
        </w:rPr>
        <w:t>Подтверждаю</w:t>
      </w:r>
      <w:r w:rsidRPr="001205FA">
        <w:rPr>
          <w:spacing w:val="-1"/>
          <w:sz w:val="24"/>
          <w:szCs w:val="22"/>
          <w:lang w:eastAsia="en-US"/>
        </w:rPr>
        <w:t xml:space="preserve"> </w:t>
      </w:r>
      <w:r w:rsidRPr="001205FA">
        <w:rPr>
          <w:spacing w:val="-2"/>
          <w:sz w:val="24"/>
          <w:szCs w:val="22"/>
          <w:lang w:eastAsia="en-US"/>
        </w:rPr>
        <w:t>достоверность</w:t>
      </w:r>
      <w:r w:rsidRPr="001205FA">
        <w:rPr>
          <w:spacing w:val="10"/>
          <w:sz w:val="24"/>
          <w:szCs w:val="22"/>
          <w:lang w:eastAsia="en-US"/>
        </w:rPr>
        <w:t xml:space="preserve"> </w:t>
      </w:r>
      <w:r w:rsidRPr="001205FA">
        <w:rPr>
          <w:spacing w:val="-2"/>
          <w:sz w:val="24"/>
          <w:szCs w:val="22"/>
          <w:lang w:eastAsia="en-US"/>
        </w:rPr>
        <w:t>представленной</w:t>
      </w:r>
      <w:r w:rsidRPr="001205FA">
        <w:rPr>
          <w:spacing w:val="-13"/>
          <w:sz w:val="24"/>
          <w:szCs w:val="22"/>
          <w:lang w:eastAsia="en-US"/>
        </w:rPr>
        <w:t xml:space="preserve"> </w:t>
      </w:r>
      <w:r w:rsidRPr="001205FA">
        <w:rPr>
          <w:spacing w:val="-2"/>
          <w:sz w:val="24"/>
          <w:szCs w:val="22"/>
          <w:lang w:eastAsia="en-US"/>
        </w:rPr>
        <w:t>информации.</w:t>
      </w:r>
    </w:p>
    <w:p w:rsidR="001205FA" w:rsidRPr="001205FA" w:rsidRDefault="001205FA" w:rsidP="00A817E5">
      <w:pPr>
        <w:widowControl w:val="0"/>
        <w:autoSpaceDE w:val="0"/>
        <w:autoSpaceDN w:val="0"/>
        <w:spacing w:before="4" w:line="237" w:lineRule="auto"/>
        <w:ind w:right="499" w:firstLine="709"/>
        <w:jc w:val="both"/>
        <w:rPr>
          <w:sz w:val="24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Справку</w:t>
      </w:r>
      <w:r w:rsidRPr="001205FA">
        <w:rPr>
          <w:spacing w:val="7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уполномоченного</w:t>
      </w:r>
      <w:r w:rsidRPr="001205FA">
        <w:rPr>
          <w:spacing w:val="63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органа,</w:t>
      </w:r>
      <w:r w:rsidRPr="001205FA">
        <w:rPr>
          <w:spacing w:val="6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подтверждающую</w:t>
      </w:r>
      <w:r w:rsidRPr="001205FA">
        <w:rPr>
          <w:spacing w:val="61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службу</w:t>
      </w:r>
      <w:r w:rsidRPr="001205FA">
        <w:rPr>
          <w:spacing w:val="66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и</w:t>
      </w:r>
      <w:r w:rsidRPr="001205FA">
        <w:rPr>
          <w:spacing w:val="63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участие в</w:t>
      </w:r>
      <w:r w:rsidRPr="001205FA">
        <w:rPr>
          <w:spacing w:val="74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специальной</w:t>
      </w:r>
      <w:r w:rsidRPr="001205FA">
        <w:rPr>
          <w:spacing w:val="8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военной</w:t>
      </w:r>
      <w:r w:rsidRPr="001205FA">
        <w:rPr>
          <w:spacing w:val="7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операции</w:t>
      </w:r>
      <w:r w:rsidRPr="001205FA">
        <w:rPr>
          <w:spacing w:val="1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/</w:t>
      </w:r>
      <w:r w:rsidRPr="001205FA">
        <w:rPr>
          <w:spacing w:val="-1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военного</w:t>
      </w:r>
      <w:r w:rsidRPr="001205FA">
        <w:rPr>
          <w:spacing w:val="7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комиссариата</w:t>
      </w:r>
      <w:r w:rsidRPr="001205FA">
        <w:rPr>
          <w:spacing w:val="80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о</w:t>
      </w:r>
      <w:r w:rsidRPr="001205FA">
        <w:rPr>
          <w:spacing w:val="7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призыве на</w:t>
      </w:r>
      <w:r w:rsidRPr="001205FA">
        <w:rPr>
          <w:spacing w:val="-5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>военную службу по</w:t>
      </w:r>
      <w:r w:rsidRPr="001205FA">
        <w:rPr>
          <w:spacing w:val="-2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lang w:eastAsia="en-US"/>
        </w:rPr>
        <w:t xml:space="preserve">мобилизации </w:t>
      </w:r>
      <w:r w:rsidRPr="001205FA">
        <w:rPr>
          <w:i/>
          <w:sz w:val="24"/>
          <w:szCs w:val="22"/>
          <w:lang w:eastAsia="en-US"/>
        </w:rPr>
        <w:t xml:space="preserve">(подчеркнуть нужное) </w:t>
      </w:r>
      <w:r w:rsidRPr="001205FA">
        <w:rPr>
          <w:sz w:val="24"/>
          <w:szCs w:val="22"/>
          <w:lang w:eastAsia="en-US"/>
        </w:rPr>
        <w:t>прилагаю.</w:t>
      </w:r>
    </w:p>
    <w:p w:rsidR="001205FA" w:rsidRPr="001205FA" w:rsidRDefault="001205FA" w:rsidP="001205FA">
      <w:pPr>
        <w:widowControl w:val="0"/>
        <w:tabs>
          <w:tab w:val="left" w:pos="2222"/>
          <w:tab w:val="left" w:pos="4258"/>
          <w:tab w:val="left" w:pos="6339"/>
          <w:tab w:val="left" w:pos="9507"/>
        </w:tabs>
        <w:autoSpaceDE w:val="0"/>
        <w:autoSpaceDN w:val="0"/>
        <w:spacing w:line="274" w:lineRule="exact"/>
        <w:jc w:val="both"/>
        <w:rPr>
          <w:sz w:val="24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«</w:t>
      </w:r>
      <w:r w:rsidRPr="001205FA">
        <w:rPr>
          <w:spacing w:val="-34"/>
          <w:sz w:val="24"/>
          <w:szCs w:val="22"/>
          <w:lang w:eastAsia="en-US"/>
        </w:rPr>
        <w:t xml:space="preserve"> </w:t>
      </w:r>
      <w:r w:rsidRPr="001205FA">
        <w:rPr>
          <w:spacing w:val="73"/>
          <w:w w:val="150"/>
          <w:sz w:val="24"/>
          <w:szCs w:val="22"/>
          <w:u w:val="single"/>
          <w:lang w:eastAsia="en-US"/>
        </w:rPr>
        <w:t xml:space="preserve">   </w:t>
      </w:r>
      <w:r w:rsidRPr="001205FA">
        <w:rPr>
          <w:sz w:val="24"/>
          <w:szCs w:val="22"/>
          <w:lang w:eastAsia="en-US"/>
        </w:rPr>
        <w:t>»</w:t>
      </w:r>
      <w:r w:rsidRPr="001205FA">
        <w:rPr>
          <w:spacing w:val="23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u w:val="single"/>
          <w:lang w:eastAsia="en-US"/>
        </w:rPr>
        <w:tab/>
      </w:r>
      <w:r w:rsidRPr="001205FA">
        <w:rPr>
          <w:spacing w:val="9"/>
          <w:sz w:val="24"/>
          <w:szCs w:val="22"/>
          <w:lang w:eastAsia="en-US"/>
        </w:rPr>
        <w:t>20</w:t>
      </w:r>
      <w:r w:rsidRPr="001205FA">
        <w:rPr>
          <w:spacing w:val="50"/>
          <w:w w:val="150"/>
          <w:sz w:val="24"/>
          <w:szCs w:val="22"/>
          <w:u w:val="single"/>
          <w:lang w:eastAsia="en-US"/>
        </w:rPr>
        <w:t xml:space="preserve">  </w:t>
      </w:r>
      <w:r w:rsidRPr="001205FA">
        <w:rPr>
          <w:spacing w:val="-4"/>
          <w:sz w:val="24"/>
          <w:szCs w:val="22"/>
          <w:lang w:eastAsia="en-US"/>
        </w:rPr>
        <w:t>года</w:t>
      </w:r>
      <w:r w:rsidRPr="001205FA">
        <w:rPr>
          <w:sz w:val="24"/>
          <w:szCs w:val="22"/>
          <w:lang w:eastAsia="en-US"/>
        </w:rPr>
        <w:tab/>
      </w:r>
      <w:r w:rsidRPr="001205FA">
        <w:rPr>
          <w:sz w:val="24"/>
          <w:szCs w:val="22"/>
          <w:u w:val="single"/>
          <w:lang w:eastAsia="en-US"/>
        </w:rPr>
        <w:tab/>
      </w:r>
      <w:r w:rsidRPr="001205FA">
        <w:rPr>
          <w:spacing w:val="307"/>
          <w:sz w:val="24"/>
          <w:szCs w:val="22"/>
          <w:lang w:eastAsia="en-US"/>
        </w:rPr>
        <w:t xml:space="preserve"> </w:t>
      </w:r>
      <w:r w:rsidRPr="001205FA">
        <w:rPr>
          <w:sz w:val="24"/>
          <w:szCs w:val="22"/>
          <w:u w:val="single"/>
          <w:lang w:eastAsia="en-US"/>
        </w:rPr>
        <w:tab/>
      </w:r>
    </w:p>
    <w:p w:rsidR="001205FA" w:rsidRPr="001205FA" w:rsidRDefault="00A817E5" w:rsidP="001205FA">
      <w:pPr>
        <w:widowControl w:val="0"/>
        <w:tabs>
          <w:tab w:val="left" w:pos="6840"/>
        </w:tabs>
        <w:autoSpaceDE w:val="0"/>
        <w:autoSpaceDN w:val="0"/>
        <w:spacing w:line="282" w:lineRule="exact"/>
        <w:jc w:val="both"/>
        <w:rPr>
          <w:lang w:eastAsia="en-US"/>
        </w:rPr>
      </w:pPr>
      <w:r>
        <w:rPr>
          <w:spacing w:val="-2"/>
          <w:lang w:eastAsia="en-US"/>
        </w:rPr>
        <w:t xml:space="preserve">                                                                                                       </w:t>
      </w:r>
      <w:r w:rsidR="001205FA" w:rsidRPr="001205FA">
        <w:rPr>
          <w:spacing w:val="-2"/>
          <w:lang w:eastAsia="en-US"/>
        </w:rPr>
        <w:t>(подпись)</w:t>
      </w:r>
      <w:r w:rsidR="001205FA" w:rsidRPr="001205FA">
        <w:rPr>
          <w:lang w:eastAsia="en-US"/>
        </w:rPr>
        <w:tab/>
        <w:t xml:space="preserve">    </w:t>
      </w:r>
      <w:r w:rsidR="001205FA" w:rsidRPr="001205FA">
        <w:rPr>
          <w:w w:val="90"/>
          <w:lang w:eastAsia="en-US"/>
        </w:rPr>
        <w:t>(</w:t>
      </w:r>
      <w:r w:rsidR="001205FA" w:rsidRPr="001205FA">
        <w:rPr>
          <w:spacing w:val="-2"/>
          <w:lang w:eastAsia="en-US"/>
        </w:rPr>
        <w:t>расшифровка подписи)</w:t>
      </w:r>
    </w:p>
    <w:p w:rsidR="001205FA" w:rsidRPr="001205FA" w:rsidRDefault="001205FA" w:rsidP="00A817E5">
      <w:pPr>
        <w:widowControl w:val="0"/>
        <w:autoSpaceDE w:val="0"/>
        <w:autoSpaceDN w:val="0"/>
        <w:spacing w:before="2" w:line="233" w:lineRule="auto"/>
        <w:ind w:right="493" w:firstLine="709"/>
        <w:jc w:val="both"/>
        <w:rPr>
          <w:sz w:val="24"/>
          <w:szCs w:val="22"/>
          <w:lang w:eastAsia="en-US"/>
        </w:rPr>
      </w:pPr>
      <w:r w:rsidRPr="001205FA">
        <w:rPr>
          <w:sz w:val="24"/>
          <w:szCs w:val="22"/>
          <w:lang w:eastAsia="en-US"/>
        </w:rPr>
        <w:t>Я предупрежде</w:t>
      </w:r>
      <w:proofErr w:type="gramStart"/>
      <w:r w:rsidRPr="001205FA">
        <w:rPr>
          <w:sz w:val="24"/>
          <w:szCs w:val="22"/>
          <w:lang w:eastAsia="en-US"/>
        </w:rPr>
        <w:t>н(</w:t>
      </w:r>
      <w:proofErr w:type="gramEnd"/>
      <w:r w:rsidRPr="001205FA">
        <w:rPr>
          <w:sz w:val="24"/>
          <w:szCs w:val="22"/>
          <w:lang w:eastAsia="en-US"/>
        </w:rPr>
        <w:t>а) об ответственности за представление недостоверных или неполных сведений.</w:t>
      </w:r>
    </w:p>
    <w:p w:rsidR="001205FA" w:rsidRPr="001205FA" w:rsidRDefault="001205FA" w:rsidP="001205FA">
      <w:pPr>
        <w:widowControl w:val="0"/>
        <w:autoSpaceDE w:val="0"/>
        <w:autoSpaceDN w:val="0"/>
        <w:spacing w:line="232" w:lineRule="auto"/>
        <w:jc w:val="both"/>
        <w:rPr>
          <w:sz w:val="24"/>
          <w:szCs w:val="22"/>
          <w:lang w:eastAsia="en-US"/>
        </w:rPr>
        <w:sectPr w:rsidR="001205FA" w:rsidRPr="001205FA">
          <w:pgSz w:w="11910" w:h="16840"/>
          <w:pgMar w:top="1160" w:right="425" w:bottom="280" w:left="1559" w:header="901" w:footer="0" w:gutter="0"/>
          <w:cols w:space="720"/>
        </w:sectPr>
      </w:pPr>
    </w:p>
    <w:p w:rsidR="001205FA" w:rsidRPr="001205FA" w:rsidRDefault="00E73B55" w:rsidP="00E73B55">
      <w:pPr>
        <w:widowControl w:val="0"/>
        <w:autoSpaceDE w:val="0"/>
        <w:autoSpaceDN w:val="0"/>
        <w:spacing w:before="321" w:line="317" w:lineRule="exact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11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31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2</w:t>
      </w:r>
    </w:p>
    <w:p w:rsidR="001205FA" w:rsidRPr="001205FA" w:rsidRDefault="001205FA" w:rsidP="00E73B55">
      <w:pPr>
        <w:widowControl w:val="0"/>
        <w:autoSpaceDE w:val="0"/>
        <w:autoSpaceDN w:val="0"/>
        <w:ind w:right="302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порядку</w:t>
      </w:r>
      <w:r w:rsidRPr="001205FA">
        <w:rPr>
          <w:spacing w:val="-15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предоставления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меры </w:t>
      </w:r>
      <w:r w:rsidRPr="001205FA">
        <w:rPr>
          <w:sz w:val="27"/>
          <w:szCs w:val="28"/>
          <w:lang w:eastAsia="en-US"/>
        </w:rPr>
        <w:t xml:space="preserve">поддержки по бесплатному присмотру и </w:t>
      </w:r>
      <w:r w:rsidRPr="001205FA">
        <w:rPr>
          <w:sz w:val="28"/>
          <w:szCs w:val="28"/>
          <w:lang w:eastAsia="en-US"/>
        </w:rPr>
        <w:t>уходу за детьми, посещающими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группы продленного дня в муниципальных общеобразовательных организациях </w:t>
      </w:r>
      <w:r w:rsidR="003A688D">
        <w:rPr>
          <w:sz w:val="28"/>
          <w:szCs w:val="28"/>
          <w:lang w:eastAsia="en-US"/>
        </w:rPr>
        <w:t xml:space="preserve">городского округа  </w:t>
      </w:r>
      <w:r w:rsidRPr="001205FA">
        <w:rPr>
          <w:sz w:val="28"/>
          <w:szCs w:val="28"/>
          <w:lang w:eastAsia="en-US"/>
        </w:rPr>
        <w:t>Архангельской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области</w:t>
      </w:r>
      <w:r w:rsidR="003A688D">
        <w:rPr>
          <w:sz w:val="28"/>
          <w:szCs w:val="28"/>
          <w:lang w:eastAsia="en-US"/>
        </w:rPr>
        <w:t xml:space="preserve"> «Город Коряжма»</w:t>
      </w:r>
      <w:r w:rsidRPr="001205FA">
        <w:rPr>
          <w:sz w:val="28"/>
          <w:szCs w:val="28"/>
          <w:lang w:eastAsia="en-US"/>
        </w:rPr>
        <w:t>, из семей граждан, принимающих (принимавших) участие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военной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операции, проводимой на территориях Донецкой Народной Республики, Луганской Народной Республики, Запорожской области, Херсонской области и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(выполнявших) задачи по отражению вооруженного вторжения</w:t>
      </w:r>
      <w:proofErr w:type="gramEnd"/>
      <w:r w:rsidRPr="001205FA">
        <w:rPr>
          <w:sz w:val="28"/>
          <w:szCs w:val="28"/>
          <w:lang w:eastAsia="en-US"/>
        </w:rPr>
        <w:t xml:space="preserve">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к</w:t>
      </w:r>
      <w:r w:rsidRPr="001205FA">
        <w:rPr>
          <w:spacing w:val="-1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районам проведения</w:t>
      </w:r>
    </w:p>
    <w:p w:rsidR="001205FA" w:rsidRPr="001205FA" w:rsidRDefault="003A688D" w:rsidP="003A688D">
      <w:pPr>
        <w:widowControl w:val="0"/>
        <w:autoSpaceDE w:val="0"/>
        <w:autoSpaceDN w:val="0"/>
        <w:spacing w:line="315" w:lineRule="exact"/>
        <w:jc w:val="center"/>
        <w:rPr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 xml:space="preserve">                                                       </w:t>
      </w:r>
      <w:r w:rsidR="001205FA" w:rsidRPr="001205FA">
        <w:rPr>
          <w:spacing w:val="-2"/>
          <w:sz w:val="28"/>
          <w:szCs w:val="28"/>
          <w:lang w:eastAsia="en-US"/>
        </w:rPr>
        <w:t>указанной</w:t>
      </w:r>
      <w:r w:rsidR="001205FA" w:rsidRPr="001205FA">
        <w:rPr>
          <w:spacing w:val="4"/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>специальной</w:t>
      </w:r>
      <w:r w:rsidR="001205FA" w:rsidRPr="001205FA">
        <w:rPr>
          <w:spacing w:val="3"/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>военной</w:t>
      </w:r>
      <w:r w:rsidR="001205FA" w:rsidRPr="001205FA">
        <w:rPr>
          <w:spacing w:val="-9"/>
          <w:sz w:val="28"/>
          <w:szCs w:val="28"/>
          <w:lang w:eastAsia="en-US"/>
        </w:rPr>
        <w:t xml:space="preserve"> </w:t>
      </w:r>
      <w:r w:rsidR="001205FA"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3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322" w:lineRule="exact"/>
        <w:ind w:right="455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КАТЕГОРИИ</w:t>
      </w:r>
      <w:r w:rsidRPr="001205FA">
        <w:rPr>
          <w:b/>
          <w:spacing w:val="1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ЗАЯВИТЕЛЕЙ</w:t>
      </w:r>
    </w:p>
    <w:p w:rsidR="001205FA" w:rsidRPr="001205FA" w:rsidRDefault="001205FA" w:rsidP="001205FA">
      <w:pPr>
        <w:widowControl w:val="0"/>
        <w:autoSpaceDE w:val="0"/>
        <w:autoSpaceDN w:val="0"/>
        <w:ind w:right="455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при</w:t>
      </w:r>
      <w:r w:rsidRPr="001205FA">
        <w:rPr>
          <w:b/>
          <w:spacing w:val="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предоставлении</w:t>
      </w:r>
      <w:r w:rsidRPr="001205FA">
        <w:rPr>
          <w:b/>
          <w:spacing w:val="-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1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93" w:after="1"/>
        <w:rPr>
          <w:szCs w:val="28"/>
          <w:lang w:eastAsia="en-US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7"/>
        <w:gridCol w:w="4762"/>
      </w:tblGrid>
      <w:tr w:rsidR="001205FA" w:rsidRPr="00E73B55" w:rsidTr="001205FA">
        <w:trPr>
          <w:trHeight w:val="1112"/>
        </w:trPr>
        <w:tc>
          <w:tcPr>
            <w:tcW w:w="4757" w:type="dxa"/>
          </w:tcPr>
          <w:p w:rsidR="001205FA" w:rsidRPr="00E73B55" w:rsidRDefault="001205FA" w:rsidP="001205FA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Категории</w:t>
            </w:r>
            <w:proofErr w:type="spellEnd"/>
            <w:r w:rsidRPr="00E73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4762" w:type="dxa"/>
          </w:tcPr>
          <w:p w:rsidR="001205FA" w:rsidRPr="00E73B55" w:rsidRDefault="001205FA" w:rsidP="001205FA">
            <w:pPr>
              <w:spacing w:line="235" w:lineRule="auto"/>
              <w:ind w:right="17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Цели</w:t>
            </w:r>
            <w:r w:rsidRPr="00E73B5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обращения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заявителей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73B55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заявлениями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предоставлении меры поддержки (результаты</w:t>
            </w:r>
            <w:r w:rsidRPr="00E73B5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E73B55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меры</w:t>
            </w:r>
            <w:proofErr w:type="gramEnd"/>
          </w:p>
          <w:p w:rsidR="001205FA" w:rsidRPr="00E73B55" w:rsidRDefault="001205FA" w:rsidP="001205FA">
            <w:pPr>
              <w:spacing w:line="279" w:lineRule="exact"/>
              <w:ind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поддержки</w:t>
            </w:r>
            <w:proofErr w:type="spellEnd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</w:tr>
      <w:tr w:rsidR="001205FA" w:rsidRPr="00E73B55" w:rsidTr="001205FA">
        <w:trPr>
          <w:trHeight w:val="820"/>
        </w:trPr>
        <w:tc>
          <w:tcPr>
            <w:tcW w:w="4757" w:type="dxa"/>
          </w:tcPr>
          <w:p w:rsidR="001205FA" w:rsidRPr="00E73B55" w:rsidRDefault="001205FA" w:rsidP="001205FA">
            <w:pPr>
              <w:tabs>
                <w:tab w:val="left" w:pos="713"/>
                <w:tab w:val="left" w:pos="1585"/>
                <w:tab w:val="left" w:pos="2186"/>
                <w:tab w:val="left" w:pos="3616"/>
              </w:tabs>
              <w:spacing w:line="24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1)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один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из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(законных</w:t>
            </w:r>
          </w:p>
          <w:p w:rsidR="001205FA" w:rsidRPr="00E73B55" w:rsidRDefault="001205FA" w:rsidP="001205FA">
            <w:pPr>
              <w:tabs>
                <w:tab w:val="left" w:pos="2341"/>
                <w:tab w:val="left" w:pos="4422"/>
              </w:tabs>
              <w:spacing w:before="1" w:line="237" w:lineRule="auto"/>
              <w:ind w:right="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представителей)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обучающегося,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достигшего 18-летнего возраста;</w:t>
            </w:r>
          </w:p>
        </w:tc>
        <w:tc>
          <w:tcPr>
            <w:tcW w:w="4762" w:type="dxa"/>
          </w:tcPr>
          <w:p w:rsidR="001205FA" w:rsidRPr="00E73B55" w:rsidRDefault="001205FA" w:rsidP="001205FA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предоставление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бесплатного</w:t>
            </w:r>
            <w:r w:rsidRPr="00E73B55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присмотра</w:t>
            </w:r>
            <w:r w:rsidRPr="00E73B55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1205FA" w:rsidRPr="00E73B55" w:rsidRDefault="001205FA" w:rsidP="001205FA">
            <w:pPr>
              <w:spacing w:before="1" w:line="237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ухода</w:t>
            </w:r>
            <w:r w:rsidRPr="00E73B55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55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детьми,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посещающими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группы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продленного дня</w:t>
            </w:r>
          </w:p>
        </w:tc>
      </w:tr>
      <w:tr w:rsidR="001205FA" w:rsidRPr="00E73B55" w:rsidTr="001205FA">
        <w:trPr>
          <w:trHeight w:val="820"/>
        </w:trPr>
        <w:tc>
          <w:tcPr>
            <w:tcW w:w="4757" w:type="dxa"/>
          </w:tcPr>
          <w:p w:rsidR="001205FA" w:rsidRPr="00E73B55" w:rsidRDefault="001205FA" w:rsidP="001205FA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3B5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55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spellEnd"/>
            <w:r w:rsidRPr="00E73B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5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E73B55">
              <w:rPr>
                <w:rFonts w:ascii="Times New Roman" w:hAnsi="Times New Roman" w:cs="Times New Roman"/>
                <w:sz w:val="24"/>
                <w:szCs w:val="24"/>
              </w:rPr>
              <w:t>достигший</w:t>
            </w:r>
            <w:proofErr w:type="spellEnd"/>
            <w:r w:rsidRPr="00E73B5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летнего</w:t>
            </w:r>
          </w:p>
          <w:p w:rsidR="001205FA" w:rsidRPr="00E73B55" w:rsidRDefault="001205FA" w:rsidP="001205FA">
            <w:pPr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возраста</w:t>
            </w:r>
            <w:proofErr w:type="spellEnd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4762" w:type="dxa"/>
          </w:tcPr>
          <w:p w:rsidR="001205FA" w:rsidRPr="00E73B55" w:rsidRDefault="001205FA" w:rsidP="001205FA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предоставление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бесплатного</w:t>
            </w:r>
            <w:r w:rsidRPr="00E73B55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присмотра</w:t>
            </w:r>
            <w:r w:rsidRPr="00E73B55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1205FA" w:rsidRPr="00E73B55" w:rsidRDefault="001205FA" w:rsidP="001205FA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ухода</w:t>
            </w:r>
            <w:r w:rsidRPr="00E73B55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55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детьми,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посещающими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группы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продленного дня</w:t>
            </w:r>
          </w:p>
        </w:tc>
      </w:tr>
      <w:tr w:rsidR="001205FA" w:rsidRPr="00E73B55" w:rsidTr="001205FA">
        <w:trPr>
          <w:trHeight w:val="834"/>
        </w:trPr>
        <w:tc>
          <w:tcPr>
            <w:tcW w:w="4757" w:type="dxa"/>
          </w:tcPr>
          <w:p w:rsidR="001205FA" w:rsidRPr="00E73B55" w:rsidRDefault="001205FA" w:rsidP="001205FA">
            <w:pPr>
              <w:spacing w:line="252" w:lineRule="exact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3)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уполномоченные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представители</w:t>
            </w:r>
            <w:r w:rsidRPr="00E73B55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лиц,</w:t>
            </w:r>
          </w:p>
          <w:p w:rsidR="001205FA" w:rsidRPr="00E73B55" w:rsidRDefault="00A817E5" w:rsidP="001205FA">
            <w:pPr>
              <w:spacing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="001205FA"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казанных в подпунктах 1 – 2 пункта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proofErr w:type="gramEnd"/>
          </w:p>
          <w:p w:rsidR="001205FA" w:rsidRPr="00E73B55" w:rsidRDefault="00A817E5" w:rsidP="001205FA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настоящего </w:t>
            </w:r>
            <w:r w:rsidR="001205FA"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порядка.</w:t>
            </w:r>
          </w:p>
        </w:tc>
        <w:tc>
          <w:tcPr>
            <w:tcW w:w="4762" w:type="dxa"/>
          </w:tcPr>
          <w:p w:rsidR="001205FA" w:rsidRPr="00E73B55" w:rsidRDefault="001205FA" w:rsidP="001205FA">
            <w:pPr>
              <w:spacing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предоставление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бесплатного</w:t>
            </w:r>
            <w:r w:rsidRPr="00E73B55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присмотра</w:t>
            </w:r>
            <w:r w:rsidRPr="00E73B55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1205FA" w:rsidRPr="00E73B55" w:rsidRDefault="001205FA" w:rsidP="001205FA">
            <w:pPr>
              <w:spacing w:line="242" w:lineRule="auto"/>
              <w:ind w:right="5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ухода</w:t>
            </w:r>
            <w:r w:rsidRPr="00E73B55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73B55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детьми,</w:t>
            </w:r>
            <w:r w:rsidRPr="00E73B55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посещающими</w:t>
            </w:r>
            <w:r w:rsidRPr="00E73B5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продленного дня</w:t>
            </w: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line="242" w:lineRule="auto"/>
        <w:rPr>
          <w:sz w:val="24"/>
          <w:szCs w:val="22"/>
          <w:lang w:eastAsia="en-US"/>
        </w:rPr>
        <w:sectPr w:rsidR="001205FA" w:rsidRPr="001205FA">
          <w:headerReference w:type="default" r:id="rId20"/>
          <w:pgSz w:w="11910" w:h="16840"/>
          <w:pgMar w:top="1160" w:right="425" w:bottom="280" w:left="1559" w:header="854" w:footer="0" w:gutter="0"/>
          <w:cols w:space="720"/>
        </w:sectPr>
      </w:pPr>
    </w:p>
    <w:p w:rsidR="001205FA" w:rsidRPr="001205FA" w:rsidRDefault="001205FA" w:rsidP="00E73B55">
      <w:pPr>
        <w:widowControl w:val="0"/>
        <w:autoSpaceDE w:val="0"/>
        <w:autoSpaceDN w:val="0"/>
        <w:spacing w:before="321" w:line="322" w:lineRule="exact"/>
        <w:jc w:val="right"/>
        <w:rPr>
          <w:sz w:val="28"/>
          <w:szCs w:val="28"/>
          <w:lang w:eastAsia="en-US"/>
        </w:rPr>
      </w:pPr>
      <w:r w:rsidRPr="001205FA">
        <w:rPr>
          <w:spacing w:val="-4"/>
          <w:sz w:val="28"/>
          <w:szCs w:val="28"/>
          <w:lang w:eastAsia="en-US"/>
        </w:rPr>
        <w:lastRenderedPageBreak/>
        <w:t>ПРИЛОЖЕНИЕ</w:t>
      </w:r>
      <w:r w:rsidRPr="001205FA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pacing w:val="-4"/>
          <w:sz w:val="28"/>
          <w:szCs w:val="28"/>
          <w:lang w:eastAsia="en-US"/>
        </w:rPr>
        <w:t>№</w:t>
      </w:r>
      <w:r w:rsidRPr="001205FA">
        <w:rPr>
          <w:spacing w:val="26"/>
          <w:sz w:val="28"/>
          <w:szCs w:val="28"/>
          <w:lang w:eastAsia="en-US"/>
        </w:rPr>
        <w:t xml:space="preserve"> </w:t>
      </w:r>
      <w:r w:rsidRPr="001205FA">
        <w:rPr>
          <w:spacing w:val="-10"/>
          <w:sz w:val="28"/>
          <w:szCs w:val="28"/>
          <w:lang w:eastAsia="en-US"/>
        </w:rPr>
        <w:t>3</w:t>
      </w:r>
    </w:p>
    <w:p w:rsidR="00E73B55" w:rsidRDefault="001205FA" w:rsidP="00E73B55">
      <w:pPr>
        <w:widowControl w:val="0"/>
        <w:autoSpaceDE w:val="0"/>
        <w:autoSpaceDN w:val="0"/>
        <w:spacing w:line="321" w:lineRule="exact"/>
        <w:jc w:val="right"/>
        <w:rPr>
          <w:spacing w:val="-2"/>
          <w:sz w:val="28"/>
          <w:szCs w:val="28"/>
          <w:lang w:eastAsia="en-US"/>
        </w:rPr>
      </w:pPr>
      <w:r w:rsidRPr="00E73B55">
        <w:rPr>
          <w:spacing w:val="-2"/>
          <w:sz w:val="28"/>
          <w:szCs w:val="28"/>
          <w:lang w:eastAsia="en-US"/>
        </w:rPr>
        <w:t>к порядку предоставления меры</w:t>
      </w:r>
      <w:r w:rsidR="00E73B55">
        <w:rPr>
          <w:spacing w:val="-2"/>
          <w:sz w:val="28"/>
          <w:szCs w:val="28"/>
          <w:lang w:eastAsia="en-US"/>
        </w:rPr>
        <w:t xml:space="preserve"> </w:t>
      </w:r>
      <w:r w:rsidRPr="00E73B55">
        <w:rPr>
          <w:spacing w:val="-2"/>
          <w:sz w:val="28"/>
          <w:szCs w:val="28"/>
          <w:lang w:eastAsia="en-US"/>
        </w:rPr>
        <w:t>поддержки по бесплатному присмотру и</w:t>
      </w:r>
      <w:r w:rsidR="00E73B55">
        <w:rPr>
          <w:spacing w:val="-2"/>
          <w:sz w:val="28"/>
          <w:szCs w:val="28"/>
          <w:lang w:eastAsia="en-US"/>
        </w:rPr>
        <w:t xml:space="preserve"> </w:t>
      </w:r>
    </w:p>
    <w:p w:rsidR="001205FA" w:rsidRPr="001205FA" w:rsidRDefault="001205FA" w:rsidP="00E73B55">
      <w:pPr>
        <w:widowControl w:val="0"/>
        <w:autoSpaceDE w:val="0"/>
        <w:autoSpaceDN w:val="0"/>
        <w:spacing w:line="321" w:lineRule="exact"/>
        <w:jc w:val="right"/>
        <w:rPr>
          <w:sz w:val="28"/>
          <w:szCs w:val="28"/>
          <w:lang w:eastAsia="en-US"/>
        </w:rPr>
      </w:pPr>
      <w:proofErr w:type="gramStart"/>
      <w:r w:rsidRPr="00E73B55">
        <w:rPr>
          <w:spacing w:val="-2"/>
          <w:sz w:val="28"/>
          <w:szCs w:val="28"/>
          <w:lang w:eastAsia="en-US"/>
        </w:rPr>
        <w:t>уходу за детьми, посещающими группы</w:t>
      </w:r>
      <w:r w:rsidR="00E73B55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продленного дня в </w:t>
      </w:r>
      <w:r w:rsidRPr="001205FA">
        <w:rPr>
          <w:spacing w:val="-2"/>
          <w:sz w:val="28"/>
          <w:szCs w:val="28"/>
          <w:lang w:eastAsia="en-US"/>
        </w:rPr>
        <w:t xml:space="preserve">муниципальных </w:t>
      </w:r>
      <w:r w:rsidRPr="001205FA">
        <w:rPr>
          <w:sz w:val="28"/>
          <w:szCs w:val="28"/>
          <w:lang w:eastAsia="en-US"/>
        </w:rPr>
        <w:t xml:space="preserve">общеобразовательных организациях </w:t>
      </w:r>
      <w:r w:rsidR="003A688D">
        <w:rPr>
          <w:sz w:val="28"/>
          <w:szCs w:val="28"/>
          <w:lang w:eastAsia="en-US"/>
        </w:rPr>
        <w:t xml:space="preserve">городского округа </w:t>
      </w:r>
      <w:r w:rsidRPr="001205FA">
        <w:rPr>
          <w:sz w:val="28"/>
          <w:szCs w:val="28"/>
          <w:lang w:eastAsia="en-US"/>
        </w:rPr>
        <w:t>Архангельской области</w:t>
      </w:r>
      <w:r w:rsidR="003A688D">
        <w:rPr>
          <w:sz w:val="28"/>
          <w:szCs w:val="28"/>
          <w:lang w:eastAsia="en-US"/>
        </w:rPr>
        <w:t xml:space="preserve"> «Город Коряжма»</w:t>
      </w:r>
      <w:r w:rsidRPr="001205FA">
        <w:rPr>
          <w:sz w:val="28"/>
          <w:szCs w:val="28"/>
          <w:lang w:eastAsia="en-US"/>
        </w:rPr>
        <w:t>, из семей граждан, принимающих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(принимавших) участие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военной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операции, проводимой на территориях Донецкой Народной Республики,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Луганской Народной Республики, Запорожской области, Херсонской</w:t>
      </w:r>
      <w:r w:rsidRPr="001205FA">
        <w:rPr>
          <w:spacing w:val="1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области</w:t>
      </w:r>
      <w:r w:rsidRPr="001205FA">
        <w:rPr>
          <w:spacing w:val="-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и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(выполнявших) задачи по отражению вооруженного вторжения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 ходе вооруженной провокации на</w:t>
      </w:r>
      <w:proofErr w:type="gramEnd"/>
      <w:r w:rsidRPr="001205FA">
        <w:rPr>
          <w:sz w:val="28"/>
          <w:szCs w:val="28"/>
          <w:lang w:eastAsia="en-US"/>
        </w:rPr>
        <w:t xml:space="preserve"> государственной границе Российской Федерации и территориях субъектов Российской Федерации, прилегающих 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военной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3A688D" w:rsidRDefault="003A688D" w:rsidP="001205FA">
      <w:pPr>
        <w:widowControl w:val="0"/>
        <w:autoSpaceDE w:val="0"/>
        <w:autoSpaceDN w:val="0"/>
        <w:spacing w:line="322" w:lineRule="exact"/>
        <w:ind w:right="3"/>
        <w:jc w:val="center"/>
        <w:rPr>
          <w:b/>
          <w:w w:val="105"/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line="322" w:lineRule="exact"/>
        <w:ind w:right="3"/>
        <w:jc w:val="center"/>
        <w:rPr>
          <w:b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ИСЧЕРПЫВАЮЩИЙ</w:t>
      </w:r>
      <w:r w:rsidRPr="001205FA">
        <w:rPr>
          <w:b/>
          <w:spacing w:val="57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ПЕРЕЧЕНЬ</w:t>
      </w:r>
      <w:r w:rsidRPr="001205FA">
        <w:rPr>
          <w:b/>
          <w:spacing w:val="21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w w:val="105"/>
          <w:sz w:val="28"/>
          <w:szCs w:val="28"/>
          <w:lang w:eastAsia="en-US"/>
        </w:rPr>
        <w:t>ДОКУМЕНТОВ,</w:t>
      </w:r>
    </w:p>
    <w:p w:rsidR="001205FA" w:rsidRPr="001205FA" w:rsidRDefault="001205FA" w:rsidP="001205FA">
      <w:pPr>
        <w:widowControl w:val="0"/>
        <w:autoSpaceDE w:val="0"/>
        <w:autoSpaceDN w:val="0"/>
        <w:spacing w:line="480" w:lineRule="auto"/>
        <w:ind w:right="3"/>
        <w:jc w:val="center"/>
        <w:rPr>
          <w:b/>
          <w:w w:val="105"/>
          <w:sz w:val="28"/>
          <w:szCs w:val="28"/>
          <w:lang w:eastAsia="en-US"/>
        </w:rPr>
      </w:pPr>
      <w:proofErr w:type="gramStart"/>
      <w:r w:rsidRPr="001205FA">
        <w:rPr>
          <w:b/>
          <w:w w:val="105"/>
          <w:sz w:val="28"/>
          <w:szCs w:val="28"/>
          <w:lang w:eastAsia="en-US"/>
        </w:rPr>
        <w:t>необходимых</w:t>
      </w:r>
      <w:proofErr w:type="gramEnd"/>
      <w:r w:rsidRPr="001205FA">
        <w:rPr>
          <w:b/>
          <w:spacing w:val="-10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для</w:t>
      </w:r>
      <w:r w:rsidRPr="001205FA">
        <w:rPr>
          <w:b/>
          <w:spacing w:val="-19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предоставления</w:t>
      </w:r>
      <w:r w:rsidRPr="001205FA">
        <w:rPr>
          <w:b/>
          <w:spacing w:val="-16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>меры</w:t>
      </w:r>
      <w:r w:rsidRPr="001205FA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1205FA">
        <w:rPr>
          <w:b/>
          <w:w w:val="105"/>
          <w:sz w:val="28"/>
          <w:szCs w:val="28"/>
          <w:lang w:eastAsia="en-US"/>
        </w:rPr>
        <w:t xml:space="preserve">поддержки </w:t>
      </w:r>
    </w:p>
    <w:p w:rsidR="001205FA" w:rsidRDefault="001205FA" w:rsidP="001205FA">
      <w:pPr>
        <w:widowControl w:val="0"/>
        <w:autoSpaceDE w:val="0"/>
        <w:autoSpaceDN w:val="0"/>
        <w:spacing w:line="480" w:lineRule="auto"/>
        <w:ind w:right="3"/>
        <w:jc w:val="center"/>
        <w:rPr>
          <w:b/>
          <w:w w:val="105"/>
          <w:sz w:val="28"/>
          <w:szCs w:val="28"/>
          <w:lang w:eastAsia="en-US"/>
        </w:rPr>
      </w:pPr>
      <w:r w:rsidRPr="001205FA">
        <w:rPr>
          <w:b/>
          <w:w w:val="105"/>
          <w:sz w:val="28"/>
          <w:szCs w:val="28"/>
          <w:lang w:eastAsia="en-US"/>
        </w:rPr>
        <w:t>І. Наименования документов и требования к ним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80"/>
        <w:gridCol w:w="3381"/>
        <w:gridCol w:w="3381"/>
      </w:tblGrid>
      <w:tr w:rsidR="001432DA" w:rsidTr="00807185">
        <w:tc>
          <w:tcPr>
            <w:tcW w:w="3380" w:type="dxa"/>
          </w:tcPr>
          <w:p w:rsidR="001432DA" w:rsidRPr="003070DD" w:rsidRDefault="001432DA" w:rsidP="00807185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Цели обращения заявителей с запросами о предоставлении меры поддержки (результаты предоставления меры поддержки)</w:t>
            </w:r>
          </w:p>
        </w:tc>
        <w:tc>
          <w:tcPr>
            <w:tcW w:w="3381" w:type="dxa"/>
          </w:tcPr>
          <w:p w:rsidR="001432DA" w:rsidRPr="003070DD" w:rsidRDefault="001432DA" w:rsidP="00807185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Наименования документов</w:t>
            </w:r>
          </w:p>
        </w:tc>
        <w:tc>
          <w:tcPr>
            <w:tcW w:w="3381" w:type="dxa"/>
          </w:tcPr>
          <w:p w:rsidR="001432DA" w:rsidRPr="003070DD" w:rsidRDefault="001432DA" w:rsidP="00807185">
            <w:pPr>
              <w:widowControl w:val="0"/>
              <w:autoSpaceDE w:val="0"/>
              <w:autoSpaceDN w:val="0"/>
              <w:jc w:val="center"/>
              <w:rPr>
                <w:w w:val="105"/>
                <w:sz w:val="22"/>
                <w:szCs w:val="22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 xml:space="preserve">Требования </w:t>
            </w:r>
            <w:proofErr w:type="gramStart"/>
            <w:r w:rsidRPr="003070DD">
              <w:rPr>
                <w:w w:val="105"/>
                <w:sz w:val="22"/>
                <w:szCs w:val="22"/>
                <w:lang w:eastAsia="en-US"/>
              </w:rPr>
              <w:t>к</w:t>
            </w:r>
            <w:proofErr w:type="gramEnd"/>
          </w:p>
          <w:p w:rsidR="001432DA" w:rsidRDefault="001432DA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формам (форматам) документов и количеству экземпляров</w:t>
            </w:r>
          </w:p>
        </w:tc>
      </w:tr>
      <w:tr w:rsidR="001432DA" w:rsidTr="00807185">
        <w:tc>
          <w:tcPr>
            <w:tcW w:w="3380" w:type="dxa"/>
            <w:vMerge w:val="restart"/>
          </w:tcPr>
          <w:p w:rsidR="001432DA" w:rsidRDefault="001432DA" w:rsidP="00807185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1</w:t>
            </w:r>
            <w:r>
              <w:rPr>
                <w:w w:val="105"/>
                <w:sz w:val="22"/>
                <w:szCs w:val="22"/>
                <w:lang w:eastAsia="en-US"/>
              </w:rPr>
              <w:t>.</w:t>
            </w:r>
            <w:r>
              <w:t xml:space="preserve"> </w:t>
            </w:r>
            <w:r w:rsidRPr="001432DA">
              <w:rPr>
                <w:w w:val="105"/>
                <w:sz w:val="22"/>
                <w:szCs w:val="22"/>
                <w:lang w:eastAsia="en-US"/>
              </w:rPr>
              <w:t>предоставление меры поддержки</w:t>
            </w:r>
            <w:r w:rsidRPr="001432DA">
              <w:rPr>
                <w:w w:val="105"/>
                <w:sz w:val="22"/>
                <w:szCs w:val="22"/>
                <w:lang w:eastAsia="en-US"/>
              </w:rPr>
              <w:tab/>
              <w:t>по бесплатному присмотру и уходу за детьми, посещающими группы продленного дня</w:t>
            </w:r>
          </w:p>
        </w:tc>
        <w:tc>
          <w:tcPr>
            <w:tcW w:w="6762" w:type="dxa"/>
            <w:gridSpan w:val="2"/>
          </w:tcPr>
          <w:p w:rsidR="001432DA" w:rsidRDefault="001432DA" w:rsidP="00807185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  <w:r w:rsidRPr="003070DD">
              <w:rPr>
                <w:w w:val="105"/>
                <w:sz w:val="22"/>
                <w:szCs w:val="22"/>
                <w:lang w:eastAsia="en-US"/>
              </w:rPr>
              <w:t>1)  документы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ab/>
            </w:r>
            <w:r>
              <w:rPr>
                <w:w w:val="105"/>
                <w:sz w:val="22"/>
                <w:szCs w:val="22"/>
                <w:lang w:eastAsia="en-US"/>
              </w:rPr>
              <w:t xml:space="preserve">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и</w:t>
            </w:r>
            <w:r>
              <w:rPr>
                <w:w w:val="105"/>
                <w:sz w:val="22"/>
                <w:szCs w:val="22"/>
                <w:lang w:eastAsia="en-US"/>
              </w:rPr>
              <w:t xml:space="preserve">  информация,</w:t>
            </w:r>
            <w:r>
              <w:rPr>
                <w:w w:val="105"/>
                <w:sz w:val="22"/>
                <w:szCs w:val="22"/>
                <w:lang w:eastAsia="en-US"/>
              </w:rPr>
              <w:tab/>
              <w:t>которые</w:t>
            </w:r>
            <w:r>
              <w:rPr>
                <w:w w:val="105"/>
                <w:sz w:val="22"/>
                <w:szCs w:val="22"/>
                <w:lang w:eastAsia="en-US"/>
              </w:rPr>
              <w:tab/>
              <w:t xml:space="preserve">заявитель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должен</w:t>
            </w:r>
            <w:r>
              <w:rPr>
                <w:w w:val="105"/>
                <w:sz w:val="22"/>
                <w:szCs w:val="22"/>
                <w:lang w:eastAsia="en-US"/>
              </w:rPr>
              <w:t xml:space="preserve"> </w:t>
            </w:r>
            <w:r w:rsidRPr="003070DD">
              <w:rPr>
                <w:w w:val="105"/>
                <w:sz w:val="22"/>
                <w:szCs w:val="22"/>
                <w:lang w:eastAsia="en-US"/>
              </w:rPr>
              <w:t>представить самостоятельно:</w:t>
            </w:r>
          </w:p>
        </w:tc>
      </w:tr>
      <w:tr w:rsidR="001432DA" w:rsidTr="00807185">
        <w:tc>
          <w:tcPr>
            <w:tcW w:w="3380" w:type="dxa"/>
            <w:vMerge/>
          </w:tcPr>
          <w:p w:rsidR="001432DA" w:rsidRPr="003070DD" w:rsidRDefault="001432DA" w:rsidP="00807185">
            <w:pPr>
              <w:widowControl w:val="0"/>
              <w:autoSpaceDE w:val="0"/>
              <w:autoSpaceDN w:val="0"/>
              <w:rPr>
                <w:w w:val="105"/>
                <w:sz w:val="22"/>
                <w:szCs w:val="22"/>
                <w:lang w:eastAsia="en-US"/>
              </w:rPr>
            </w:pPr>
          </w:p>
        </w:tc>
        <w:tc>
          <w:tcPr>
            <w:tcW w:w="3381" w:type="dxa"/>
          </w:tcPr>
          <w:p w:rsidR="001432DA" w:rsidRPr="001432DA" w:rsidRDefault="001432DA" w:rsidP="001432DA">
            <w:pPr>
              <w:spacing w:line="247" w:lineRule="exact"/>
              <w:rPr>
                <w:sz w:val="24"/>
                <w:szCs w:val="24"/>
              </w:rPr>
            </w:pPr>
            <w:r w:rsidRPr="00B2125B">
              <w:rPr>
                <w:sz w:val="24"/>
                <w:szCs w:val="24"/>
              </w:rPr>
              <w:t>а)</w:t>
            </w:r>
            <w:proofErr w:type="gramStart"/>
            <w:r w:rsidRPr="00B2125B">
              <w:rPr>
                <w:sz w:val="24"/>
                <w:szCs w:val="24"/>
              </w:rPr>
              <w:t xml:space="preserve"> </w:t>
            </w:r>
            <w:r w:rsidRPr="001432DA">
              <w:rPr>
                <w:sz w:val="24"/>
                <w:szCs w:val="24"/>
              </w:rPr>
              <w:t>)</w:t>
            </w:r>
            <w:proofErr w:type="gramEnd"/>
            <w:r w:rsidRPr="001432DA">
              <w:rPr>
                <w:sz w:val="24"/>
                <w:szCs w:val="24"/>
              </w:rPr>
              <w:t xml:space="preserve"> заявление о предоставлении</w:t>
            </w:r>
          </w:p>
          <w:p w:rsidR="001432DA" w:rsidRDefault="001432DA" w:rsidP="001432D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1432DA">
              <w:rPr>
                <w:sz w:val="24"/>
                <w:szCs w:val="24"/>
              </w:rPr>
              <w:t>дополнительной меры социальной поддержки по бесплатному присмотру и уходу за детьми, посещающими группы продленного дня;</w:t>
            </w:r>
          </w:p>
          <w:p w:rsidR="001432DA" w:rsidRPr="009A3C29" w:rsidRDefault="001432DA" w:rsidP="001432DA">
            <w:pPr>
              <w:widowControl w:val="0"/>
              <w:autoSpaceDE w:val="0"/>
              <w:autoSpaceDN w:val="0"/>
              <w:rPr>
                <w:w w:val="105"/>
                <w:sz w:val="28"/>
                <w:szCs w:val="28"/>
                <w:lang w:eastAsia="en-US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9A3C29">
              <w:rPr>
                <w:sz w:val="24"/>
                <w:szCs w:val="24"/>
              </w:rPr>
              <w:t>6) 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провокации;</w:t>
            </w: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t>в)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документ,</w:t>
            </w:r>
            <w:r w:rsidRPr="00732781">
              <w:rPr>
                <w:spacing w:val="-1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 xml:space="preserve">подтверждающий </w:t>
            </w:r>
            <w:r w:rsidRPr="00732781">
              <w:rPr>
                <w:spacing w:val="-6"/>
                <w:sz w:val="24"/>
                <w:szCs w:val="24"/>
              </w:rPr>
              <w:t>полномочия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заявителя,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действовать</w:t>
            </w:r>
            <w:r w:rsidRPr="00732781">
              <w:rPr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в </w:t>
            </w:r>
            <w:r w:rsidRPr="00732781">
              <w:rPr>
                <w:sz w:val="24"/>
                <w:szCs w:val="24"/>
              </w:rPr>
              <w:t>качестве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законного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представителя обучающегося</w:t>
            </w:r>
            <w:r w:rsidRPr="00732781">
              <w:rPr>
                <w:spacing w:val="-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(свидетельство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 рождении, иной</w:t>
            </w:r>
            <w:r w:rsidRPr="00732781">
              <w:rPr>
                <w:spacing w:val="-4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документ);</w:t>
            </w:r>
          </w:p>
          <w:p w:rsidR="001432DA" w:rsidRPr="00732781" w:rsidRDefault="001432DA" w:rsidP="00807185">
            <w:pPr>
              <w:spacing w:before="126" w:line="230" w:lineRule="auto"/>
              <w:rPr>
                <w:sz w:val="24"/>
                <w:szCs w:val="24"/>
              </w:rPr>
            </w:pPr>
            <w:r w:rsidRPr="00732781">
              <w:rPr>
                <w:sz w:val="24"/>
                <w:szCs w:val="24"/>
              </w:rPr>
              <w:lastRenderedPageBreak/>
              <w:t>г)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паспорт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гражданина</w:t>
            </w:r>
            <w:r w:rsidRPr="00732781">
              <w:rPr>
                <w:spacing w:val="-1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Российской Федерации</w:t>
            </w:r>
            <w:r w:rsidRPr="00732781">
              <w:rPr>
                <w:spacing w:val="-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либо</w:t>
            </w:r>
            <w:r w:rsidRPr="00732781">
              <w:rPr>
                <w:spacing w:val="-16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иной</w:t>
            </w:r>
            <w:r w:rsidRPr="00732781">
              <w:rPr>
                <w:spacing w:val="-15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 xml:space="preserve">документ, </w:t>
            </w:r>
            <w:r w:rsidRPr="00732781">
              <w:rPr>
                <w:spacing w:val="-6"/>
                <w:sz w:val="24"/>
                <w:szCs w:val="24"/>
              </w:rPr>
              <w:t>удостоверяющий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личность</w:t>
            </w:r>
            <w:r w:rsidRPr="00732781">
              <w:rPr>
                <w:spacing w:val="-9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заявителя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(за </w:t>
            </w:r>
            <w:r w:rsidRPr="00732781">
              <w:rPr>
                <w:sz w:val="24"/>
                <w:szCs w:val="24"/>
              </w:rPr>
              <w:t>исключением</w:t>
            </w:r>
            <w:r w:rsidRPr="00732781">
              <w:rPr>
                <w:spacing w:val="-2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случаев</w:t>
            </w:r>
            <w:r w:rsidRPr="00732781">
              <w:rPr>
                <w:spacing w:val="-13"/>
                <w:sz w:val="24"/>
                <w:szCs w:val="24"/>
              </w:rPr>
              <w:t xml:space="preserve"> </w:t>
            </w:r>
            <w:r w:rsidRPr="00732781">
              <w:rPr>
                <w:sz w:val="24"/>
                <w:szCs w:val="24"/>
              </w:rPr>
              <w:t>обращения</w:t>
            </w:r>
            <w:r w:rsidRPr="00732781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732781">
              <w:rPr>
                <w:sz w:val="24"/>
                <w:szCs w:val="24"/>
              </w:rPr>
              <w:t>за</w:t>
            </w:r>
            <w:proofErr w:type="gramEnd"/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32781">
              <w:rPr>
                <w:spacing w:val="-6"/>
                <w:sz w:val="24"/>
                <w:szCs w:val="24"/>
              </w:rPr>
              <w:t>получением</w:t>
            </w:r>
            <w:r w:rsidRPr="00732781">
              <w:rPr>
                <w:spacing w:val="-7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меры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>поддержки</w:t>
            </w:r>
            <w:r w:rsidRPr="00732781">
              <w:rPr>
                <w:spacing w:val="-10"/>
                <w:sz w:val="24"/>
                <w:szCs w:val="24"/>
              </w:rPr>
              <w:t xml:space="preserve"> </w:t>
            </w:r>
            <w:r w:rsidRPr="00732781">
              <w:rPr>
                <w:spacing w:val="-6"/>
                <w:sz w:val="24"/>
                <w:szCs w:val="24"/>
              </w:rPr>
              <w:t xml:space="preserve">в </w:t>
            </w:r>
            <w:r w:rsidRPr="00732781">
              <w:rPr>
                <w:sz w:val="24"/>
                <w:szCs w:val="24"/>
              </w:rPr>
              <w:t>электронной форме).</w:t>
            </w: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  <w:p w:rsidR="001432DA" w:rsidRDefault="001432DA" w:rsidP="00807185">
            <w:pPr>
              <w:widowControl w:val="0"/>
              <w:autoSpaceDE w:val="0"/>
              <w:autoSpaceDN w:val="0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</w:p>
        </w:tc>
        <w:tc>
          <w:tcPr>
            <w:tcW w:w="3381" w:type="dxa"/>
          </w:tcPr>
          <w:p w:rsidR="001432DA" w:rsidRPr="009A3C29" w:rsidRDefault="001432DA" w:rsidP="00807185">
            <w:pPr>
              <w:spacing w:line="247" w:lineRule="exact"/>
              <w:rPr>
                <w:sz w:val="24"/>
                <w:szCs w:val="24"/>
              </w:rPr>
            </w:pPr>
            <w:r w:rsidRPr="009A3C29">
              <w:rPr>
                <w:sz w:val="24"/>
                <w:szCs w:val="24"/>
              </w:rPr>
              <w:lastRenderedPageBreak/>
              <w:t>по форме согласно</w:t>
            </w:r>
          </w:p>
          <w:p w:rsidR="001432DA" w:rsidRDefault="001432DA" w:rsidP="00807185">
            <w:pPr>
              <w:spacing w:line="284" w:lineRule="exact"/>
              <w:rPr>
                <w:sz w:val="24"/>
                <w:szCs w:val="24"/>
              </w:rPr>
            </w:pPr>
            <w:r w:rsidRPr="009A3C29">
              <w:rPr>
                <w:sz w:val="24"/>
                <w:szCs w:val="24"/>
              </w:rPr>
              <w:t>приложению № 1 к настоящему порядку (за исключением случаев обращения</w:t>
            </w:r>
            <w:r>
              <w:t xml:space="preserve"> </w:t>
            </w:r>
            <w:r w:rsidRPr="009A3C29">
              <w:rPr>
                <w:sz w:val="24"/>
                <w:szCs w:val="24"/>
              </w:rPr>
              <w:t>за получением меры</w:t>
            </w:r>
            <w:r w:rsidR="00C94F64">
              <w:rPr>
                <w:sz w:val="24"/>
                <w:szCs w:val="24"/>
              </w:rPr>
              <w:t xml:space="preserve"> </w:t>
            </w:r>
            <w:r w:rsidRPr="009A3C29">
              <w:rPr>
                <w:sz w:val="24"/>
                <w:szCs w:val="24"/>
              </w:rPr>
              <w:t>поддержки в электронной форме);</w:t>
            </w:r>
          </w:p>
          <w:p w:rsidR="001432DA" w:rsidRDefault="001432DA" w:rsidP="00807185">
            <w:pPr>
              <w:spacing w:line="284" w:lineRule="exact"/>
              <w:rPr>
                <w:sz w:val="24"/>
                <w:szCs w:val="24"/>
              </w:rPr>
            </w:pPr>
          </w:p>
          <w:p w:rsidR="00C94F64" w:rsidRDefault="00C94F64" w:rsidP="00807185">
            <w:pPr>
              <w:widowControl w:val="0"/>
              <w:autoSpaceDE w:val="0"/>
              <w:autoSpaceDN w:val="0"/>
              <w:rPr>
                <w:spacing w:val="-4"/>
                <w:sz w:val="24"/>
                <w:szCs w:val="24"/>
              </w:rPr>
            </w:pPr>
          </w:p>
          <w:p w:rsidR="001432DA" w:rsidRPr="009A3C29" w:rsidRDefault="001432DA" w:rsidP="00807185">
            <w:pPr>
              <w:widowControl w:val="0"/>
              <w:autoSpaceDE w:val="0"/>
              <w:autoSpaceDN w:val="0"/>
              <w:rPr>
                <w:spacing w:val="-4"/>
                <w:sz w:val="24"/>
                <w:szCs w:val="24"/>
              </w:rPr>
            </w:pPr>
            <w:r w:rsidRPr="009A3C29">
              <w:rPr>
                <w:spacing w:val="-4"/>
                <w:sz w:val="24"/>
                <w:szCs w:val="24"/>
              </w:rPr>
              <w:t xml:space="preserve">сведения об участии в специальной военной операции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</w:t>
            </w:r>
            <w:proofErr w:type="gramStart"/>
            <w:r w:rsidRPr="009A3C29">
              <w:rPr>
                <w:spacing w:val="-4"/>
                <w:sz w:val="24"/>
                <w:szCs w:val="24"/>
              </w:rPr>
              <w:t>в</w:t>
            </w:r>
            <w:proofErr w:type="gramEnd"/>
            <w:r w:rsidRPr="009A3C2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A3C29">
              <w:rPr>
                <w:spacing w:val="-4"/>
                <w:sz w:val="24"/>
                <w:szCs w:val="24"/>
              </w:rPr>
              <w:t>электронов</w:t>
            </w:r>
            <w:proofErr w:type="gramEnd"/>
            <w:r w:rsidRPr="009A3C29">
              <w:rPr>
                <w:spacing w:val="-4"/>
                <w:sz w:val="24"/>
                <w:szCs w:val="24"/>
              </w:rPr>
              <w:t xml:space="preserve"> виде с использованием</w:t>
            </w: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</w:rPr>
            </w:pPr>
            <w:r w:rsidRPr="009A3C29">
              <w:rPr>
                <w:spacing w:val="-4"/>
                <w:sz w:val="24"/>
                <w:szCs w:val="24"/>
              </w:rPr>
              <w:t>сервиса ЕПГУ</w:t>
            </w:r>
          </w:p>
          <w:p w:rsidR="001432DA" w:rsidRDefault="001432DA" w:rsidP="00807185">
            <w:pPr>
              <w:widowControl w:val="0"/>
              <w:autoSpaceDE w:val="0"/>
              <w:autoSpaceDN w:val="0"/>
              <w:rPr>
                <w:b/>
                <w:w w:val="105"/>
                <w:sz w:val="28"/>
                <w:szCs w:val="28"/>
                <w:lang w:eastAsia="en-US"/>
              </w:rPr>
            </w:pP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before="95"/>
        <w:rPr>
          <w:szCs w:val="28"/>
          <w:lang w:eastAsia="en-US"/>
        </w:rPr>
      </w:pPr>
    </w:p>
    <w:p w:rsidR="001205FA" w:rsidRPr="001205FA" w:rsidRDefault="001205FA" w:rsidP="00B57316">
      <w:pPr>
        <w:widowControl w:val="0"/>
        <w:autoSpaceDE w:val="0"/>
        <w:autoSpaceDN w:val="0"/>
        <w:spacing w:before="314"/>
        <w:jc w:val="center"/>
        <w:rPr>
          <w:b/>
          <w:sz w:val="28"/>
          <w:szCs w:val="28"/>
          <w:lang w:eastAsia="en-US"/>
        </w:rPr>
      </w:pPr>
      <w:r w:rsidRPr="001205FA">
        <w:rPr>
          <w:b/>
          <w:sz w:val="28"/>
          <w:szCs w:val="28"/>
          <w:lang w:eastAsia="en-US"/>
        </w:rPr>
        <w:t>II.</w:t>
      </w:r>
      <w:r w:rsidRPr="001205FA">
        <w:rPr>
          <w:b/>
          <w:spacing w:val="56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Способы</w:t>
      </w:r>
      <w:r w:rsidRPr="001205FA">
        <w:rPr>
          <w:b/>
          <w:spacing w:val="31"/>
          <w:sz w:val="28"/>
          <w:szCs w:val="28"/>
          <w:lang w:eastAsia="en-US"/>
        </w:rPr>
        <w:t xml:space="preserve"> </w:t>
      </w:r>
      <w:r w:rsidRPr="001205FA">
        <w:rPr>
          <w:b/>
          <w:sz w:val="28"/>
          <w:szCs w:val="28"/>
          <w:lang w:eastAsia="en-US"/>
        </w:rPr>
        <w:t>подачи</w:t>
      </w:r>
      <w:r w:rsidRPr="001205FA">
        <w:rPr>
          <w:b/>
          <w:spacing w:val="17"/>
          <w:sz w:val="28"/>
          <w:szCs w:val="28"/>
          <w:lang w:eastAsia="en-US"/>
        </w:rPr>
        <w:t xml:space="preserve"> </w:t>
      </w:r>
      <w:r w:rsidRPr="001205FA">
        <w:rPr>
          <w:b/>
          <w:spacing w:val="-2"/>
          <w:sz w:val="28"/>
          <w:szCs w:val="28"/>
          <w:lang w:eastAsia="en-US"/>
        </w:rPr>
        <w:t>документов</w:t>
      </w:r>
    </w:p>
    <w:p w:rsidR="001205FA" w:rsidRPr="001205FA" w:rsidRDefault="001205FA" w:rsidP="00A817E5">
      <w:pPr>
        <w:widowControl w:val="0"/>
        <w:tabs>
          <w:tab w:val="left" w:pos="2505"/>
          <w:tab w:val="left" w:pos="6089"/>
          <w:tab w:val="left" w:pos="7933"/>
        </w:tabs>
        <w:autoSpaceDE w:val="0"/>
        <w:autoSpaceDN w:val="0"/>
        <w:spacing w:before="321"/>
        <w:ind w:right="493" w:firstLine="993"/>
        <w:jc w:val="both"/>
        <w:rPr>
          <w:sz w:val="28"/>
          <w:szCs w:val="28"/>
          <w:lang w:eastAsia="en-US"/>
        </w:rPr>
      </w:pPr>
      <w:r w:rsidRPr="001205FA">
        <w:rPr>
          <w:spacing w:val="-2"/>
          <w:sz w:val="28"/>
          <w:szCs w:val="28"/>
          <w:lang w:eastAsia="en-US"/>
        </w:rPr>
        <w:t>Документы,</w:t>
      </w:r>
      <w:r w:rsidR="00A817E5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предусмотренные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разделом</w:t>
      </w:r>
      <w:r w:rsidR="00A817E5">
        <w:rPr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I</w:t>
      </w:r>
      <w:r w:rsidRPr="001205FA">
        <w:rPr>
          <w:spacing w:val="8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настоящего</w:t>
      </w:r>
      <w:r w:rsidR="00A817E5">
        <w:rPr>
          <w:sz w:val="28"/>
          <w:szCs w:val="28"/>
          <w:lang w:eastAsia="en-US"/>
        </w:rPr>
        <w:t xml:space="preserve">  </w:t>
      </w:r>
      <w:r w:rsidRPr="001205FA">
        <w:rPr>
          <w:spacing w:val="-6"/>
          <w:sz w:val="28"/>
          <w:szCs w:val="28"/>
          <w:lang w:eastAsia="en-US"/>
        </w:rPr>
        <w:t xml:space="preserve">приложения, </w:t>
      </w:r>
      <w:r w:rsidRPr="001205FA">
        <w:rPr>
          <w:sz w:val="28"/>
          <w:szCs w:val="28"/>
          <w:lang w:eastAsia="en-US"/>
        </w:rPr>
        <w:t>подаются одним из следующих способов:</w:t>
      </w:r>
    </w:p>
    <w:p w:rsidR="00A817E5" w:rsidRDefault="001205FA" w:rsidP="009079AD">
      <w:pPr>
        <w:widowControl w:val="0"/>
        <w:numPr>
          <w:ilvl w:val="1"/>
          <w:numId w:val="3"/>
        </w:numPr>
        <w:tabs>
          <w:tab w:val="left" w:pos="1192"/>
        </w:tabs>
        <w:autoSpaceDE w:val="0"/>
        <w:autoSpaceDN w:val="0"/>
        <w:spacing w:line="321" w:lineRule="exact"/>
        <w:ind w:hanging="298"/>
        <w:rPr>
          <w:sz w:val="28"/>
          <w:szCs w:val="22"/>
          <w:lang w:eastAsia="en-US"/>
        </w:rPr>
      </w:pPr>
      <w:r w:rsidRPr="001205FA">
        <w:rPr>
          <w:spacing w:val="-2"/>
          <w:sz w:val="28"/>
          <w:szCs w:val="22"/>
          <w:lang w:eastAsia="en-US"/>
        </w:rPr>
        <w:t>заявителем</w:t>
      </w:r>
      <w:r w:rsidRPr="001205FA">
        <w:rPr>
          <w:spacing w:val="20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непосредственно</w:t>
      </w:r>
      <w:r w:rsidRPr="001205FA">
        <w:rPr>
          <w:spacing w:val="-1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в</w:t>
      </w:r>
      <w:r w:rsidRPr="001205FA">
        <w:rPr>
          <w:spacing w:val="-11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общеобразовательную</w:t>
      </w:r>
      <w:r w:rsidRPr="001205FA">
        <w:rPr>
          <w:spacing w:val="-6"/>
          <w:sz w:val="28"/>
          <w:szCs w:val="22"/>
          <w:lang w:eastAsia="en-US"/>
        </w:rPr>
        <w:t xml:space="preserve"> </w:t>
      </w:r>
      <w:r w:rsidRPr="001205FA">
        <w:rPr>
          <w:spacing w:val="-2"/>
          <w:sz w:val="28"/>
          <w:szCs w:val="22"/>
          <w:lang w:eastAsia="en-US"/>
        </w:rPr>
        <w:t>организацию;</w:t>
      </w:r>
    </w:p>
    <w:p w:rsidR="001205FA" w:rsidRPr="00A817E5" w:rsidRDefault="001205FA" w:rsidP="009079AD">
      <w:pPr>
        <w:widowControl w:val="0"/>
        <w:numPr>
          <w:ilvl w:val="1"/>
          <w:numId w:val="3"/>
        </w:numPr>
        <w:tabs>
          <w:tab w:val="left" w:pos="1192"/>
        </w:tabs>
        <w:autoSpaceDE w:val="0"/>
        <w:autoSpaceDN w:val="0"/>
        <w:spacing w:line="321" w:lineRule="exact"/>
        <w:ind w:hanging="298"/>
        <w:rPr>
          <w:sz w:val="28"/>
          <w:szCs w:val="22"/>
          <w:lang w:eastAsia="en-US"/>
        </w:rPr>
      </w:pPr>
      <w:r w:rsidRPr="00A817E5">
        <w:rPr>
          <w:spacing w:val="-2"/>
          <w:sz w:val="28"/>
          <w:szCs w:val="22"/>
          <w:lang w:eastAsia="en-US"/>
        </w:rPr>
        <w:t>направляются</w:t>
      </w:r>
      <w:r w:rsidRPr="00A817E5">
        <w:rPr>
          <w:sz w:val="28"/>
          <w:szCs w:val="22"/>
          <w:lang w:eastAsia="en-US"/>
        </w:rPr>
        <w:tab/>
      </w:r>
      <w:r w:rsidRPr="00A817E5">
        <w:rPr>
          <w:spacing w:val="-2"/>
          <w:sz w:val="28"/>
          <w:szCs w:val="22"/>
          <w:lang w:eastAsia="en-US"/>
        </w:rPr>
        <w:t>заявителем</w:t>
      </w:r>
      <w:r w:rsidRPr="00A817E5">
        <w:rPr>
          <w:sz w:val="28"/>
          <w:szCs w:val="22"/>
          <w:lang w:eastAsia="en-US"/>
        </w:rPr>
        <w:tab/>
      </w:r>
      <w:r w:rsidRPr="00A817E5">
        <w:rPr>
          <w:spacing w:val="-2"/>
          <w:sz w:val="28"/>
          <w:szCs w:val="22"/>
          <w:lang w:eastAsia="en-US"/>
        </w:rPr>
        <w:t>почтовым</w:t>
      </w:r>
      <w:r w:rsidRPr="00A817E5">
        <w:rPr>
          <w:sz w:val="28"/>
          <w:szCs w:val="22"/>
          <w:lang w:eastAsia="en-US"/>
        </w:rPr>
        <w:tab/>
      </w:r>
      <w:r w:rsidRPr="00A817E5">
        <w:rPr>
          <w:spacing w:val="-2"/>
          <w:sz w:val="28"/>
          <w:szCs w:val="22"/>
          <w:lang w:eastAsia="en-US"/>
        </w:rPr>
        <w:t>отправлением</w:t>
      </w:r>
      <w:r w:rsidRPr="00A817E5">
        <w:rPr>
          <w:sz w:val="28"/>
          <w:szCs w:val="22"/>
          <w:lang w:eastAsia="en-US"/>
        </w:rPr>
        <w:tab/>
      </w:r>
      <w:r w:rsidRPr="00A817E5">
        <w:rPr>
          <w:spacing w:val="-10"/>
          <w:sz w:val="28"/>
          <w:szCs w:val="22"/>
          <w:lang w:eastAsia="en-US"/>
        </w:rPr>
        <w:t xml:space="preserve">в </w:t>
      </w:r>
      <w:r w:rsidRPr="00A817E5">
        <w:rPr>
          <w:sz w:val="28"/>
          <w:szCs w:val="22"/>
          <w:lang w:eastAsia="en-US"/>
        </w:rPr>
        <w:t>общеобразовательную организацию;</w:t>
      </w:r>
    </w:p>
    <w:p w:rsidR="001205FA" w:rsidRDefault="001205FA" w:rsidP="009079AD">
      <w:pPr>
        <w:widowControl w:val="0"/>
        <w:numPr>
          <w:ilvl w:val="1"/>
          <w:numId w:val="3"/>
        </w:numPr>
        <w:tabs>
          <w:tab w:val="left" w:pos="1226"/>
        </w:tabs>
        <w:autoSpaceDE w:val="0"/>
        <w:autoSpaceDN w:val="0"/>
        <w:spacing w:before="7"/>
        <w:ind w:left="162" w:right="477" w:firstLine="719"/>
        <w:rPr>
          <w:sz w:val="28"/>
          <w:szCs w:val="22"/>
          <w:lang w:eastAsia="en-US"/>
        </w:rPr>
      </w:pPr>
      <w:r w:rsidRPr="001205FA">
        <w:rPr>
          <w:sz w:val="28"/>
          <w:szCs w:val="22"/>
          <w:lang w:eastAsia="en-US"/>
        </w:rPr>
        <w:t>направляются</w:t>
      </w:r>
      <w:r w:rsidRPr="001205FA">
        <w:rPr>
          <w:spacing w:val="36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заявителем</w:t>
      </w:r>
      <w:r w:rsidRPr="001205FA">
        <w:rPr>
          <w:spacing w:val="3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через</w:t>
      </w:r>
      <w:r w:rsidRPr="001205FA">
        <w:rPr>
          <w:spacing w:val="15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Единый</w:t>
      </w:r>
      <w:r w:rsidRPr="001205FA">
        <w:rPr>
          <w:spacing w:val="24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портал</w:t>
      </w:r>
      <w:r w:rsidRPr="001205FA">
        <w:rPr>
          <w:spacing w:val="20"/>
          <w:sz w:val="28"/>
          <w:szCs w:val="22"/>
          <w:lang w:eastAsia="en-US"/>
        </w:rPr>
        <w:t xml:space="preserve"> </w:t>
      </w:r>
      <w:r w:rsidRPr="001205FA">
        <w:rPr>
          <w:sz w:val="28"/>
          <w:szCs w:val="22"/>
          <w:lang w:eastAsia="en-US"/>
        </w:rPr>
        <w:t>государственных и муниципальных услуг (функций);</w:t>
      </w:r>
    </w:p>
    <w:p w:rsidR="001205FA" w:rsidRPr="00A817E5" w:rsidRDefault="001205FA" w:rsidP="009079AD">
      <w:pPr>
        <w:widowControl w:val="0"/>
        <w:numPr>
          <w:ilvl w:val="1"/>
          <w:numId w:val="3"/>
        </w:numPr>
        <w:tabs>
          <w:tab w:val="left" w:pos="1226"/>
        </w:tabs>
        <w:autoSpaceDE w:val="0"/>
        <w:autoSpaceDN w:val="0"/>
        <w:spacing w:before="7"/>
        <w:ind w:left="162" w:right="477" w:firstLine="719"/>
        <w:rPr>
          <w:sz w:val="28"/>
          <w:szCs w:val="22"/>
          <w:lang w:eastAsia="en-US"/>
        </w:rPr>
      </w:pPr>
      <w:r w:rsidRPr="00A817E5">
        <w:rPr>
          <w:spacing w:val="-2"/>
          <w:sz w:val="28"/>
          <w:szCs w:val="22"/>
          <w:lang w:eastAsia="en-US"/>
        </w:rPr>
        <w:t>при</w:t>
      </w:r>
      <w:r w:rsidRPr="00A817E5">
        <w:rPr>
          <w:spacing w:val="-6"/>
          <w:sz w:val="28"/>
          <w:szCs w:val="22"/>
          <w:lang w:eastAsia="en-US"/>
        </w:rPr>
        <w:t xml:space="preserve"> </w:t>
      </w:r>
      <w:r w:rsidRPr="00A817E5">
        <w:rPr>
          <w:spacing w:val="-2"/>
          <w:sz w:val="28"/>
          <w:szCs w:val="22"/>
          <w:lang w:eastAsia="en-US"/>
        </w:rPr>
        <w:t>обращении заявителя в</w:t>
      </w:r>
      <w:r w:rsidRPr="00A817E5">
        <w:rPr>
          <w:spacing w:val="-15"/>
          <w:sz w:val="28"/>
          <w:szCs w:val="22"/>
          <w:lang w:eastAsia="en-US"/>
        </w:rPr>
        <w:t xml:space="preserve"> </w:t>
      </w:r>
      <w:r w:rsidRPr="00A817E5">
        <w:rPr>
          <w:spacing w:val="-2"/>
          <w:sz w:val="28"/>
          <w:szCs w:val="22"/>
          <w:lang w:eastAsia="en-US"/>
        </w:rPr>
        <w:t>государственное</w:t>
      </w:r>
      <w:r w:rsidRPr="00A817E5">
        <w:rPr>
          <w:spacing w:val="-10"/>
          <w:sz w:val="28"/>
          <w:szCs w:val="22"/>
          <w:lang w:eastAsia="en-US"/>
        </w:rPr>
        <w:t xml:space="preserve"> </w:t>
      </w:r>
      <w:r w:rsidRPr="00A817E5">
        <w:rPr>
          <w:spacing w:val="-2"/>
          <w:sz w:val="28"/>
          <w:szCs w:val="22"/>
          <w:lang w:eastAsia="en-US"/>
        </w:rPr>
        <w:t>автономное</w:t>
      </w:r>
      <w:r w:rsidRPr="00A817E5">
        <w:rPr>
          <w:spacing w:val="12"/>
          <w:sz w:val="28"/>
          <w:szCs w:val="22"/>
          <w:lang w:eastAsia="en-US"/>
        </w:rPr>
        <w:t xml:space="preserve"> </w:t>
      </w:r>
      <w:r w:rsidRPr="00A817E5">
        <w:rPr>
          <w:spacing w:val="-2"/>
          <w:sz w:val="28"/>
          <w:szCs w:val="22"/>
          <w:lang w:eastAsia="en-US"/>
        </w:rPr>
        <w:t>учреждение Архангельской</w:t>
      </w:r>
      <w:r w:rsidRPr="00A817E5">
        <w:rPr>
          <w:sz w:val="28"/>
          <w:szCs w:val="22"/>
          <w:lang w:eastAsia="en-US"/>
        </w:rPr>
        <w:tab/>
      </w:r>
      <w:r w:rsidRPr="00A817E5">
        <w:rPr>
          <w:spacing w:val="-2"/>
          <w:sz w:val="28"/>
          <w:szCs w:val="22"/>
          <w:lang w:eastAsia="en-US"/>
        </w:rPr>
        <w:t>области</w:t>
      </w:r>
      <w:r w:rsidRPr="00A817E5">
        <w:rPr>
          <w:sz w:val="28"/>
          <w:szCs w:val="22"/>
          <w:lang w:eastAsia="en-US"/>
        </w:rPr>
        <w:tab/>
      </w:r>
      <w:r w:rsidRPr="00A817E5">
        <w:rPr>
          <w:spacing w:val="-2"/>
          <w:sz w:val="28"/>
          <w:szCs w:val="22"/>
          <w:lang w:eastAsia="en-US"/>
        </w:rPr>
        <w:t>«Архангельский</w:t>
      </w:r>
      <w:r w:rsidR="00562ED5" w:rsidRPr="00A817E5">
        <w:rPr>
          <w:spacing w:val="-2"/>
          <w:sz w:val="28"/>
          <w:szCs w:val="22"/>
          <w:lang w:eastAsia="en-US"/>
        </w:rPr>
        <w:t xml:space="preserve"> </w:t>
      </w:r>
      <w:r w:rsidRPr="00A817E5">
        <w:rPr>
          <w:spacing w:val="-6"/>
          <w:sz w:val="28"/>
          <w:szCs w:val="22"/>
          <w:lang w:eastAsia="en-US"/>
        </w:rPr>
        <w:t>региональный</w:t>
      </w:r>
      <w:r w:rsidR="00562ED5" w:rsidRPr="00A817E5">
        <w:rPr>
          <w:spacing w:val="-6"/>
          <w:sz w:val="28"/>
          <w:szCs w:val="22"/>
          <w:lang w:eastAsia="en-US"/>
        </w:rPr>
        <w:t xml:space="preserve"> </w:t>
      </w:r>
      <w:proofErr w:type="gramStart"/>
      <w:r w:rsidRPr="00A817E5">
        <w:rPr>
          <w:sz w:val="28"/>
          <w:szCs w:val="28"/>
          <w:lang w:eastAsia="en-US"/>
        </w:rPr>
        <w:t>много</w:t>
      </w:r>
      <w:r w:rsidR="00562ED5" w:rsidRPr="00A817E5">
        <w:rPr>
          <w:sz w:val="28"/>
          <w:szCs w:val="28"/>
          <w:lang w:eastAsia="en-US"/>
        </w:rPr>
        <w:t xml:space="preserve"> </w:t>
      </w:r>
      <w:r w:rsidRPr="00A817E5">
        <w:rPr>
          <w:sz w:val="28"/>
          <w:szCs w:val="28"/>
          <w:lang w:eastAsia="en-US"/>
        </w:rPr>
        <w:t>функциональный</w:t>
      </w:r>
      <w:proofErr w:type="gramEnd"/>
      <w:r w:rsidRPr="00A817E5">
        <w:rPr>
          <w:spacing w:val="80"/>
          <w:w w:val="150"/>
          <w:sz w:val="28"/>
          <w:szCs w:val="28"/>
          <w:lang w:eastAsia="en-US"/>
        </w:rPr>
        <w:t xml:space="preserve"> </w:t>
      </w:r>
      <w:r w:rsidRPr="00A817E5">
        <w:rPr>
          <w:sz w:val="28"/>
          <w:szCs w:val="28"/>
          <w:lang w:eastAsia="en-US"/>
        </w:rPr>
        <w:t>центр</w:t>
      </w:r>
      <w:r w:rsidRPr="00A817E5">
        <w:rPr>
          <w:spacing w:val="80"/>
          <w:w w:val="150"/>
          <w:sz w:val="28"/>
          <w:szCs w:val="28"/>
          <w:lang w:eastAsia="en-US"/>
        </w:rPr>
        <w:t xml:space="preserve"> </w:t>
      </w:r>
      <w:r w:rsidRPr="00A817E5">
        <w:rPr>
          <w:sz w:val="28"/>
          <w:szCs w:val="28"/>
          <w:lang w:eastAsia="en-US"/>
        </w:rPr>
        <w:t>предоставления</w:t>
      </w:r>
      <w:r w:rsidRPr="00A817E5">
        <w:rPr>
          <w:spacing w:val="80"/>
          <w:w w:val="150"/>
          <w:sz w:val="28"/>
          <w:szCs w:val="28"/>
          <w:lang w:eastAsia="en-US"/>
        </w:rPr>
        <w:t xml:space="preserve"> </w:t>
      </w:r>
      <w:r w:rsidRPr="00A817E5">
        <w:rPr>
          <w:sz w:val="28"/>
          <w:szCs w:val="28"/>
          <w:lang w:eastAsia="en-US"/>
        </w:rPr>
        <w:t>государственных</w:t>
      </w:r>
      <w:r w:rsidRPr="00A817E5">
        <w:rPr>
          <w:spacing w:val="40"/>
          <w:sz w:val="28"/>
          <w:szCs w:val="28"/>
          <w:lang w:eastAsia="en-US"/>
        </w:rPr>
        <w:t xml:space="preserve"> </w:t>
      </w:r>
      <w:r w:rsidRPr="00A817E5">
        <w:rPr>
          <w:sz w:val="28"/>
          <w:szCs w:val="28"/>
          <w:lang w:eastAsia="en-US"/>
        </w:rPr>
        <w:t>и муниципальных услуг», в том числе в рамках комплексного запроса (при наличии технической возможности).</w:t>
      </w:r>
    </w:p>
    <w:p w:rsidR="001205FA" w:rsidRPr="001205FA" w:rsidRDefault="001205FA" w:rsidP="001205FA">
      <w:pPr>
        <w:widowControl w:val="0"/>
        <w:autoSpaceDE w:val="0"/>
        <w:autoSpaceDN w:val="0"/>
        <w:spacing w:line="242" w:lineRule="auto"/>
        <w:jc w:val="both"/>
        <w:rPr>
          <w:sz w:val="28"/>
          <w:szCs w:val="28"/>
          <w:lang w:eastAsia="en-US"/>
        </w:rPr>
        <w:sectPr w:rsidR="001205FA" w:rsidRPr="001205FA">
          <w:headerReference w:type="default" r:id="rId21"/>
          <w:pgSz w:w="11910" w:h="16840"/>
          <w:pgMar w:top="1140" w:right="425" w:bottom="280" w:left="1559" w:header="820" w:footer="0" w:gutter="0"/>
          <w:cols w:space="720"/>
        </w:sectPr>
      </w:pPr>
    </w:p>
    <w:p w:rsidR="001205FA" w:rsidRPr="001205FA" w:rsidRDefault="009C13F0" w:rsidP="009C13F0">
      <w:pPr>
        <w:widowControl w:val="0"/>
        <w:autoSpaceDE w:val="0"/>
        <w:autoSpaceDN w:val="0"/>
        <w:spacing w:before="316"/>
        <w:jc w:val="center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 xml:space="preserve">                                                                                      </w:t>
      </w:r>
      <w:r w:rsidR="001205FA" w:rsidRPr="001205FA">
        <w:rPr>
          <w:spacing w:val="-6"/>
          <w:sz w:val="28"/>
          <w:szCs w:val="28"/>
          <w:lang w:eastAsia="en-US"/>
        </w:rPr>
        <w:t>ПРИЛОЖЕНИЕ</w:t>
      </w:r>
      <w:r w:rsidR="001205FA" w:rsidRPr="001205FA">
        <w:rPr>
          <w:spacing w:val="15"/>
          <w:sz w:val="28"/>
          <w:szCs w:val="28"/>
          <w:lang w:eastAsia="en-US"/>
        </w:rPr>
        <w:t xml:space="preserve"> </w:t>
      </w:r>
      <w:r w:rsidR="001205FA" w:rsidRPr="001205FA">
        <w:rPr>
          <w:spacing w:val="-6"/>
          <w:sz w:val="28"/>
          <w:szCs w:val="28"/>
          <w:lang w:eastAsia="en-US"/>
        </w:rPr>
        <w:t>№</w:t>
      </w:r>
      <w:r w:rsidR="001205FA" w:rsidRPr="001205FA">
        <w:rPr>
          <w:spacing w:val="29"/>
          <w:sz w:val="28"/>
          <w:szCs w:val="28"/>
          <w:lang w:eastAsia="en-US"/>
        </w:rPr>
        <w:t xml:space="preserve"> </w:t>
      </w:r>
      <w:r w:rsidR="001205FA" w:rsidRPr="001205FA">
        <w:rPr>
          <w:spacing w:val="-10"/>
          <w:sz w:val="28"/>
          <w:szCs w:val="28"/>
          <w:lang w:eastAsia="en-US"/>
        </w:rPr>
        <w:t>4</w:t>
      </w:r>
    </w:p>
    <w:p w:rsidR="001205FA" w:rsidRPr="001205FA" w:rsidRDefault="001205FA" w:rsidP="009C13F0">
      <w:pPr>
        <w:widowControl w:val="0"/>
        <w:autoSpaceDE w:val="0"/>
        <w:autoSpaceDN w:val="0"/>
        <w:spacing w:before="5"/>
        <w:ind w:right="327"/>
        <w:jc w:val="right"/>
        <w:rPr>
          <w:sz w:val="28"/>
          <w:szCs w:val="28"/>
          <w:lang w:eastAsia="en-US"/>
        </w:rPr>
      </w:pPr>
      <w:proofErr w:type="gramStart"/>
      <w:r w:rsidRPr="001205FA">
        <w:rPr>
          <w:sz w:val="28"/>
          <w:szCs w:val="28"/>
          <w:lang w:eastAsia="en-US"/>
        </w:rPr>
        <w:t xml:space="preserve">к порядку предоставления к </w:t>
      </w:r>
      <w:r w:rsidRPr="001205FA">
        <w:rPr>
          <w:sz w:val="27"/>
          <w:szCs w:val="28"/>
          <w:lang w:eastAsia="en-US"/>
        </w:rPr>
        <w:t xml:space="preserve">типовому порядку предоставления меры </w:t>
      </w:r>
      <w:r w:rsidRPr="001205FA">
        <w:rPr>
          <w:sz w:val="28"/>
          <w:szCs w:val="28"/>
          <w:lang w:eastAsia="en-US"/>
        </w:rPr>
        <w:t>поддержки по бесплатному присмотру и уходу за детьми, посещающими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группы продленного дня в муниципальных общеобразовательных организациях </w:t>
      </w:r>
      <w:r w:rsidR="003A688D">
        <w:rPr>
          <w:sz w:val="28"/>
          <w:szCs w:val="28"/>
          <w:lang w:eastAsia="en-US"/>
        </w:rPr>
        <w:t xml:space="preserve">городского округа </w:t>
      </w:r>
      <w:r w:rsidRPr="001205FA">
        <w:rPr>
          <w:sz w:val="28"/>
          <w:szCs w:val="28"/>
          <w:lang w:eastAsia="en-US"/>
        </w:rPr>
        <w:t>Архангельской области</w:t>
      </w:r>
      <w:r w:rsidR="003A688D">
        <w:rPr>
          <w:sz w:val="28"/>
          <w:szCs w:val="28"/>
          <w:lang w:eastAsia="en-US"/>
        </w:rPr>
        <w:t xml:space="preserve"> «Город  Коряжма»</w:t>
      </w:r>
      <w:r w:rsidRPr="001205FA">
        <w:rPr>
          <w:sz w:val="28"/>
          <w:szCs w:val="28"/>
          <w:lang w:eastAsia="en-US"/>
        </w:rPr>
        <w:t>, из семей граждан, принимающих (принимавших) участие</w:t>
      </w:r>
      <w:r w:rsidRPr="001205FA">
        <w:rPr>
          <w:spacing w:val="-1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специальной</w:t>
      </w:r>
      <w:r w:rsidRPr="001205FA">
        <w:rPr>
          <w:spacing w:val="-1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военной</w:t>
      </w:r>
      <w:r w:rsidRPr="001205FA">
        <w:rPr>
          <w:spacing w:val="-13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операции, проводимой</w:t>
      </w:r>
      <w:r w:rsidRPr="001205FA">
        <w:rPr>
          <w:spacing w:val="39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на территориях Донецкой Народной Республики, Луганской Народной Республики, Запорожской области, Херсонской области и</w:t>
      </w:r>
      <w:r w:rsidRPr="001205FA">
        <w:rPr>
          <w:spacing w:val="-4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Украины, и (или) выполняющих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(выполнявших) задачи</w:t>
      </w:r>
      <w:proofErr w:type="gramEnd"/>
      <w:r w:rsidRPr="001205FA">
        <w:rPr>
          <w:sz w:val="28"/>
          <w:szCs w:val="28"/>
          <w:lang w:eastAsia="en-US"/>
        </w:rPr>
        <w:t xml:space="preserve"> по отражению вооруженного вторжения на территорию Российской Федерации,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</w:t>
      </w:r>
      <w:r w:rsidRPr="001205FA">
        <w:rPr>
          <w:spacing w:val="40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 xml:space="preserve">к районам проведения </w:t>
      </w:r>
      <w:r w:rsidRPr="001205FA">
        <w:rPr>
          <w:spacing w:val="-2"/>
          <w:sz w:val="28"/>
          <w:szCs w:val="28"/>
          <w:lang w:eastAsia="en-US"/>
        </w:rPr>
        <w:t>указанной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специальной</w:t>
      </w:r>
      <w:r w:rsidRPr="001205FA">
        <w:rPr>
          <w:spacing w:val="-5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военной</w:t>
      </w:r>
      <w:r w:rsidRPr="001205FA">
        <w:rPr>
          <w:spacing w:val="-9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операции</w:t>
      </w:r>
    </w:p>
    <w:p w:rsidR="001205FA" w:rsidRPr="001205FA" w:rsidRDefault="001205FA" w:rsidP="001205FA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1"/>
        <w:rPr>
          <w:sz w:val="28"/>
          <w:szCs w:val="28"/>
          <w:lang w:eastAsia="en-US"/>
        </w:rPr>
      </w:pPr>
    </w:p>
    <w:p w:rsidR="001205FA" w:rsidRPr="00783008" w:rsidRDefault="001205FA" w:rsidP="00783008">
      <w:pPr>
        <w:widowControl w:val="0"/>
        <w:tabs>
          <w:tab w:val="left" w:pos="8931"/>
        </w:tabs>
        <w:autoSpaceDE w:val="0"/>
        <w:autoSpaceDN w:val="0"/>
        <w:spacing w:line="322" w:lineRule="exact"/>
        <w:ind w:right="145"/>
        <w:jc w:val="center"/>
        <w:rPr>
          <w:b/>
          <w:sz w:val="28"/>
          <w:szCs w:val="28"/>
          <w:lang w:eastAsia="en-US"/>
        </w:rPr>
      </w:pPr>
      <w:proofErr w:type="gramStart"/>
      <w:r w:rsidRPr="00783008">
        <w:rPr>
          <w:b/>
          <w:w w:val="105"/>
          <w:sz w:val="28"/>
          <w:szCs w:val="28"/>
          <w:lang w:eastAsia="en-US"/>
        </w:rPr>
        <w:t>ИСЧЕРПЫВАЮЩИЙ</w:t>
      </w:r>
      <w:proofErr w:type="gramEnd"/>
      <w:r w:rsidRPr="00783008">
        <w:rPr>
          <w:b/>
          <w:spacing w:val="66"/>
          <w:w w:val="105"/>
          <w:sz w:val="28"/>
          <w:szCs w:val="28"/>
          <w:lang w:eastAsia="en-US"/>
        </w:rPr>
        <w:t xml:space="preserve"> </w:t>
      </w:r>
      <w:r w:rsidRPr="00783008">
        <w:rPr>
          <w:b/>
          <w:w w:val="105"/>
          <w:sz w:val="28"/>
          <w:szCs w:val="28"/>
          <w:lang w:eastAsia="en-US"/>
        </w:rPr>
        <w:t>ПЕРЕЧЕПЬ</w:t>
      </w:r>
      <w:r w:rsidRPr="00783008">
        <w:rPr>
          <w:b/>
          <w:spacing w:val="24"/>
          <w:w w:val="105"/>
          <w:sz w:val="28"/>
          <w:szCs w:val="28"/>
          <w:lang w:eastAsia="en-US"/>
        </w:rPr>
        <w:t xml:space="preserve"> </w:t>
      </w:r>
      <w:r w:rsidR="00783008">
        <w:rPr>
          <w:b/>
          <w:spacing w:val="-2"/>
          <w:w w:val="105"/>
          <w:sz w:val="28"/>
          <w:szCs w:val="28"/>
          <w:lang w:eastAsia="en-US"/>
        </w:rPr>
        <w:t>ОСНОВАНИЙ</w:t>
      </w:r>
    </w:p>
    <w:p w:rsidR="00783008" w:rsidRDefault="001205FA" w:rsidP="00783008">
      <w:pPr>
        <w:widowControl w:val="0"/>
        <w:tabs>
          <w:tab w:val="left" w:pos="8931"/>
        </w:tabs>
        <w:autoSpaceDE w:val="0"/>
        <w:autoSpaceDN w:val="0"/>
        <w:ind w:right="145"/>
        <w:jc w:val="center"/>
        <w:rPr>
          <w:b/>
          <w:spacing w:val="-3"/>
          <w:w w:val="105"/>
          <w:sz w:val="28"/>
          <w:szCs w:val="28"/>
          <w:lang w:eastAsia="en-US"/>
        </w:rPr>
      </w:pPr>
      <w:r w:rsidRPr="00783008">
        <w:rPr>
          <w:b/>
          <w:w w:val="105"/>
          <w:sz w:val="28"/>
          <w:szCs w:val="28"/>
          <w:lang w:eastAsia="en-US"/>
        </w:rPr>
        <w:t>для</w:t>
      </w:r>
      <w:r w:rsidRPr="00783008">
        <w:rPr>
          <w:b/>
          <w:spacing w:val="-8"/>
          <w:w w:val="105"/>
          <w:sz w:val="28"/>
          <w:szCs w:val="28"/>
          <w:lang w:eastAsia="en-US"/>
        </w:rPr>
        <w:t xml:space="preserve"> </w:t>
      </w:r>
      <w:r w:rsidRPr="00783008">
        <w:rPr>
          <w:b/>
          <w:w w:val="105"/>
          <w:sz w:val="28"/>
          <w:szCs w:val="28"/>
          <w:lang w:eastAsia="en-US"/>
        </w:rPr>
        <w:t>отказа в</w:t>
      </w:r>
      <w:r w:rsidRPr="00783008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783008">
        <w:rPr>
          <w:b/>
          <w:w w:val="105"/>
          <w:sz w:val="28"/>
          <w:szCs w:val="28"/>
          <w:lang w:eastAsia="en-US"/>
        </w:rPr>
        <w:t>приеме</w:t>
      </w:r>
      <w:r w:rsidRPr="00783008">
        <w:rPr>
          <w:b/>
          <w:spacing w:val="-5"/>
          <w:w w:val="105"/>
          <w:sz w:val="28"/>
          <w:szCs w:val="28"/>
          <w:lang w:eastAsia="en-US"/>
        </w:rPr>
        <w:t xml:space="preserve"> </w:t>
      </w:r>
      <w:r w:rsidRPr="00783008">
        <w:rPr>
          <w:b/>
          <w:w w:val="105"/>
          <w:sz w:val="28"/>
          <w:szCs w:val="28"/>
          <w:lang w:eastAsia="en-US"/>
        </w:rPr>
        <w:t>документов,</w:t>
      </w:r>
      <w:r w:rsidRPr="00783008">
        <w:rPr>
          <w:b/>
          <w:spacing w:val="-1"/>
          <w:w w:val="105"/>
          <w:sz w:val="28"/>
          <w:szCs w:val="28"/>
          <w:lang w:eastAsia="en-US"/>
        </w:rPr>
        <w:t xml:space="preserve"> </w:t>
      </w:r>
      <w:r w:rsidRPr="00783008">
        <w:rPr>
          <w:b/>
          <w:w w:val="105"/>
          <w:sz w:val="28"/>
          <w:szCs w:val="28"/>
          <w:lang w:eastAsia="en-US"/>
        </w:rPr>
        <w:t>необходимых</w:t>
      </w:r>
      <w:r w:rsidRPr="00783008">
        <w:rPr>
          <w:b/>
          <w:spacing w:val="-3"/>
          <w:w w:val="105"/>
          <w:sz w:val="28"/>
          <w:szCs w:val="28"/>
          <w:lang w:eastAsia="en-US"/>
        </w:rPr>
        <w:t xml:space="preserve"> </w:t>
      </w:r>
    </w:p>
    <w:p w:rsidR="001205FA" w:rsidRPr="00783008" w:rsidRDefault="001205FA" w:rsidP="00783008">
      <w:pPr>
        <w:widowControl w:val="0"/>
        <w:tabs>
          <w:tab w:val="left" w:pos="8931"/>
        </w:tabs>
        <w:autoSpaceDE w:val="0"/>
        <w:autoSpaceDN w:val="0"/>
        <w:ind w:right="145"/>
        <w:jc w:val="center"/>
        <w:rPr>
          <w:b/>
          <w:sz w:val="28"/>
          <w:szCs w:val="28"/>
          <w:lang w:eastAsia="en-US"/>
        </w:rPr>
      </w:pPr>
      <w:r w:rsidRPr="00783008">
        <w:rPr>
          <w:b/>
          <w:w w:val="105"/>
          <w:sz w:val="28"/>
          <w:szCs w:val="28"/>
          <w:lang w:eastAsia="en-US"/>
        </w:rPr>
        <w:t>для предоставления меры 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88"/>
        <w:rPr>
          <w:szCs w:val="28"/>
          <w:lang w:eastAsia="en-US"/>
        </w:rPr>
      </w:pPr>
    </w:p>
    <w:tbl>
      <w:tblPr>
        <w:tblStyle w:val="TableNormal"/>
        <w:tblW w:w="0" w:type="auto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6"/>
        <w:gridCol w:w="6187"/>
      </w:tblGrid>
      <w:tr w:rsidR="001205FA" w:rsidRPr="00E73B55" w:rsidTr="001205FA">
        <w:trPr>
          <w:trHeight w:val="839"/>
        </w:trPr>
        <w:tc>
          <w:tcPr>
            <w:tcW w:w="3326" w:type="dxa"/>
          </w:tcPr>
          <w:p w:rsidR="001205FA" w:rsidRPr="00E73B55" w:rsidRDefault="001205FA" w:rsidP="001205FA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Цели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обращения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заявителей</w:t>
            </w:r>
            <w:r w:rsidRPr="00E73B5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 заявлением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предоставлении</w:t>
            </w:r>
          </w:p>
          <w:p w:rsidR="001205FA" w:rsidRPr="00E73B55" w:rsidRDefault="001205FA" w:rsidP="001205FA">
            <w:pPr>
              <w:spacing w:line="272" w:lineRule="exact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меры</w:t>
            </w:r>
            <w:proofErr w:type="spellEnd"/>
            <w:r w:rsidRPr="00E73B5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6187" w:type="dxa"/>
          </w:tcPr>
          <w:p w:rsidR="001205FA" w:rsidRPr="00E73B55" w:rsidRDefault="001205FA" w:rsidP="001205FA">
            <w:pPr>
              <w:spacing w:line="232" w:lineRule="auto"/>
              <w:ind w:righ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Основания</w:t>
            </w:r>
            <w:r w:rsidRPr="00E73B55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для отказа</w:t>
            </w:r>
            <w:r w:rsidRPr="00E73B5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в приеме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документов,</w:t>
            </w:r>
            <w:r w:rsidRPr="00E73B55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необходимых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предоставления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меры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</w:t>
            </w:r>
          </w:p>
        </w:tc>
      </w:tr>
      <w:tr w:rsidR="001205FA" w:rsidRPr="00E73B55" w:rsidTr="001205FA">
        <w:trPr>
          <w:trHeight w:val="3047"/>
        </w:trPr>
        <w:tc>
          <w:tcPr>
            <w:tcW w:w="3326" w:type="dxa"/>
          </w:tcPr>
          <w:p w:rsidR="001205FA" w:rsidRPr="00E73B55" w:rsidRDefault="001205FA" w:rsidP="001205FA">
            <w:pPr>
              <w:spacing w:line="25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1.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предоставление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меры</w:t>
            </w:r>
          </w:p>
          <w:p w:rsidR="001205FA" w:rsidRPr="00E73B55" w:rsidRDefault="001205FA" w:rsidP="001205FA">
            <w:pPr>
              <w:spacing w:before="4" w:line="230" w:lineRule="auto"/>
              <w:ind w:right="1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E73B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73B55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бесплатному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присмотру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уходу</w:t>
            </w:r>
            <w:r w:rsidRPr="00E73B5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детьми,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посещающими</w:t>
            </w:r>
            <w:r w:rsidRPr="00E73B55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продленного дня</w:t>
            </w:r>
          </w:p>
        </w:tc>
        <w:tc>
          <w:tcPr>
            <w:tcW w:w="6187" w:type="dxa"/>
          </w:tcPr>
          <w:p w:rsidR="001205FA" w:rsidRPr="003E352A" w:rsidRDefault="001205FA" w:rsidP="009079AD">
            <w:pPr>
              <w:numPr>
                <w:ilvl w:val="0"/>
                <w:numId w:val="2"/>
              </w:numPr>
              <w:tabs>
                <w:tab w:val="left" w:pos="384"/>
              </w:tabs>
              <w:spacing w:line="230" w:lineRule="auto"/>
              <w:ind w:left="107" w:right="253" w:firstLine="9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лицо, подающее документы, не относится к числу</w:t>
            </w:r>
          </w:p>
          <w:p w:rsidR="001205FA" w:rsidRPr="003E352A" w:rsidRDefault="001205FA" w:rsidP="003E352A">
            <w:pPr>
              <w:tabs>
                <w:tab w:val="left" w:pos="372"/>
              </w:tabs>
              <w:spacing w:line="230" w:lineRule="auto"/>
              <w:ind w:left="107" w:right="253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заявителей в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соответствии с пунктами 1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— 3 приложения</w:t>
            </w:r>
          </w:p>
          <w:p w:rsidR="001205FA" w:rsidRPr="003E352A" w:rsidRDefault="001205FA" w:rsidP="003E352A">
            <w:pPr>
              <w:tabs>
                <w:tab w:val="left" w:pos="372"/>
              </w:tabs>
              <w:spacing w:line="230" w:lineRule="auto"/>
              <w:ind w:left="116" w:right="253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№ 2 к </w:t>
            </w:r>
            <w:r w:rsidR="003E352A"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настоящему </w:t>
            </w: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порядку предоставления меры поддержки;</w:t>
            </w:r>
          </w:p>
          <w:p w:rsidR="001205FA" w:rsidRPr="00E73B55" w:rsidRDefault="001205FA" w:rsidP="009079AD">
            <w:pPr>
              <w:numPr>
                <w:ilvl w:val="0"/>
                <w:numId w:val="2"/>
              </w:numPr>
              <w:tabs>
                <w:tab w:val="left" w:pos="372"/>
              </w:tabs>
              <w:spacing w:line="230" w:lineRule="auto"/>
              <w:ind w:left="107" w:right="253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документы, которые заявитель должен представить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самостоятельно</w:t>
            </w:r>
            <w:r w:rsidRPr="00E73B55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73B55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соответствии</w:t>
            </w:r>
            <w:r w:rsidRPr="00E73B55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73B55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пунктом 1</w:t>
            </w:r>
            <w:r w:rsidRPr="00E73B55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раздела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</w:t>
            </w:r>
            <w:r w:rsidRPr="00E73B5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приложения</w:t>
            </w:r>
            <w:r w:rsidRPr="00E73B5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№</w:t>
            </w:r>
            <w:r w:rsidRPr="00E73B55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3</w:t>
            </w:r>
            <w:r w:rsidRPr="00E73B5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E352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настоящему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порядку,</w:t>
            </w:r>
            <w:r w:rsidRPr="00E73B5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представлены</w:t>
            </w:r>
            <w:r w:rsidRPr="00E73B5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</w:t>
            </w:r>
            <w:r w:rsidRPr="00E73B55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полном</w:t>
            </w:r>
            <w:r w:rsidRPr="00E73B55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объеме</w:t>
            </w:r>
            <w:r w:rsidRPr="00E73B5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либо</w:t>
            </w:r>
            <w:r w:rsidRPr="00E73B5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содержат</w:t>
            </w:r>
            <w:r w:rsidRPr="00E73B5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неполную</w:t>
            </w:r>
            <w:r w:rsidRPr="00E73B55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или</w:t>
            </w:r>
            <w:r w:rsidRPr="00E73B5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внутренне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противоречивую</w:t>
            </w:r>
            <w:r w:rsidRPr="00E73B55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E73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информацию;</w:t>
            </w:r>
          </w:p>
          <w:p w:rsidR="001205FA" w:rsidRPr="003E352A" w:rsidRDefault="001205FA" w:rsidP="009079AD">
            <w:pPr>
              <w:numPr>
                <w:ilvl w:val="0"/>
                <w:numId w:val="2"/>
              </w:numPr>
              <w:tabs>
                <w:tab w:val="left" w:pos="363"/>
              </w:tabs>
              <w:spacing w:line="230" w:lineRule="auto"/>
              <w:ind w:left="107" w:right="253" w:firstLine="9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заявитель представил документы, оформление и (или) способ представления которых не соответствует</w:t>
            </w:r>
          </w:p>
          <w:p w:rsidR="00B57316" w:rsidRPr="003E352A" w:rsidRDefault="00B57316" w:rsidP="003E352A">
            <w:pPr>
              <w:tabs>
                <w:tab w:val="left" w:pos="363"/>
              </w:tabs>
              <w:spacing w:line="230" w:lineRule="auto"/>
              <w:ind w:left="107" w:right="253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установленным требованиям (раздел II приложения № 3 к </w:t>
            </w:r>
            <w:r w:rsid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настоящему </w:t>
            </w: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порядку</w:t>
            </w:r>
            <w:r w:rsidR="00FE5F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)</w:t>
            </w: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:rsidR="00B57316" w:rsidRPr="00E73B55" w:rsidRDefault="00B57316" w:rsidP="009079AD">
            <w:pPr>
              <w:numPr>
                <w:ilvl w:val="0"/>
                <w:numId w:val="2"/>
              </w:numPr>
              <w:tabs>
                <w:tab w:val="left" w:pos="363"/>
              </w:tabs>
              <w:spacing w:line="230" w:lineRule="auto"/>
              <w:ind w:left="107" w:right="253" w:firstLine="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35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рассмотрение запроса о предоставлении меры поддержки не относится к компетенции общеобразовательной организации.</w:t>
            </w: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spacing w:line="237" w:lineRule="auto"/>
        <w:rPr>
          <w:sz w:val="25"/>
          <w:szCs w:val="22"/>
          <w:lang w:eastAsia="en-US"/>
        </w:rPr>
        <w:sectPr w:rsidR="001205FA" w:rsidRPr="001205FA">
          <w:pgSz w:w="11910" w:h="16840"/>
          <w:pgMar w:top="1100" w:right="425" w:bottom="280" w:left="1559" w:header="820" w:footer="0" w:gutter="0"/>
          <w:cols w:space="720"/>
        </w:sectPr>
      </w:pPr>
    </w:p>
    <w:p w:rsidR="001205FA" w:rsidRPr="001205FA" w:rsidRDefault="009C13F0" w:rsidP="009C13F0">
      <w:pPr>
        <w:widowControl w:val="0"/>
        <w:autoSpaceDE w:val="0"/>
        <w:autoSpaceDN w:val="0"/>
        <w:jc w:val="center"/>
        <w:rPr>
          <w:sz w:val="27"/>
          <w:szCs w:val="22"/>
          <w:lang w:eastAsia="en-US"/>
        </w:rPr>
      </w:pPr>
      <w:r>
        <w:rPr>
          <w:sz w:val="27"/>
          <w:szCs w:val="22"/>
          <w:lang w:eastAsia="en-US"/>
        </w:rPr>
        <w:lastRenderedPageBreak/>
        <w:t xml:space="preserve">                                                                                   </w:t>
      </w:r>
      <w:r w:rsidR="001205FA" w:rsidRPr="001205FA">
        <w:rPr>
          <w:sz w:val="27"/>
          <w:szCs w:val="22"/>
          <w:lang w:eastAsia="en-US"/>
        </w:rPr>
        <w:t>ПРИЛОЖЕНИЕ</w:t>
      </w:r>
      <w:r w:rsidR="001205FA" w:rsidRPr="001205FA">
        <w:rPr>
          <w:spacing w:val="13"/>
          <w:sz w:val="27"/>
          <w:szCs w:val="22"/>
          <w:lang w:eastAsia="en-US"/>
        </w:rPr>
        <w:t xml:space="preserve"> </w:t>
      </w:r>
      <w:r w:rsidR="001205FA" w:rsidRPr="001205FA">
        <w:rPr>
          <w:sz w:val="27"/>
          <w:szCs w:val="22"/>
          <w:lang w:eastAsia="en-US"/>
        </w:rPr>
        <w:t>№</w:t>
      </w:r>
      <w:r w:rsidR="001205FA" w:rsidRPr="001205FA">
        <w:rPr>
          <w:spacing w:val="39"/>
          <w:sz w:val="27"/>
          <w:szCs w:val="22"/>
          <w:lang w:eastAsia="en-US"/>
        </w:rPr>
        <w:t xml:space="preserve"> </w:t>
      </w:r>
      <w:r w:rsidR="001205FA" w:rsidRPr="001205FA">
        <w:rPr>
          <w:spacing w:val="-10"/>
          <w:sz w:val="27"/>
          <w:szCs w:val="22"/>
          <w:lang w:eastAsia="en-US"/>
        </w:rPr>
        <w:t>5</w:t>
      </w:r>
    </w:p>
    <w:p w:rsidR="001205FA" w:rsidRPr="001205FA" w:rsidRDefault="001205FA" w:rsidP="009C13F0">
      <w:pPr>
        <w:widowControl w:val="0"/>
        <w:autoSpaceDE w:val="0"/>
        <w:autoSpaceDN w:val="0"/>
        <w:spacing w:before="1" w:line="247" w:lineRule="auto"/>
        <w:ind w:right="296"/>
        <w:jc w:val="right"/>
        <w:rPr>
          <w:sz w:val="27"/>
          <w:szCs w:val="22"/>
          <w:lang w:eastAsia="en-US"/>
        </w:rPr>
      </w:pPr>
      <w:proofErr w:type="gramStart"/>
      <w:r w:rsidRPr="001205FA">
        <w:rPr>
          <w:sz w:val="27"/>
          <w:szCs w:val="22"/>
          <w:lang w:eastAsia="en-US"/>
        </w:rPr>
        <w:t>к порядку предоставления меры поддержки по бесплатному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присмотру и уходу за детьми, посещающими группы продленного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 xml:space="preserve">дня в муниципальных общеобразовательных организациях </w:t>
      </w:r>
      <w:r w:rsidR="003A688D">
        <w:rPr>
          <w:sz w:val="27"/>
          <w:szCs w:val="22"/>
          <w:lang w:eastAsia="en-US"/>
        </w:rPr>
        <w:t xml:space="preserve">городского округа </w:t>
      </w:r>
      <w:r w:rsidRPr="001205FA">
        <w:rPr>
          <w:sz w:val="27"/>
          <w:szCs w:val="22"/>
          <w:lang w:eastAsia="en-US"/>
        </w:rPr>
        <w:t>Архангельской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области</w:t>
      </w:r>
      <w:r w:rsidR="003A688D">
        <w:rPr>
          <w:sz w:val="27"/>
          <w:szCs w:val="22"/>
          <w:lang w:eastAsia="en-US"/>
        </w:rPr>
        <w:t xml:space="preserve"> «Город Коряжма»</w:t>
      </w:r>
      <w:r w:rsidRPr="001205FA">
        <w:rPr>
          <w:sz w:val="27"/>
          <w:szCs w:val="22"/>
          <w:lang w:eastAsia="en-US"/>
        </w:rPr>
        <w:t>,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из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семей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области и Украины,</w:t>
      </w:r>
      <w:r w:rsidRPr="001205FA">
        <w:rPr>
          <w:spacing w:val="8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и (или) выполняющих</w:t>
      </w:r>
      <w:r w:rsidRPr="001205FA">
        <w:rPr>
          <w:spacing w:val="40"/>
          <w:sz w:val="27"/>
          <w:szCs w:val="22"/>
          <w:lang w:eastAsia="en-US"/>
        </w:rPr>
        <w:t xml:space="preserve"> </w:t>
      </w:r>
      <w:r w:rsidRPr="001205FA">
        <w:rPr>
          <w:sz w:val="27"/>
          <w:szCs w:val="22"/>
          <w:lang w:eastAsia="en-US"/>
        </w:rPr>
        <w:t>(выполнявших) задачи по отражению вооруженного вторжения</w:t>
      </w:r>
      <w:proofErr w:type="gramEnd"/>
      <w:r w:rsidRPr="001205FA">
        <w:rPr>
          <w:sz w:val="27"/>
          <w:szCs w:val="22"/>
          <w:lang w:eastAsia="en-US"/>
        </w:rPr>
        <w:t xml:space="preserve">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:rsidR="001205FA" w:rsidRPr="001205FA" w:rsidRDefault="001205FA" w:rsidP="009C13F0">
      <w:pPr>
        <w:widowControl w:val="0"/>
        <w:autoSpaceDE w:val="0"/>
        <w:autoSpaceDN w:val="0"/>
        <w:jc w:val="right"/>
        <w:rPr>
          <w:sz w:val="27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spacing w:before="61"/>
        <w:rPr>
          <w:sz w:val="27"/>
          <w:szCs w:val="28"/>
          <w:lang w:eastAsia="en-US"/>
        </w:rPr>
      </w:pPr>
    </w:p>
    <w:p w:rsidR="001205FA" w:rsidRPr="001205FA" w:rsidRDefault="001205FA" w:rsidP="001205FA">
      <w:pPr>
        <w:widowControl w:val="0"/>
        <w:autoSpaceDE w:val="0"/>
        <w:autoSpaceDN w:val="0"/>
        <w:ind w:right="423"/>
        <w:jc w:val="center"/>
        <w:rPr>
          <w:b/>
          <w:sz w:val="27"/>
          <w:szCs w:val="22"/>
          <w:lang w:eastAsia="en-US"/>
        </w:rPr>
      </w:pPr>
      <w:r w:rsidRPr="001205FA">
        <w:rPr>
          <w:b/>
          <w:sz w:val="27"/>
          <w:szCs w:val="22"/>
          <w:lang w:eastAsia="en-US"/>
        </w:rPr>
        <w:t>ИСЧЕРПЫВАЮЩИИ</w:t>
      </w:r>
      <w:r w:rsidRPr="001205FA">
        <w:rPr>
          <w:b/>
          <w:spacing w:val="67"/>
          <w:sz w:val="27"/>
          <w:szCs w:val="22"/>
          <w:lang w:eastAsia="en-US"/>
        </w:rPr>
        <w:t xml:space="preserve"> </w:t>
      </w:r>
      <w:r w:rsidRPr="001205FA">
        <w:rPr>
          <w:b/>
          <w:sz w:val="27"/>
          <w:szCs w:val="22"/>
          <w:lang w:eastAsia="en-US"/>
        </w:rPr>
        <w:t>ПЕРЕЧЕНЬ</w:t>
      </w:r>
      <w:r w:rsidRPr="001205FA">
        <w:rPr>
          <w:b/>
          <w:spacing w:val="44"/>
          <w:sz w:val="27"/>
          <w:szCs w:val="22"/>
          <w:lang w:eastAsia="en-US"/>
        </w:rPr>
        <w:t xml:space="preserve"> </w:t>
      </w:r>
      <w:r w:rsidR="00783008">
        <w:rPr>
          <w:b/>
          <w:spacing w:val="-2"/>
          <w:sz w:val="27"/>
          <w:szCs w:val="22"/>
          <w:lang w:eastAsia="en-US"/>
        </w:rPr>
        <w:t>ОСН</w:t>
      </w:r>
      <w:r w:rsidRPr="001205FA">
        <w:rPr>
          <w:b/>
          <w:spacing w:val="-2"/>
          <w:sz w:val="27"/>
          <w:szCs w:val="22"/>
          <w:lang w:eastAsia="en-US"/>
        </w:rPr>
        <w:t>ОВАНИЙ</w:t>
      </w:r>
    </w:p>
    <w:p w:rsidR="001205FA" w:rsidRPr="001205FA" w:rsidRDefault="001205FA" w:rsidP="001205FA">
      <w:pPr>
        <w:widowControl w:val="0"/>
        <w:autoSpaceDE w:val="0"/>
        <w:autoSpaceDN w:val="0"/>
        <w:spacing w:before="11"/>
        <w:ind w:right="423"/>
        <w:jc w:val="center"/>
        <w:rPr>
          <w:b/>
          <w:sz w:val="27"/>
          <w:szCs w:val="22"/>
          <w:lang w:eastAsia="en-US"/>
        </w:rPr>
      </w:pPr>
      <w:r w:rsidRPr="001205FA">
        <w:rPr>
          <w:b/>
          <w:sz w:val="27"/>
          <w:szCs w:val="22"/>
          <w:lang w:eastAsia="en-US"/>
        </w:rPr>
        <w:t>для</w:t>
      </w:r>
      <w:r w:rsidRPr="001205FA">
        <w:rPr>
          <w:b/>
          <w:spacing w:val="19"/>
          <w:sz w:val="27"/>
          <w:szCs w:val="22"/>
          <w:lang w:eastAsia="en-US"/>
        </w:rPr>
        <w:t xml:space="preserve"> </w:t>
      </w:r>
      <w:r w:rsidRPr="001205FA">
        <w:rPr>
          <w:b/>
          <w:sz w:val="27"/>
          <w:szCs w:val="22"/>
          <w:lang w:eastAsia="en-US"/>
        </w:rPr>
        <w:t>отказа</w:t>
      </w:r>
      <w:r w:rsidRPr="001205FA">
        <w:rPr>
          <w:b/>
          <w:spacing w:val="38"/>
          <w:sz w:val="27"/>
          <w:szCs w:val="22"/>
          <w:lang w:eastAsia="en-US"/>
        </w:rPr>
        <w:t xml:space="preserve"> </w:t>
      </w:r>
      <w:r w:rsidRPr="001205FA">
        <w:rPr>
          <w:b/>
          <w:sz w:val="27"/>
          <w:szCs w:val="22"/>
          <w:lang w:eastAsia="en-US"/>
        </w:rPr>
        <w:t>в</w:t>
      </w:r>
      <w:r w:rsidRPr="001205FA">
        <w:rPr>
          <w:b/>
          <w:spacing w:val="18"/>
          <w:sz w:val="27"/>
          <w:szCs w:val="22"/>
          <w:lang w:eastAsia="en-US"/>
        </w:rPr>
        <w:t xml:space="preserve"> </w:t>
      </w:r>
      <w:r w:rsidRPr="001205FA">
        <w:rPr>
          <w:b/>
          <w:sz w:val="27"/>
          <w:szCs w:val="22"/>
          <w:lang w:eastAsia="en-US"/>
        </w:rPr>
        <w:t>предоставлении</w:t>
      </w:r>
      <w:r w:rsidRPr="001205FA">
        <w:rPr>
          <w:b/>
          <w:spacing w:val="9"/>
          <w:sz w:val="27"/>
          <w:szCs w:val="22"/>
          <w:lang w:eastAsia="en-US"/>
        </w:rPr>
        <w:t xml:space="preserve"> </w:t>
      </w:r>
      <w:r w:rsidRPr="001205FA">
        <w:rPr>
          <w:b/>
          <w:sz w:val="27"/>
          <w:szCs w:val="22"/>
          <w:lang w:eastAsia="en-US"/>
        </w:rPr>
        <w:t>меры</w:t>
      </w:r>
      <w:r w:rsidRPr="001205FA">
        <w:rPr>
          <w:b/>
          <w:spacing w:val="29"/>
          <w:sz w:val="27"/>
          <w:szCs w:val="22"/>
          <w:lang w:eastAsia="en-US"/>
        </w:rPr>
        <w:t xml:space="preserve"> </w:t>
      </w:r>
      <w:r w:rsidRPr="001205FA">
        <w:rPr>
          <w:b/>
          <w:spacing w:val="-2"/>
          <w:sz w:val="27"/>
          <w:szCs w:val="22"/>
          <w:lang w:eastAsia="en-US"/>
        </w:rPr>
        <w:t>поддержки</w:t>
      </w:r>
    </w:p>
    <w:p w:rsidR="001205FA" w:rsidRPr="001205FA" w:rsidRDefault="001205FA" w:rsidP="001205FA">
      <w:pPr>
        <w:widowControl w:val="0"/>
        <w:autoSpaceDE w:val="0"/>
        <w:autoSpaceDN w:val="0"/>
        <w:spacing w:before="96"/>
        <w:rPr>
          <w:b/>
          <w:szCs w:val="28"/>
          <w:lang w:eastAsia="en-US"/>
        </w:rPr>
      </w:pPr>
    </w:p>
    <w:tbl>
      <w:tblPr>
        <w:tblStyle w:val="TableNormal"/>
        <w:tblW w:w="0" w:type="auto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5"/>
        <w:gridCol w:w="5323"/>
      </w:tblGrid>
      <w:tr w:rsidR="001205FA" w:rsidRPr="009C13F0" w:rsidTr="001205FA">
        <w:trPr>
          <w:trHeight w:val="834"/>
        </w:trPr>
        <w:tc>
          <w:tcPr>
            <w:tcW w:w="4195" w:type="dxa"/>
          </w:tcPr>
          <w:p w:rsidR="001205FA" w:rsidRPr="009C13F0" w:rsidRDefault="001205FA" w:rsidP="001205FA">
            <w:pPr>
              <w:spacing w:line="263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Цели</w:t>
            </w:r>
            <w:r w:rsidRPr="009C13F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обращения</w:t>
            </w:r>
            <w:r w:rsidRPr="009C13F0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заявителей</w:t>
            </w:r>
            <w:r w:rsidRPr="009C13F0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1205FA" w:rsidRPr="009C13F0" w:rsidRDefault="001205FA" w:rsidP="001205FA">
            <w:pPr>
              <w:spacing w:before="4"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заявлением</w:t>
            </w:r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C13F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 w:rsidRPr="009C13F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меры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</w:t>
            </w:r>
          </w:p>
        </w:tc>
        <w:tc>
          <w:tcPr>
            <w:tcW w:w="5323" w:type="dxa"/>
          </w:tcPr>
          <w:p w:rsidR="001205FA" w:rsidRPr="009C13F0" w:rsidRDefault="001205FA" w:rsidP="001205FA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Основания</w:t>
            </w:r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отказа</w:t>
            </w:r>
            <w:r w:rsidRPr="009C13F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</w:t>
            </w:r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предоставлении</w:t>
            </w:r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меры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поддержки</w:t>
            </w:r>
          </w:p>
        </w:tc>
      </w:tr>
      <w:tr w:rsidR="001205FA" w:rsidRPr="009C13F0" w:rsidTr="001205FA">
        <w:trPr>
          <w:trHeight w:val="3599"/>
        </w:trPr>
        <w:tc>
          <w:tcPr>
            <w:tcW w:w="4195" w:type="dxa"/>
          </w:tcPr>
          <w:p w:rsidR="001205FA" w:rsidRPr="009C13F0" w:rsidRDefault="001205FA" w:rsidP="001205FA">
            <w:pPr>
              <w:spacing w:line="24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1.</w:t>
            </w:r>
            <w:r w:rsidRPr="009C13F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Обеспечение</w:t>
            </w:r>
            <w:r w:rsidRPr="009C13F0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бесплатного</w:t>
            </w:r>
            <w:proofErr w:type="gramEnd"/>
          </w:p>
          <w:p w:rsidR="001205FA" w:rsidRPr="009C13F0" w:rsidRDefault="001205FA" w:rsidP="001205FA">
            <w:pPr>
              <w:ind w:right="3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присмотра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C13F0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ухода</w:t>
            </w:r>
            <w:r w:rsidRPr="009C13F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9C13F0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детьми,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посещающими</w:t>
            </w:r>
            <w:r w:rsidRPr="009C13F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группы</w:t>
            </w:r>
            <w:r w:rsidRPr="009C13F0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продленного </w:t>
            </w:r>
            <w:r w:rsidRPr="009C13F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5323" w:type="dxa"/>
          </w:tcPr>
          <w:p w:rsidR="001205FA" w:rsidRPr="009C13F0" w:rsidRDefault="001205FA" w:rsidP="009079AD">
            <w:pPr>
              <w:numPr>
                <w:ilvl w:val="0"/>
                <w:numId w:val="1"/>
              </w:numPr>
              <w:tabs>
                <w:tab w:val="left" w:pos="374"/>
              </w:tabs>
              <w:spacing w:line="252" w:lineRule="exact"/>
              <w:ind w:left="374" w:hanging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</w:t>
            </w:r>
            <w:proofErr w:type="spellEnd"/>
            <w:r w:rsidRPr="009C13F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представлены</w:t>
            </w:r>
            <w:proofErr w:type="spellEnd"/>
            <w:r w:rsidRPr="009C13F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документы</w:t>
            </w:r>
            <w:proofErr w:type="spellEnd"/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9C13F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подтверждающие</w:t>
            </w:r>
            <w:proofErr w:type="spellEnd"/>
          </w:p>
          <w:p w:rsidR="001205FA" w:rsidRPr="009C13F0" w:rsidRDefault="001205FA" w:rsidP="001205FA">
            <w:pPr>
              <w:spacing w:before="1" w:line="237" w:lineRule="auto"/>
              <w:ind w:right="2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9C13F0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законного</w:t>
            </w:r>
            <w:r w:rsidRPr="009C13F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 обучающегося в специальной военной операции;</w:t>
            </w:r>
          </w:p>
          <w:p w:rsidR="001205FA" w:rsidRPr="009C13F0" w:rsidRDefault="001205FA" w:rsidP="009079AD">
            <w:pPr>
              <w:numPr>
                <w:ilvl w:val="0"/>
                <w:numId w:val="1"/>
              </w:numPr>
              <w:tabs>
                <w:tab w:val="left" w:pos="370"/>
              </w:tabs>
              <w:spacing w:before="3"/>
              <w:ind w:left="107" w:right="13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</w:t>
            </w:r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представлены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документы, подтверждающие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законного представителя обучающегося в выполнении задач</w:t>
            </w:r>
            <w:r w:rsidRPr="009C13F0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отражению вооруженного вторжения на территорию </w:t>
            </w:r>
            <w:proofErr w:type="spellStart"/>
            <w:r w:rsidRPr="009C13F0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9C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3F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proofErr w:type="spellEnd"/>
            <w:r w:rsidRPr="009C13F0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9C13F0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proofErr w:type="spellEnd"/>
            <w:r w:rsidRPr="009C1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3F0">
              <w:rPr>
                <w:rFonts w:ascii="Times New Roman" w:hAnsi="Times New Roman" w:cs="Times New Roman"/>
                <w:sz w:val="24"/>
                <w:szCs w:val="24"/>
              </w:rPr>
              <w:t>вооруженной</w:t>
            </w:r>
            <w:proofErr w:type="spellEnd"/>
          </w:p>
          <w:p w:rsidR="001205FA" w:rsidRPr="009C13F0" w:rsidRDefault="001205FA" w:rsidP="001205FA">
            <w:pPr>
              <w:spacing w:before="3"/>
              <w:ind w:right="2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провокации на государственной границе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Российской</w:t>
            </w:r>
            <w:r w:rsidRPr="009C13F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Федерации</w:t>
            </w:r>
            <w:r w:rsidRPr="009C13F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</w:t>
            </w:r>
            <w:r w:rsidRPr="009C13F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территориях</w:t>
            </w:r>
            <w:r w:rsidRPr="009C13F0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субъектов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Pr="009C13F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Федерации,</w:t>
            </w:r>
            <w:r w:rsidRPr="009C13F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прилегающих к</w:t>
            </w:r>
            <w:r w:rsidRPr="009C13F0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районам </w:t>
            </w:r>
            <w:r w:rsidRPr="009C13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проведения указанной специальной военной </w:t>
            </w:r>
            <w:r w:rsidRPr="009C13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операции.</w:t>
            </w:r>
          </w:p>
        </w:tc>
      </w:tr>
    </w:tbl>
    <w:p w:rsidR="001205FA" w:rsidRPr="001205FA" w:rsidRDefault="001205FA" w:rsidP="001205FA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07447A" w:rsidRDefault="0007447A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5A35BE" w:rsidRDefault="005A35BE" w:rsidP="001205FA">
      <w:pPr>
        <w:autoSpaceDE w:val="0"/>
        <w:autoSpaceDN w:val="0"/>
        <w:adjustRightInd w:val="0"/>
        <w:jc w:val="right"/>
      </w:pPr>
    </w:p>
    <w:p w:rsidR="00350EE6" w:rsidRDefault="00350EE6" w:rsidP="005A35BE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</w:p>
    <w:p w:rsidR="00350EE6" w:rsidRDefault="00350EE6" w:rsidP="005A35BE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</w:p>
    <w:p w:rsidR="00246689" w:rsidRDefault="005A35BE" w:rsidP="005A35BE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246689" w:rsidRDefault="00246689" w:rsidP="005A35BE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</w:p>
    <w:p w:rsidR="005A35BE" w:rsidRDefault="00246689" w:rsidP="005A35BE">
      <w:pPr>
        <w:pStyle w:val="ConsPlusNormal"/>
        <w:tabs>
          <w:tab w:val="left" w:pos="9356"/>
        </w:tabs>
        <w:ind w:firstLine="18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5A35BE">
        <w:rPr>
          <w:rFonts w:ascii="Times New Roman" w:hAnsi="Times New Roman" w:cs="Times New Roman"/>
          <w:sz w:val="28"/>
          <w:szCs w:val="28"/>
        </w:rPr>
        <w:t xml:space="preserve"> Приложение 4 </w:t>
      </w:r>
    </w:p>
    <w:p w:rsidR="005A35BE" w:rsidRDefault="005A35BE" w:rsidP="005A3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к постановлению  </w:t>
      </w:r>
      <w:r w:rsidRPr="00390552">
        <w:rPr>
          <w:rFonts w:ascii="Times New Roman" w:hAnsi="Times New Roman" w:cs="Times New Roman"/>
          <w:color w:val="111111"/>
          <w:sz w:val="28"/>
          <w:szCs w:val="28"/>
        </w:rPr>
        <w:t>администрации города</w:t>
      </w:r>
      <w:r w:rsidRPr="00390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5BE" w:rsidRDefault="005A35BE" w:rsidP="005A3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90552">
        <w:rPr>
          <w:rFonts w:ascii="Times New Roman" w:hAnsi="Times New Roman" w:cs="Times New Roman"/>
          <w:sz w:val="28"/>
          <w:szCs w:val="28"/>
        </w:rPr>
        <w:t xml:space="preserve">от </w:t>
      </w:r>
      <w:r w:rsidR="009B0EDF">
        <w:rPr>
          <w:rFonts w:ascii="Times New Roman" w:hAnsi="Times New Roman" w:cs="Times New Roman"/>
          <w:sz w:val="28"/>
          <w:szCs w:val="28"/>
        </w:rPr>
        <w:t xml:space="preserve">23.07.2026 </w:t>
      </w:r>
      <w:bookmarkStart w:id="0" w:name="_GoBack"/>
      <w:bookmarkEnd w:id="0"/>
      <w:r w:rsidR="009B0EDF">
        <w:rPr>
          <w:rFonts w:ascii="Times New Roman" w:hAnsi="Times New Roman" w:cs="Times New Roman"/>
          <w:sz w:val="28"/>
          <w:szCs w:val="28"/>
        </w:rPr>
        <w:t xml:space="preserve"> № 773</w:t>
      </w:r>
    </w:p>
    <w:p w:rsidR="00246689" w:rsidRPr="00246689" w:rsidRDefault="00246689" w:rsidP="00246689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246689">
        <w:rPr>
          <w:b/>
          <w:sz w:val="28"/>
          <w:szCs w:val="28"/>
          <w:lang w:eastAsia="en-US"/>
        </w:rPr>
        <w:t>ПОРЯДОК</w:t>
      </w:r>
    </w:p>
    <w:p w:rsidR="00246689" w:rsidRPr="00246689" w:rsidRDefault="00246689" w:rsidP="00246689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proofErr w:type="gramStart"/>
      <w:r w:rsidRPr="00246689">
        <w:rPr>
          <w:b/>
          <w:sz w:val="28"/>
          <w:szCs w:val="28"/>
          <w:lang w:eastAsia="en-US"/>
        </w:rPr>
        <w:t xml:space="preserve">предоставления меры поддержки по бесплатному посещению занятий по дополнительным общеобразовательным программам </w:t>
      </w:r>
      <w:r w:rsidR="005D6B12">
        <w:rPr>
          <w:b/>
          <w:sz w:val="28"/>
          <w:szCs w:val="28"/>
          <w:lang w:eastAsia="en-US"/>
        </w:rPr>
        <w:t xml:space="preserve">в </w:t>
      </w:r>
      <w:r w:rsidR="005D6B12" w:rsidRPr="005D6B12">
        <w:rPr>
          <w:b/>
          <w:sz w:val="28"/>
          <w:szCs w:val="28"/>
          <w:lang w:eastAsia="en-US"/>
        </w:rPr>
        <w:t>муниципальных образовательных организациях городского округа Архангельской области «Город Коряжма»</w:t>
      </w:r>
      <w:r w:rsidRPr="00246689">
        <w:rPr>
          <w:b/>
          <w:sz w:val="28"/>
          <w:szCs w:val="28"/>
          <w:lang w:eastAsia="en-US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</w:t>
      </w:r>
      <w:proofErr w:type="gramEnd"/>
      <w:r w:rsidRPr="00246689">
        <w:rPr>
          <w:b/>
          <w:sz w:val="28"/>
          <w:szCs w:val="28"/>
          <w:lang w:eastAsia="en-US"/>
        </w:rPr>
        <w:t>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center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 w:rsidRPr="00246689">
        <w:rPr>
          <w:b/>
          <w:sz w:val="28"/>
          <w:szCs w:val="28"/>
          <w:lang w:eastAsia="en-US"/>
        </w:rPr>
        <w:t>І. Общие положения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1. </w:t>
      </w:r>
      <w:proofErr w:type="gramStart"/>
      <w:r w:rsidRPr="00246689">
        <w:rPr>
          <w:sz w:val="28"/>
          <w:szCs w:val="28"/>
          <w:lang w:eastAsia="en-US"/>
        </w:rPr>
        <w:t>Порядок предоставления меры поддержки по бесплатному посещению занятий по дополнительным общеобразовательным программам в муниципальных образовательных организациях</w:t>
      </w:r>
      <w:r w:rsidR="003A688D">
        <w:rPr>
          <w:sz w:val="28"/>
          <w:szCs w:val="28"/>
          <w:lang w:eastAsia="en-US"/>
        </w:rPr>
        <w:t xml:space="preserve"> городского округа Архангельской области «Город Коряжма»</w:t>
      </w:r>
      <w:r w:rsidRPr="00246689">
        <w:rPr>
          <w:sz w:val="28"/>
          <w:szCs w:val="28"/>
          <w:lang w:eastAsia="en-US"/>
        </w:rPr>
        <w:t xml:space="preserve">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</w:t>
      </w:r>
      <w:r w:rsidRPr="00663376">
        <w:rPr>
          <w:sz w:val="28"/>
          <w:szCs w:val="28"/>
          <w:lang w:eastAsia="en-US"/>
        </w:rPr>
        <w:t>программам детьми из семей</w:t>
      </w:r>
      <w:r w:rsidRPr="00246689">
        <w:rPr>
          <w:sz w:val="28"/>
          <w:szCs w:val="28"/>
          <w:lang w:eastAsia="en-US"/>
        </w:rPr>
        <w:t xml:space="preserve">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</w:t>
      </w:r>
      <w:proofErr w:type="gramEnd"/>
      <w:r w:rsidRPr="00246689">
        <w:rPr>
          <w:sz w:val="28"/>
          <w:szCs w:val="28"/>
          <w:lang w:eastAsia="en-US"/>
        </w:rPr>
        <w:t xml:space="preserve"> </w:t>
      </w:r>
      <w:proofErr w:type="gramStart"/>
      <w:r w:rsidRPr="00246689">
        <w:rPr>
          <w:sz w:val="28"/>
          <w:szCs w:val="28"/>
          <w:lang w:eastAsia="en-US"/>
        </w:rPr>
        <w:t>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 (далее – Порядок) устанавливает механизм предоставления меры поддержки по бесплатному посещению занятий по дополнительным общеобразовательным программам, реализуемых на платной основе, детям</w:t>
      </w:r>
      <w:proofErr w:type="gramEnd"/>
      <w:r w:rsidRPr="00246689">
        <w:rPr>
          <w:sz w:val="28"/>
          <w:szCs w:val="28"/>
          <w:lang w:eastAsia="en-US"/>
        </w:rPr>
        <w:t xml:space="preserve"> из семей участников специальной военной операции (далее – участник СВО) и стандарт предоставления меры поддержки. </w:t>
      </w:r>
    </w:p>
    <w:p w:rsidR="003A688D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3A688D">
        <w:rPr>
          <w:sz w:val="28"/>
          <w:szCs w:val="28"/>
          <w:lang w:eastAsia="en-US"/>
        </w:rPr>
        <w:t xml:space="preserve">2. </w:t>
      </w:r>
      <w:r w:rsidRPr="00246689">
        <w:rPr>
          <w:sz w:val="28"/>
          <w:szCs w:val="28"/>
          <w:lang w:eastAsia="en-US"/>
        </w:rPr>
        <w:t xml:space="preserve"> </w:t>
      </w:r>
      <w:proofErr w:type="gramStart"/>
      <w:r w:rsidR="00807185" w:rsidRPr="00807185">
        <w:rPr>
          <w:sz w:val="28"/>
          <w:szCs w:val="28"/>
          <w:lang w:eastAsia="en-US"/>
        </w:rPr>
        <w:t>Для целей настоящего порядка используются понятия "участник СВО" и "член семьи", определенные в Федеральном законе от 12.01.1995 № 5-ФЗ "О ветеранах", в  Указе президента Российской Федерации от 15.05</w:t>
      </w:r>
      <w:r w:rsidR="00562ED5">
        <w:rPr>
          <w:sz w:val="28"/>
          <w:szCs w:val="28"/>
          <w:lang w:eastAsia="en-US"/>
        </w:rPr>
        <w:t>.</w:t>
      </w:r>
      <w:r w:rsidR="00807185" w:rsidRPr="00807185">
        <w:rPr>
          <w:sz w:val="28"/>
          <w:szCs w:val="28"/>
          <w:lang w:eastAsia="en-US"/>
        </w:rPr>
        <w:t xml:space="preserve"> 2026 г. № 327 «О Единых базовых мерах поддержки лиц, принимающих (принимавших) участие в специальной военной операции и других категориях </w:t>
      </w:r>
      <w:r w:rsidR="00807185" w:rsidRPr="00807185">
        <w:rPr>
          <w:sz w:val="28"/>
          <w:szCs w:val="28"/>
          <w:lang w:eastAsia="en-US"/>
        </w:rPr>
        <w:lastRenderedPageBreak/>
        <w:t>лиц в субъектах Российской Федерации».</w:t>
      </w:r>
      <w:proofErr w:type="gramEnd"/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3. Предоставление меры поддержки включает в себя следующие административные процедуры: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1) регистрация и прием к рассмотрению заявления заявителя о предоставлении меры поддержки;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2) рассмотрение представленных заявителем заявления и приложенных к нему документов;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3) выдача уведомления о предоставлении меры поддержки или об отказе в предоставлении меры поддержки.</w:t>
      </w:r>
    </w:p>
    <w:p w:rsidR="00246689" w:rsidRPr="00246689" w:rsidRDefault="003A688D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246689" w:rsidRPr="00246689">
        <w:rPr>
          <w:sz w:val="28"/>
          <w:szCs w:val="28"/>
          <w:lang w:eastAsia="en-US"/>
        </w:rPr>
        <w:t>. Заявителями при предоставлении меры поддержки являются: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1) один из родителей (законных представителей) обучающегося, не достигшего 18-летнего возраста;</w:t>
      </w:r>
    </w:p>
    <w:p w:rsidR="00246689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246689" w:rsidRPr="00246689">
        <w:rPr>
          <w:sz w:val="28"/>
          <w:szCs w:val="28"/>
          <w:lang w:eastAsia="en-US"/>
        </w:rPr>
        <w:t>) уполномоченные представители лиц, указанных в подпунктах 1 настоящего пункта.</w:t>
      </w:r>
    </w:p>
    <w:p w:rsidR="00246689" w:rsidRPr="00246689" w:rsidRDefault="003A688D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246689" w:rsidRPr="00246689">
        <w:rPr>
          <w:sz w:val="28"/>
          <w:szCs w:val="28"/>
          <w:lang w:eastAsia="en-US"/>
        </w:rPr>
        <w:t>. В зависимости от целей обращения заявителей с запросами о предоставлении меры поддержки (результатов предоставления меры поддержки) заявители делятся на категории в соответствии с приложением № 2 к настоящему порядку.</w:t>
      </w:r>
    </w:p>
    <w:p w:rsidR="00246689" w:rsidRPr="00246689" w:rsidRDefault="00246689" w:rsidP="00246689">
      <w:pPr>
        <w:widowControl w:val="0"/>
        <w:autoSpaceDE w:val="0"/>
        <w:autoSpaceDN w:val="0"/>
        <w:spacing w:before="6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 w:rsidRPr="00246689">
        <w:rPr>
          <w:b/>
          <w:sz w:val="28"/>
          <w:szCs w:val="28"/>
          <w:lang w:val="en-US" w:eastAsia="en-US"/>
        </w:rPr>
        <w:t>II</w:t>
      </w:r>
      <w:r w:rsidRPr="00246689">
        <w:rPr>
          <w:b/>
          <w:sz w:val="28"/>
          <w:szCs w:val="28"/>
          <w:lang w:eastAsia="en-US"/>
        </w:rPr>
        <w:t>. Стандарт</w:t>
      </w:r>
      <w:r w:rsidRPr="00246689">
        <w:rPr>
          <w:b/>
          <w:spacing w:val="15"/>
          <w:sz w:val="28"/>
          <w:szCs w:val="28"/>
          <w:lang w:eastAsia="en-US"/>
        </w:rPr>
        <w:t xml:space="preserve"> </w:t>
      </w:r>
      <w:r w:rsidRPr="00246689">
        <w:rPr>
          <w:b/>
          <w:sz w:val="28"/>
          <w:szCs w:val="28"/>
          <w:lang w:eastAsia="en-US"/>
        </w:rPr>
        <w:t>предоставления</w:t>
      </w:r>
      <w:r w:rsidRPr="00246689">
        <w:rPr>
          <w:b/>
          <w:spacing w:val="-10"/>
          <w:sz w:val="28"/>
          <w:szCs w:val="28"/>
          <w:lang w:eastAsia="en-US"/>
        </w:rPr>
        <w:t xml:space="preserve"> </w:t>
      </w:r>
      <w:r w:rsidRPr="00246689">
        <w:rPr>
          <w:b/>
          <w:sz w:val="28"/>
          <w:szCs w:val="28"/>
          <w:lang w:eastAsia="en-US"/>
        </w:rPr>
        <w:t>меры поддержки</w:t>
      </w:r>
    </w:p>
    <w:p w:rsidR="00246689" w:rsidRPr="00246689" w:rsidRDefault="003A688D" w:rsidP="003A688D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</w:t>
      </w:r>
      <w:r w:rsidR="00246689" w:rsidRPr="00246689">
        <w:rPr>
          <w:b/>
          <w:sz w:val="28"/>
          <w:szCs w:val="28"/>
          <w:lang w:eastAsia="en-US"/>
        </w:rPr>
        <w:t>.</w:t>
      </w:r>
      <w:r w:rsidR="00DB67B9">
        <w:rPr>
          <w:b/>
          <w:sz w:val="28"/>
          <w:szCs w:val="28"/>
          <w:lang w:eastAsia="en-US"/>
        </w:rPr>
        <w:t>1.</w:t>
      </w:r>
      <w:r w:rsidR="00246689" w:rsidRPr="00246689">
        <w:rPr>
          <w:b/>
          <w:sz w:val="28"/>
          <w:szCs w:val="28"/>
          <w:lang w:eastAsia="en-US"/>
        </w:rPr>
        <w:t xml:space="preserve"> Наименование</w:t>
      </w:r>
      <w:r w:rsidR="00246689" w:rsidRPr="00246689">
        <w:rPr>
          <w:b/>
          <w:spacing w:val="8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меры</w:t>
      </w:r>
      <w:r w:rsidR="00246689" w:rsidRPr="00246689">
        <w:rPr>
          <w:b/>
          <w:spacing w:val="-3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поддержки</w:t>
      </w:r>
    </w:p>
    <w:p w:rsidR="00246689" w:rsidRPr="00246689" w:rsidRDefault="00DB67B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</w:t>
      </w:r>
      <w:r w:rsidR="00246689" w:rsidRPr="00246689">
        <w:rPr>
          <w:sz w:val="28"/>
          <w:szCs w:val="28"/>
          <w:lang w:eastAsia="en-US"/>
        </w:rPr>
        <w:t xml:space="preserve"> </w:t>
      </w:r>
      <w:proofErr w:type="gramStart"/>
      <w:r w:rsidR="00246689" w:rsidRPr="00246689">
        <w:rPr>
          <w:sz w:val="28"/>
          <w:szCs w:val="28"/>
          <w:lang w:eastAsia="en-US"/>
        </w:rPr>
        <w:t>Полное наименование меры поддержки: «предоставление муниципальными  образовательными организациями</w:t>
      </w:r>
      <w:r>
        <w:rPr>
          <w:sz w:val="28"/>
          <w:szCs w:val="28"/>
          <w:lang w:eastAsia="en-US"/>
        </w:rPr>
        <w:t xml:space="preserve"> городского округа Архангельской области «Город Коряжма»</w:t>
      </w:r>
      <w:r w:rsidR="00246689" w:rsidRPr="00246689">
        <w:rPr>
          <w:sz w:val="28"/>
          <w:szCs w:val="28"/>
          <w:lang w:eastAsia="en-US"/>
        </w:rPr>
        <w:t>, осуществляющими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меры поддержки по бесплатному посещению занятий по дополнительным общеобразовательным программам, реализуемых на платной основе, детям из семей граждан, принимающих (принимавших) участие в специальной военной операции, проводимой на территориях Донецкой</w:t>
      </w:r>
      <w:proofErr w:type="gramEnd"/>
      <w:r w:rsidR="00246689" w:rsidRPr="00246689">
        <w:rPr>
          <w:sz w:val="28"/>
          <w:szCs w:val="28"/>
          <w:lang w:eastAsia="en-US"/>
        </w:rPr>
        <w:t xml:space="preserve">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операции». </w:t>
      </w:r>
    </w:p>
    <w:p w:rsidR="00246689" w:rsidRDefault="00DB67B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</w:t>
      </w:r>
      <w:r w:rsidR="00246689" w:rsidRPr="00246689">
        <w:rPr>
          <w:sz w:val="28"/>
          <w:szCs w:val="28"/>
          <w:lang w:eastAsia="en-US"/>
        </w:rPr>
        <w:t xml:space="preserve"> Краткое наименование меры поддержки: «бесплатное посещение занятий по дополнительным общеобразовательным программам, реализуемых на платной основе в муниципальных </w:t>
      </w:r>
      <w:r>
        <w:rPr>
          <w:sz w:val="28"/>
          <w:szCs w:val="28"/>
          <w:lang w:eastAsia="en-US"/>
        </w:rPr>
        <w:t xml:space="preserve">образовательных </w:t>
      </w:r>
      <w:r w:rsidR="00246689" w:rsidRPr="00246689">
        <w:rPr>
          <w:sz w:val="28"/>
          <w:szCs w:val="28"/>
          <w:lang w:eastAsia="en-US"/>
        </w:rPr>
        <w:t>учреждениях, детьми из семей граждан, принимающих (принимавших) участие в СВО».</w:t>
      </w:r>
    </w:p>
    <w:p w:rsidR="00FE5FBA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246689" w:rsidRPr="00246689" w:rsidRDefault="00DB67B9" w:rsidP="00246689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2.2</w:t>
      </w:r>
      <w:r w:rsidR="00246689" w:rsidRPr="00246689">
        <w:rPr>
          <w:b/>
          <w:sz w:val="28"/>
          <w:szCs w:val="28"/>
          <w:lang w:eastAsia="en-US"/>
        </w:rPr>
        <w:t>. Наименование</w:t>
      </w:r>
      <w:r w:rsidR="00246689" w:rsidRPr="00246689">
        <w:rPr>
          <w:b/>
          <w:spacing w:val="8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органа,</w:t>
      </w:r>
      <w:r w:rsidR="00246689" w:rsidRPr="00246689">
        <w:rPr>
          <w:b/>
          <w:spacing w:val="-3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предоставляющего</w:t>
      </w:r>
      <w:r w:rsidR="00246689" w:rsidRPr="00246689">
        <w:rPr>
          <w:b/>
          <w:spacing w:val="-15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меру</w:t>
      </w:r>
      <w:r w:rsidR="00246689" w:rsidRPr="00246689">
        <w:rPr>
          <w:b/>
          <w:spacing w:val="-8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поддержки</w:t>
      </w:r>
    </w:p>
    <w:p w:rsidR="00246689" w:rsidRDefault="00DB67B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="00246689" w:rsidRPr="00246689">
        <w:rPr>
          <w:sz w:val="28"/>
          <w:szCs w:val="28"/>
          <w:lang w:eastAsia="en-US"/>
        </w:rPr>
        <w:t>Мера поддержки предоставляется муниципальными образовательными организациями</w:t>
      </w:r>
      <w:r w:rsidR="0061649D">
        <w:rPr>
          <w:sz w:val="28"/>
          <w:szCs w:val="28"/>
          <w:lang w:eastAsia="en-US"/>
        </w:rPr>
        <w:t xml:space="preserve"> городского округа Архангельской области «Город Коряжма»</w:t>
      </w:r>
      <w:r w:rsidR="00246689" w:rsidRPr="00246689">
        <w:rPr>
          <w:sz w:val="28"/>
          <w:szCs w:val="28"/>
          <w:lang w:eastAsia="en-US"/>
        </w:rPr>
        <w:t xml:space="preserve">, осуществляющими образовательную деятельность по </w:t>
      </w:r>
      <w:r w:rsidR="00246689" w:rsidRPr="00246689">
        <w:rPr>
          <w:sz w:val="28"/>
          <w:szCs w:val="28"/>
          <w:lang w:eastAsia="en-US"/>
        </w:rPr>
        <w:lastRenderedPageBreak/>
        <w:t>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="0061649D">
        <w:rPr>
          <w:sz w:val="28"/>
          <w:szCs w:val="28"/>
          <w:lang w:eastAsia="en-US"/>
        </w:rPr>
        <w:t>.</w:t>
      </w:r>
    </w:p>
    <w:p w:rsidR="0061649D" w:rsidRPr="00246689" w:rsidRDefault="0061649D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DB67B9" w:rsidRDefault="00DB67B9" w:rsidP="0061649D">
      <w:pPr>
        <w:widowControl w:val="0"/>
        <w:autoSpaceDE w:val="0"/>
        <w:autoSpaceDN w:val="0"/>
        <w:ind w:firstLine="709"/>
        <w:jc w:val="center"/>
        <w:rPr>
          <w:b/>
          <w:spacing w:val="8"/>
          <w:sz w:val="28"/>
          <w:szCs w:val="28"/>
          <w:lang w:eastAsia="en-US"/>
        </w:rPr>
      </w:pPr>
      <w:r>
        <w:rPr>
          <w:b/>
          <w:w w:val="105"/>
          <w:sz w:val="28"/>
          <w:szCs w:val="28"/>
          <w:lang w:eastAsia="en-US"/>
        </w:rPr>
        <w:t>2.3</w:t>
      </w:r>
      <w:r w:rsidR="00246689" w:rsidRPr="00246689">
        <w:rPr>
          <w:b/>
          <w:w w:val="105"/>
          <w:sz w:val="28"/>
          <w:szCs w:val="28"/>
          <w:lang w:eastAsia="en-US"/>
        </w:rPr>
        <w:t xml:space="preserve">. </w:t>
      </w:r>
      <w:r w:rsidR="00246689" w:rsidRPr="00246689">
        <w:rPr>
          <w:b/>
          <w:sz w:val="28"/>
          <w:szCs w:val="28"/>
          <w:lang w:eastAsia="en-US"/>
        </w:rPr>
        <w:t>Результатами</w:t>
      </w:r>
      <w:r w:rsidR="00246689" w:rsidRPr="00246689">
        <w:rPr>
          <w:b/>
          <w:spacing w:val="5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предоставления</w:t>
      </w:r>
      <w:r w:rsidR="00246689" w:rsidRPr="00246689">
        <w:rPr>
          <w:b/>
          <w:spacing w:val="-9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меры</w:t>
      </w:r>
      <w:r w:rsidR="00246689" w:rsidRPr="00246689">
        <w:rPr>
          <w:b/>
          <w:spacing w:val="-5"/>
          <w:sz w:val="28"/>
          <w:szCs w:val="28"/>
          <w:lang w:eastAsia="en-US"/>
        </w:rPr>
        <w:t xml:space="preserve"> </w:t>
      </w:r>
      <w:r w:rsidR="00246689" w:rsidRPr="00246689">
        <w:rPr>
          <w:b/>
          <w:sz w:val="28"/>
          <w:szCs w:val="28"/>
          <w:lang w:eastAsia="en-US"/>
        </w:rPr>
        <w:t>поддержки</w:t>
      </w:r>
    </w:p>
    <w:p w:rsidR="00DB67B9" w:rsidRDefault="00DB67B9" w:rsidP="00246689">
      <w:pPr>
        <w:widowControl w:val="0"/>
        <w:autoSpaceDE w:val="0"/>
        <w:autoSpaceDN w:val="0"/>
        <w:ind w:firstLine="709"/>
        <w:jc w:val="both"/>
        <w:rPr>
          <w:b/>
          <w:spacing w:val="8"/>
          <w:sz w:val="28"/>
          <w:szCs w:val="28"/>
          <w:lang w:eastAsia="en-US"/>
        </w:rPr>
      </w:pPr>
    </w:p>
    <w:p w:rsidR="00DB67B9" w:rsidRPr="00DB67B9" w:rsidRDefault="00DB67B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DB67B9">
        <w:rPr>
          <w:sz w:val="28"/>
          <w:szCs w:val="28"/>
          <w:lang w:eastAsia="en-US"/>
        </w:rPr>
        <w:t>9.</w:t>
      </w:r>
      <w:r>
        <w:rPr>
          <w:b/>
          <w:sz w:val="28"/>
          <w:szCs w:val="28"/>
          <w:lang w:eastAsia="en-US"/>
        </w:rPr>
        <w:t xml:space="preserve"> </w:t>
      </w:r>
      <w:r w:rsidRPr="00DB67B9">
        <w:rPr>
          <w:sz w:val="28"/>
          <w:szCs w:val="28"/>
          <w:lang w:eastAsia="en-US"/>
        </w:rPr>
        <w:t>Результатами предоставления меры поддержки являются:</w:t>
      </w:r>
    </w:p>
    <w:p w:rsid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246689" w:rsidRPr="00246689">
        <w:rPr>
          <w:sz w:val="28"/>
          <w:szCs w:val="28"/>
          <w:lang w:eastAsia="en-US"/>
        </w:rPr>
        <w:t xml:space="preserve">уведомление о принятии решения о предоставлении бесплатного посещения занятий по дополнительным общеобразовательным программам, реализуемых на платной основе, </w:t>
      </w:r>
      <w:proofErr w:type="gramStart"/>
      <w:r w:rsidR="00246689" w:rsidRPr="00246689">
        <w:rPr>
          <w:sz w:val="28"/>
          <w:szCs w:val="28"/>
          <w:lang w:eastAsia="en-US"/>
        </w:rPr>
        <w:t>обучающемуся</w:t>
      </w:r>
      <w:proofErr w:type="gramEnd"/>
      <w:r w:rsidR="00246689" w:rsidRPr="00246689">
        <w:rPr>
          <w:sz w:val="28"/>
          <w:szCs w:val="28"/>
          <w:lang w:eastAsia="en-US"/>
        </w:rPr>
        <w:t>;</w:t>
      </w:r>
    </w:p>
    <w:p w:rsidR="00246689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="00246689" w:rsidRPr="00246689">
        <w:rPr>
          <w:sz w:val="28"/>
          <w:szCs w:val="28"/>
          <w:lang w:eastAsia="en-US"/>
        </w:rPr>
        <w:t xml:space="preserve"> уведомление об отказе в предоставлении бесплатного посещения занятий по дополнительным общеобразовательным программам, реализуемых на платной основе.</w:t>
      </w:r>
    </w:p>
    <w:p w:rsidR="00246689" w:rsidRPr="00246689" w:rsidRDefault="00532C01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10. </w:t>
      </w:r>
      <w:r w:rsidR="00246689" w:rsidRPr="00246689">
        <w:rPr>
          <w:sz w:val="28"/>
          <w:szCs w:val="28"/>
          <w:lang w:eastAsia="en-US"/>
        </w:rPr>
        <w:t>Уведомления, указанные в пункте 9 настоящего порядка могут быть получены заявителями:</w:t>
      </w:r>
    </w:p>
    <w:p w:rsidR="00246689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246689" w:rsidRPr="00246689">
        <w:rPr>
          <w:sz w:val="28"/>
          <w:szCs w:val="28"/>
          <w:lang w:eastAsia="en-US"/>
        </w:rPr>
        <w:t>в образовательной организации непосредственно – если заявитель обратился за получением мер поддержки непосредственно в учреждение либо указал на такой способ получения результата рассмотрения представленных документов в заявлении о предоставлении меры поддержки;</w:t>
      </w:r>
    </w:p>
    <w:p w:rsid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="00246689" w:rsidRPr="00246689">
        <w:rPr>
          <w:sz w:val="28"/>
          <w:szCs w:val="28"/>
          <w:lang w:eastAsia="en-US"/>
        </w:rPr>
        <w:t>почтовым отправлением – если</w:t>
      </w:r>
      <w:r w:rsidR="00246689" w:rsidRPr="00246689">
        <w:rPr>
          <w:spacing w:val="-8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заявитель обратился</w:t>
      </w:r>
      <w:r w:rsidR="00246689" w:rsidRPr="00246689">
        <w:rPr>
          <w:spacing w:val="-3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за</w:t>
      </w:r>
      <w:r w:rsidR="00246689" w:rsidRPr="00246689">
        <w:rPr>
          <w:spacing w:val="-8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 xml:space="preserve">получением мер поддержки посредством почтового отправления либо указал на такой способ </w:t>
      </w:r>
      <w:proofErr w:type="gramStart"/>
      <w:r w:rsidR="00246689" w:rsidRPr="00246689">
        <w:rPr>
          <w:sz w:val="28"/>
          <w:szCs w:val="28"/>
          <w:lang w:eastAsia="en-US"/>
        </w:rPr>
        <w:t>получения результата предоставления мер поддержки</w:t>
      </w:r>
      <w:proofErr w:type="gramEnd"/>
      <w:r w:rsidR="00246689" w:rsidRPr="00246689">
        <w:rPr>
          <w:sz w:val="28"/>
          <w:szCs w:val="28"/>
          <w:lang w:eastAsia="en-US"/>
        </w:rPr>
        <w:t xml:space="preserve"> в запросе о предоставлении меры поддержки.</w:t>
      </w:r>
    </w:p>
    <w:p w:rsidR="00FE5FBA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246689" w:rsidRPr="00663376" w:rsidRDefault="00DB67B9" w:rsidP="00DB67B9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2.4</w:t>
      </w:r>
      <w:r w:rsidR="00246689" w:rsidRPr="00246689">
        <w:rPr>
          <w:b/>
          <w:sz w:val="28"/>
          <w:szCs w:val="28"/>
          <w:lang w:eastAsia="en-US"/>
        </w:rPr>
        <w:t xml:space="preserve">. </w:t>
      </w:r>
      <w:r w:rsidR="00246689" w:rsidRPr="00663376">
        <w:rPr>
          <w:b/>
          <w:sz w:val="28"/>
          <w:szCs w:val="28"/>
          <w:lang w:eastAsia="en-US"/>
        </w:rPr>
        <w:t>Срок</w:t>
      </w:r>
      <w:r w:rsidR="00246689" w:rsidRPr="00663376">
        <w:rPr>
          <w:b/>
          <w:spacing w:val="-5"/>
          <w:sz w:val="28"/>
          <w:szCs w:val="28"/>
          <w:lang w:eastAsia="en-US"/>
        </w:rPr>
        <w:t xml:space="preserve"> </w:t>
      </w:r>
      <w:r w:rsidR="00246689" w:rsidRPr="00663376">
        <w:rPr>
          <w:b/>
          <w:sz w:val="28"/>
          <w:szCs w:val="28"/>
          <w:lang w:eastAsia="en-US"/>
        </w:rPr>
        <w:t>рассмотрения</w:t>
      </w:r>
      <w:r w:rsidR="00246689" w:rsidRPr="00663376">
        <w:rPr>
          <w:b/>
          <w:spacing w:val="10"/>
          <w:sz w:val="28"/>
          <w:szCs w:val="28"/>
          <w:lang w:eastAsia="en-US"/>
        </w:rPr>
        <w:t xml:space="preserve"> </w:t>
      </w:r>
      <w:r w:rsidR="00246689" w:rsidRPr="00663376">
        <w:rPr>
          <w:b/>
          <w:sz w:val="28"/>
          <w:szCs w:val="28"/>
          <w:lang w:eastAsia="en-US"/>
        </w:rPr>
        <w:t>документов</w:t>
      </w:r>
      <w:r w:rsidR="00246689" w:rsidRPr="00663376">
        <w:rPr>
          <w:b/>
          <w:spacing w:val="5"/>
          <w:sz w:val="28"/>
          <w:szCs w:val="28"/>
          <w:lang w:eastAsia="en-US"/>
        </w:rPr>
        <w:t xml:space="preserve"> </w:t>
      </w:r>
      <w:r w:rsidR="00246689" w:rsidRPr="00663376">
        <w:rPr>
          <w:b/>
          <w:sz w:val="28"/>
          <w:szCs w:val="28"/>
          <w:lang w:eastAsia="en-US"/>
        </w:rPr>
        <w:t>о</w:t>
      </w:r>
      <w:r w:rsidR="00246689" w:rsidRPr="00663376">
        <w:rPr>
          <w:b/>
          <w:spacing w:val="-12"/>
          <w:sz w:val="28"/>
          <w:szCs w:val="28"/>
          <w:lang w:eastAsia="en-US"/>
        </w:rPr>
        <w:t xml:space="preserve"> </w:t>
      </w:r>
      <w:r w:rsidR="00246689" w:rsidRPr="00663376">
        <w:rPr>
          <w:b/>
          <w:sz w:val="28"/>
          <w:szCs w:val="28"/>
          <w:lang w:eastAsia="en-US"/>
        </w:rPr>
        <w:t>предоставлении</w:t>
      </w:r>
      <w:r w:rsidR="00246689" w:rsidRPr="00663376">
        <w:rPr>
          <w:b/>
          <w:spacing w:val="-11"/>
          <w:sz w:val="28"/>
          <w:szCs w:val="28"/>
          <w:lang w:eastAsia="en-US"/>
        </w:rPr>
        <w:t xml:space="preserve"> </w:t>
      </w:r>
      <w:r w:rsidR="00246689" w:rsidRPr="00663376">
        <w:rPr>
          <w:b/>
          <w:sz w:val="28"/>
          <w:szCs w:val="28"/>
          <w:lang w:eastAsia="en-US"/>
        </w:rPr>
        <w:t>меры</w:t>
      </w:r>
      <w:r w:rsidR="00246689" w:rsidRPr="00663376">
        <w:rPr>
          <w:b/>
          <w:spacing w:val="6"/>
          <w:sz w:val="28"/>
          <w:szCs w:val="28"/>
          <w:lang w:eastAsia="en-US"/>
        </w:rPr>
        <w:t xml:space="preserve"> </w:t>
      </w:r>
      <w:r w:rsidR="00246689" w:rsidRPr="00663376">
        <w:rPr>
          <w:b/>
          <w:sz w:val="28"/>
          <w:szCs w:val="28"/>
          <w:lang w:eastAsia="en-US"/>
        </w:rPr>
        <w:t>поддержки</w:t>
      </w:r>
    </w:p>
    <w:p w:rsidR="00246689" w:rsidRPr="00441148" w:rsidRDefault="00DB67B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63376">
        <w:rPr>
          <w:sz w:val="28"/>
          <w:szCs w:val="28"/>
          <w:lang w:eastAsia="en-US"/>
        </w:rPr>
        <w:t>1</w:t>
      </w:r>
      <w:r w:rsidR="00532C01" w:rsidRPr="00663376">
        <w:rPr>
          <w:sz w:val="28"/>
          <w:szCs w:val="28"/>
          <w:lang w:eastAsia="en-US"/>
        </w:rPr>
        <w:t>1</w:t>
      </w:r>
      <w:r w:rsidRPr="00663376">
        <w:rPr>
          <w:sz w:val="28"/>
          <w:szCs w:val="28"/>
          <w:lang w:eastAsia="en-US"/>
        </w:rPr>
        <w:t>.</w:t>
      </w:r>
      <w:r w:rsidR="00246689" w:rsidRPr="00663376">
        <w:rPr>
          <w:sz w:val="28"/>
          <w:szCs w:val="28"/>
          <w:lang w:eastAsia="en-US"/>
        </w:rPr>
        <w:t>Максимальный срок рассмотрения заявления и документов о предоставлении</w:t>
      </w:r>
      <w:r w:rsidR="00246689" w:rsidRPr="00663376">
        <w:rPr>
          <w:spacing w:val="-20"/>
          <w:sz w:val="28"/>
          <w:szCs w:val="28"/>
          <w:lang w:eastAsia="en-US"/>
        </w:rPr>
        <w:t xml:space="preserve"> </w:t>
      </w:r>
      <w:r w:rsidR="00246689" w:rsidRPr="00663376">
        <w:rPr>
          <w:sz w:val="28"/>
          <w:szCs w:val="28"/>
          <w:lang w:eastAsia="en-US"/>
        </w:rPr>
        <w:t>меры поддержки составляет не более пяти рабочих дней.</w:t>
      </w:r>
    </w:p>
    <w:p w:rsidR="00663376" w:rsidRPr="00441148" w:rsidRDefault="00663376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highlight w:val="yellow"/>
          <w:lang w:eastAsia="en-US"/>
        </w:rPr>
      </w:pPr>
    </w:p>
    <w:p w:rsidR="00246689" w:rsidRPr="00246689" w:rsidRDefault="00DB67B9" w:rsidP="00DB67B9">
      <w:pPr>
        <w:widowControl w:val="0"/>
        <w:autoSpaceDE w:val="0"/>
        <w:autoSpaceDN w:val="0"/>
        <w:ind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2.5 </w:t>
      </w:r>
      <w:r w:rsidR="00246689" w:rsidRPr="00246689">
        <w:rPr>
          <w:b/>
          <w:sz w:val="28"/>
          <w:szCs w:val="28"/>
          <w:lang w:eastAsia="en-US"/>
        </w:rPr>
        <w:t>Исчерпывающий перечень документов, необходимых для предоставления меры поддержки</w:t>
      </w:r>
    </w:p>
    <w:p w:rsidR="00663376" w:rsidRPr="00663376" w:rsidRDefault="00663376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Исчерпывающий перечень документов, необходимых для предоставления меры поддержки, включая перечень способов подачи этих документов, приведен в приложении № 3 к настоящему порядку.</w:t>
      </w:r>
    </w:p>
    <w:p w:rsidR="00246689" w:rsidRPr="00246689" w:rsidRDefault="00C94F64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12. </w:t>
      </w:r>
      <w:r w:rsidR="00246689" w:rsidRPr="00246689">
        <w:rPr>
          <w:sz w:val="28"/>
          <w:szCs w:val="28"/>
          <w:lang w:eastAsia="en-US"/>
        </w:rPr>
        <w:t>Документы, необходимые для предоставления меры поддержки, подаются заявителями:</w:t>
      </w:r>
    </w:p>
    <w:p w:rsidR="00246689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з</w:t>
      </w:r>
      <w:r w:rsidR="00246689" w:rsidRPr="00246689">
        <w:rPr>
          <w:sz w:val="28"/>
          <w:szCs w:val="28"/>
          <w:lang w:eastAsia="en-US"/>
        </w:rPr>
        <w:t>аявление по форме согласно приложению 1 к настоящему порядку;</w:t>
      </w:r>
    </w:p>
    <w:p w:rsidR="00246689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д</w:t>
      </w:r>
      <w:r w:rsidR="00246689" w:rsidRPr="00246689">
        <w:rPr>
          <w:sz w:val="28"/>
          <w:szCs w:val="28"/>
          <w:lang w:eastAsia="en-US"/>
        </w:rPr>
        <w:t>окумент,</w:t>
      </w:r>
      <w:r w:rsidR="00246689" w:rsidRPr="00246689">
        <w:rPr>
          <w:spacing w:val="8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подтверждающий</w:t>
      </w:r>
      <w:r w:rsidR="00246689" w:rsidRPr="00246689">
        <w:rPr>
          <w:spacing w:val="4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полномочия</w:t>
      </w:r>
      <w:r w:rsidR="00246689" w:rsidRPr="00246689">
        <w:rPr>
          <w:spacing w:val="8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заявителя,</w:t>
      </w:r>
      <w:r w:rsidR="00246689" w:rsidRPr="00246689">
        <w:rPr>
          <w:spacing w:val="4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действовать</w:t>
      </w:r>
      <w:r w:rsidR="00246689" w:rsidRPr="00246689">
        <w:rPr>
          <w:spacing w:val="4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в качестве законного представителя обучающегося (свидетельство о рождении, иной документ).</w:t>
      </w:r>
    </w:p>
    <w:p w:rsidR="00246689" w:rsidRPr="00246689" w:rsidRDefault="00FE5FBA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д</w:t>
      </w:r>
      <w:r w:rsidR="00246689" w:rsidRPr="00246689">
        <w:rPr>
          <w:sz w:val="28"/>
          <w:szCs w:val="28"/>
          <w:lang w:eastAsia="en-US"/>
        </w:rPr>
        <w:t>окумент</w:t>
      </w:r>
      <w:r w:rsidR="00246689" w:rsidRPr="00246689">
        <w:rPr>
          <w:spacing w:val="40"/>
          <w:sz w:val="28"/>
          <w:szCs w:val="28"/>
          <w:lang w:eastAsia="en-US"/>
        </w:rPr>
        <w:t xml:space="preserve">  </w:t>
      </w:r>
      <w:r w:rsidR="00246689" w:rsidRPr="00246689">
        <w:rPr>
          <w:sz w:val="28"/>
          <w:szCs w:val="28"/>
          <w:lang w:eastAsia="en-US"/>
        </w:rPr>
        <w:t>уполномоченного</w:t>
      </w:r>
      <w:r w:rsidR="00246689" w:rsidRPr="00246689">
        <w:rPr>
          <w:spacing w:val="80"/>
          <w:w w:val="15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органа,</w:t>
      </w:r>
      <w:r w:rsidR="00246689" w:rsidRPr="00246689">
        <w:rPr>
          <w:spacing w:val="80"/>
          <w:w w:val="15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подтверждающий</w:t>
      </w:r>
      <w:r w:rsidR="00246689" w:rsidRPr="00246689">
        <w:rPr>
          <w:spacing w:val="80"/>
          <w:w w:val="15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участие родителя в специальной военной операции и (или) выполнение задачи по отражению вооруженного вторжения, в</w:t>
      </w:r>
      <w:r w:rsidR="00246689" w:rsidRPr="00246689">
        <w:rPr>
          <w:spacing w:val="-4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ходе вооруженной провокации.</w:t>
      </w:r>
    </w:p>
    <w:p w:rsidR="00AA6278" w:rsidRPr="00AA6278" w:rsidRDefault="00AA6278" w:rsidP="00AA627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A6278">
        <w:rPr>
          <w:sz w:val="28"/>
          <w:szCs w:val="28"/>
          <w:lang w:eastAsia="en-US"/>
        </w:rPr>
        <w:t xml:space="preserve">В случае непредставления заявителем документа, подтверждающего его полномочия действовать в качестве законного представителя обучающегося, а также при необходимости подтверждения родства между ребенком и </w:t>
      </w:r>
      <w:r w:rsidRPr="00AA6278">
        <w:rPr>
          <w:sz w:val="28"/>
          <w:szCs w:val="28"/>
          <w:lang w:eastAsia="en-US"/>
        </w:rPr>
        <w:lastRenderedPageBreak/>
        <w:t>участником CBO, образовательная организация запрашивает соответствующие сведения в порядке межведомственного информационного взаимодействия в органах записи актов гражданского состояния (далее – ЗАГС).</w:t>
      </w:r>
    </w:p>
    <w:p w:rsidR="00AA6278" w:rsidRPr="00AA6278" w:rsidRDefault="00AA6278" w:rsidP="00AA627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A6278">
        <w:rPr>
          <w:sz w:val="28"/>
          <w:szCs w:val="28"/>
          <w:lang w:eastAsia="en-US"/>
        </w:rPr>
        <w:t xml:space="preserve">Запросу в органах ЗАГС подлежат следующие виды сведений: </w:t>
      </w:r>
    </w:p>
    <w:p w:rsidR="00AA6278" w:rsidRPr="00AA6278" w:rsidRDefault="00AA6278" w:rsidP="00AA627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A6278">
        <w:rPr>
          <w:sz w:val="28"/>
          <w:szCs w:val="28"/>
          <w:lang w:eastAsia="en-US"/>
        </w:rPr>
        <w:t>сведения о рождении;</w:t>
      </w:r>
    </w:p>
    <w:p w:rsidR="00AA6278" w:rsidRPr="00AA6278" w:rsidRDefault="00AA6278" w:rsidP="00AA627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A6278">
        <w:rPr>
          <w:sz w:val="28"/>
          <w:szCs w:val="28"/>
          <w:lang w:eastAsia="en-US"/>
        </w:rPr>
        <w:t xml:space="preserve">сведения о перемене имени; </w:t>
      </w:r>
    </w:p>
    <w:p w:rsidR="00AA6278" w:rsidRPr="00AA6278" w:rsidRDefault="00AA6278" w:rsidP="00AA627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A6278">
        <w:rPr>
          <w:sz w:val="28"/>
          <w:szCs w:val="28"/>
          <w:lang w:eastAsia="en-US"/>
        </w:rPr>
        <w:t xml:space="preserve">сведения о заключении брака; </w:t>
      </w:r>
    </w:p>
    <w:p w:rsidR="00AA6278" w:rsidRDefault="00AA6278" w:rsidP="00AA627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A6278">
        <w:rPr>
          <w:sz w:val="28"/>
          <w:szCs w:val="28"/>
          <w:lang w:eastAsia="en-US"/>
        </w:rPr>
        <w:t>сведения о расторжении брака.</w:t>
      </w:r>
    </w:p>
    <w:p w:rsidR="00246689" w:rsidRPr="00246689" w:rsidRDefault="00246689" w:rsidP="00AA6278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Сведения </w:t>
      </w:r>
      <w:proofErr w:type="spellStart"/>
      <w:proofErr w:type="gramStart"/>
      <w:r w:rsidRPr="00246689">
        <w:rPr>
          <w:sz w:val="28"/>
          <w:szCs w:val="28"/>
          <w:lang w:eastAsia="en-US"/>
        </w:rPr>
        <w:t>o</w:t>
      </w:r>
      <w:proofErr w:type="gramEnd"/>
      <w:r w:rsidRPr="00246689">
        <w:rPr>
          <w:sz w:val="28"/>
          <w:szCs w:val="28"/>
          <w:lang w:eastAsia="en-US"/>
        </w:rPr>
        <w:t>б</w:t>
      </w:r>
      <w:proofErr w:type="spellEnd"/>
      <w:r w:rsidRPr="00246689">
        <w:rPr>
          <w:spacing w:val="-5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участии в</w:t>
      </w:r>
      <w:r w:rsidRPr="00246689">
        <w:rPr>
          <w:spacing w:val="-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CBO</w:t>
      </w:r>
      <w:r w:rsidRPr="00246689">
        <w:rPr>
          <w:spacing w:val="-1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и (или) выполнении задачи по</w:t>
      </w:r>
      <w:r w:rsidRPr="00246689">
        <w:rPr>
          <w:spacing w:val="-1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отражению вооруженного вторжения, в ходе вооруженной провокации могут формироваться в автоматическом режиме при подаче заявления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о предоставлении меры поддержки в электроном виде с использованием сервиса ЕПГУ.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В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случае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предоставления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справки,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в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которой</w:t>
      </w:r>
      <w:r w:rsidRPr="00246689">
        <w:rPr>
          <w:spacing w:val="57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имеется</w:t>
      </w:r>
      <w:r w:rsidRPr="00246689">
        <w:rPr>
          <w:spacing w:val="57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q</w:t>
      </w:r>
      <w:r w:rsidRPr="00246689">
        <w:rPr>
          <w:sz w:val="28"/>
          <w:szCs w:val="28"/>
          <w:lang w:val="en-US" w:eastAsia="en-US"/>
        </w:rPr>
        <w:t>r</w:t>
      </w:r>
      <w:r w:rsidRPr="00246689">
        <w:rPr>
          <w:sz w:val="28"/>
          <w:szCs w:val="28"/>
          <w:lang w:eastAsia="en-US"/>
        </w:rPr>
        <w:t>-код,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в</w:t>
      </w:r>
      <w:r w:rsidRPr="00246689">
        <w:rPr>
          <w:spacing w:val="-1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электронном виде,</w:t>
      </w:r>
      <w:r w:rsidRPr="00246689">
        <w:rPr>
          <w:spacing w:val="-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предоставление</w:t>
      </w:r>
      <w:r w:rsidRPr="00246689">
        <w:rPr>
          <w:spacing w:val="-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оригинала документа не</w:t>
      </w:r>
      <w:r w:rsidRPr="00246689">
        <w:rPr>
          <w:spacing w:val="-1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требуется.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В случае если к заявлению приложен скан-копия документа, подтверждающего</w:t>
      </w:r>
      <w:r w:rsidRPr="00246689">
        <w:rPr>
          <w:spacing w:val="7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участие</w:t>
      </w:r>
      <w:r w:rsidRPr="00246689">
        <w:rPr>
          <w:spacing w:val="8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в</w:t>
      </w:r>
      <w:r w:rsidRPr="00246689">
        <w:rPr>
          <w:spacing w:val="4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CBO,</w:t>
      </w:r>
      <w:r w:rsidRPr="00246689">
        <w:rPr>
          <w:spacing w:val="8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заявителю</w:t>
      </w:r>
      <w:r w:rsidRPr="00246689">
        <w:rPr>
          <w:spacing w:val="8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направляется</w:t>
      </w:r>
      <w:r w:rsidRPr="00246689">
        <w:rPr>
          <w:spacing w:val="8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уведомление о необходимости представления оригинала документа, подтверждающего участие в CBO.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4) паспорт гражданина Российской Федерации либо иной документ, удостоверяющий личность заявителя (за исключением случаев обращения</w:t>
      </w:r>
      <w:r w:rsidRPr="00246689">
        <w:rPr>
          <w:spacing w:val="8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за</w:t>
      </w:r>
      <w:r w:rsidRPr="00246689">
        <w:rPr>
          <w:spacing w:val="-6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получением меры поддержки в</w:t>
      </w:r>
      <w:r w:rsidRPr="00246689">
        <w:rPr>
          <w:spacing w:val="-14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электронной</w:t>
      </w:r>
      <w:r w:rsidRPr="00246689">
        <w:rPr>
          <w:spacing w:val="27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форме);</w:t>
      </w:r>
    </w:p>
    <w:p w:rsidR="00246689" w:rsidRPr="00441148" w:rsidRDefault="00532C01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</w:t>
      </w:r>
      <w:r w:rsidR="00246689" w:rsidRPr="00246689">
        <w:rPr>
          <w:sz w:val="28"/>
          <w:szCs w:val="28"/>
          <w:lang w:eastAsia="en-US"/>
        </w:rPr>
        <w:t>. Заявители несут ответственность за недостоверность сведений, представленных</w:t>
      </w:r>
      <w:r w:rsidR="00246689" w:rsidRPr="00246689">
        <w:rPr>
          <w:spacing w:val="-1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ими в</w:t>
      </w:r>
      <w:r w:rsidR="00246689" w:rsidRPr="00246689">
        <w:rPr>
          <w:spacing w:val="-8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целях получения меры поддержки по бесплатному посещению занятий по дополнительным общеобразовательным программам, реализуемых на платной основе в муниципальных учреждениях.</w:t>
      </w:r>
    </w:p>
    <w:p w:rsidR="00663376" w:rsidRPr="00441148" w:rsidRDefault="00663376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246689" w:rsidRPr="00663376" w:rsidRDefault="00DB67B9" w:rsidP="00DB67B9">
      <w:pPr>
        <w:widowControl w:val="0"/>
        <w:autoSpaceDE w:val="0"/>
        <w:autoSpaceDN w:val="0"/>
        <w:ind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2.6</w:t>
      </w:r>
      <w:r w:rsidR="00246689" w:rsidRPr="00246689">
        <w:rPr>
          <w:b/>
          <w:sz w:val="28"/>
          <w:szCs w:val="28"/>
          <w:lang w:eastAsia="en-US"/>
        </w:rPr>
        <w:t>.</w:t>
      </w:r>
      <w:r w:rsidR="00246689" w:rsidRPr="00246689">
        <w:rPr>
          <w:sz w:val="28"/>
          <w:szCs w:val="28"/>
          <w:lang w:eastAsia="en-US"/>
        </w:rPr>
        <w:t xml:space="preserve"> </w:t>
      </w:r>
      <w:r w:rsidR="008A6B3B" w:rsidRPr="008A6B3B">
        <w:rPr>
          <w:b/>
          <w:sz w:val="28"/>
          <w:szCs w:val="28"/>
          <w:lang w:eastAsia="en-US"/>
        </w:rPr>
        <w:t>Исчерпывающий перечень о</w:t>
      </w:r>
      <w:r w:rsidR="00246689" w:rsidRPr="008A6B3B">
        <w:rPr>
          <w:b/>
          <w:sz w:val="28"/>
          <w:szCs w:val="28"/>
          <w:lang w:eastAsia="en-US"/>
        </w:rPr>
        <w:t>сновани</w:t>
      </w:r>
      <w:r w:rsidR="008A6B3B" w:rsidRPr="008A6B3B">
        <w:rPr>
          <w:b/>
          <w:sz w:val="28"/>
          <w:szCs w:val="28"/>
          <w:lang w:eastAsia="en-US"/>
        </w:rPr>
        <w:t>й</w:t>
      </w:r>
      <w:r w:rsidR="00246689" w:rsidRPr="00246689">
        <w:rPr>
          <w:b/>
          <w:sz w:val="28"/>
          <w:szCs w:val="28"/>
          <w:lang w:eastAsia="en-US"/>
        </w:rPr>
        <w:t xml:space="preserve"> для отказа в приеме документов, необходимых для предоставления меры поддержки</w:t>
      </w:r>
      <w:r w:rsidR="00246689" w:rsidRPr="00246689">
        <w:rPr>
          <w:sz w:val="28"/>
          <w:szCs w:val="28"/>
          <w:lang w:eastAsia="en-US"/>
        </w:rPr>
        <w:t>.</w:t>
      </w:r>
    </w:p>
    <w:p w:rsidR="00663376" w:rsidRPr="00663376" w:rsidRDefault="00663376" w:rsidP="00DB67B9">
      <w:pPr>
        <w:widowControl w:val="0"/>
        <w:autoSpaceDE w:val="0"/>
        <w:autoSpaceDN w:val="0"/>
        <w:ind w:firstLine="709"/>
        <w:jc w:val="center"/>
        <w:rPr>
          <w:sz w:val="28"/>
          <w:szCs w:val="28"/>
          <w:lang w:eastAsia="en-US"/>
        </w:rPr>
      </w:pPr>
    </w:p>
    <w:p w:rsidR="00246689" w:rsidRDefault="00DB67B9" w:rsidP="00246689">
      <w:pPr>
        <w:widowControl w:val="0"/>
        <w:autoSpaceDE w:val="0"/>
        <w:autoSpaceDN w:val="0"/>
        <w:ind w:firstLine="709"/>
        <w:jc w:val="both"/>
        <w:rPr>
          <w:w w:val="105"/>
          <w:sz w:val="28"/>
          <w:szCs w:val="28"/>
          <w:lang w:eastAsia="en-US"/>
        </w:rPr>
      </w:pPr>
      <w:r>
        <w:rPr>
          <w:w w:val="105"/>
          <w:sz w:val="28"/>
          <w:szCs w:val="28"/>
          <w:lang w:eastAsia="en-US"/>
        </w:rPr>
        <w:t>1</w:t>
      </w:r>
      <w:r w:rsidR="00532C01">
        <w:rPr>
          <w:w w:val="105"/>
          <w:sz w:val="28"/>
          <w:szCs w:val="28"/>
          <w:lang w:eastAsia="en-US"/>
        </w:rPr>
        <w:t>4</w:t>
      </w:r>
      <w:r>
        <w:rPr>
          <w:w w:val="105"/>
          <w:sz w:val="28"/>
          <w:szCs w:val="28"/>
          <w:lang w:eastAsia="en-US"/>
        </w:rPr>
        <w:t xml:space="preserve">. </w:t>
      </w:r>
      <w:r w:rsidR="00246689" w:rsidRPr="00246689">
        <w:rPr>
          <w:w w:val="105"/>
          <w:sz w:val="28"/>
          <w:szCs w:val="28"/>
          <w:lang w:eastAsia="en-US"/>
        </w:rPr>
        <w:t>Основания для отказа в приеме документов, необходимых для предоставления меры поддержки, приведен</w:t>
      </w:r>
      <w:r>
        <w:rPr>
          <w:w w:val="105"/>
          <w:sz w:val="28"/>
          <w:szCs w:val="28"/>
          <w:lang w:eastAsia="en-US"/>
        </w:rPr>
        <w:t xml:space="preserve">ы в приложении  4 к настоящему </w:t>
      </w:r>
      <w:r w:rsidR="00246689" w:rsidRPr="00246689">
        <w:rPr>
          <w:w w:val="105"/>
          <w:sz w:val="28"/>
          <w:szCs w:val="28"/>
          <w:lang w:eastAsia="en-US"/>
        </w:rPr>
        <w:t xml:space="preserve"> порядку.</w:t>
      </w:r>
    </w:p>
    <w:p w:rsidR="008A6B3B" w:rsidRDefault="008A6B3B" w:rsidP="00246689">
      <w:pPr>
        <w:widowControl w:val="0"/>
        <w:autoSpaceDE w:val="0"/>
        <w:autoSpaceDN w:val="0"/>
        <w:ind w:firstLine="709"/>
        <w:jc w:val="both"/>
        <w:rPr>
          <w:w w:val="105"/>
          <w:sz w:val="28"/>
          <w:szCs w:val="28"/>
          <w:lang w:eastAsia="en-US"/>
        </w:rPr>
      </w:pPr>
    </w:p>
    <w:p w:rsidR="008A6B3B" w:rsidRPr="008A6B3B" w:rsidRDefault="008A6B3B" w:rsidP="009079AD">
      <w:pPr>
        <w:pStyle w:val="a5"/>
        <w:widowControl w:val="0"/>
        <w:numPr>
          <w:ilvl w:val="1"/>
          <w:numId w:val="15"/>
        </w:numPr>
        <w:autoSpaceDE w:val="0"/>
        <w:autoSpaceDN w:val="0"/>
        <w:ind w:left="851" w:hanging="284"/>
        <w:jc w:val="center"/>
        <w:rPr>
          <w:b/>
          <w:sz w:val="28"/>
          <w:szCs w:val="28"/>
          <w:lang w:eastAsia="en-US"/>
        </w:rPr>
      </w:pPr>
      <w:r w:rsidRPr="008A6B3B">
        <w:rPr>
          <w:b/>
          <w:sz w:val="28"/>
          <w:szCs w:val="28"/>
          <w:lang w:eastAsia="en-US"/>
        </w:rPr>
        <w:t>Исчерпывающий перечень оснований для отказа в предоставлении мер поддержки</w:t>
      </w:r>
    </w:p>
    <w:p w:rsidR="00246689" w:rsidRPr="008A6B3B" w:rsidRDefault="00C6373B" w:rsidP="009079AD">
      <w:pPr>
        <w:pStyle w:val="a5"/>
        <w:widowControl w:val="0"/>
        <w:numPr>
          <w:ilvl w:val="0"/>
          <w:numId w:val="33"/>
        </w:numPr>
        <w:autoSpaceDE w:val="0"/>
        <w:autoSpaceDN w:val="0"/>
        <w:ind w:hanging="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246689" w:rsidRPr="008A6B3B">
        <w:rPr>
          <w:sz w:val="28"/>
          <w:szCs w:val="28"/>
          <w:lang w:eastAsia="en-US"/>
        </w:rPr>
        <w:t>Основания для отказа в предоставлении меры поддержки приведены в</w:t>
      </w:r>
      <w:r w:rsidR="00246689" w:rsidRPr="008A6B3B">
        <w:rPr>
          <w:spacing w:val="-12"/>
          <w:sz w:val="28"/>
          <w:szCs w:val="28"/>
          <w:lang w:eastAsia="en-US"/>
        </w:rPr>
        <w:t xml:space="preserve"> </w:t>
      </w:r>
      <w:r w:rsidR="00246689" w:rsidRPr="008A6B3B">
        <w:rPr>
          <w:sz w:val="28"/>
          <w:szCs w:val="28"/>
          <w:lang w:eastAsia="en-US"/>
        </w:rPr>
        <w:t>приложении</w:t>
      </w:r>
      <w:r w:rsidR="00246689" w:rsidRPr="008A6B3B">
        <w:rPr>
          <w:spacing w:val="17"/>
          <w:sz w:val="28"/>
          <w:szCs w:val="28"/>
          <w:lang w:eastAsia="en-US"/>
        </w:rPr>
        <w:t xml:space="preserve"> </w:t>
      </w:r>
      <w:r w:rsidR="00246689" w:rsidRPr="008A6B3B">
        <w:rPr>
          <w:sz w:val="28"/>
          <w:szCs w:val="28"/>
          <w:lang w:eastAsia="en-US"/>
        </w:rPr>
        <w:t>5</w:t>
      </w:r>
      <w:r w:rsidR="00246689" w:rsidRPr="008A6B3B">
        <w:rPr>
          <w:spacing w:val="-7"/>
          <w:sz w:val="28"/>
          <w:szCs w:val="28"/>
          <w:lang w:eastAsia="en-US"/>
        </w:rPr>
        <w:t xml:space="preserve"> </w:t>
      </w:r>
      <w:r w:rsidR="00246689" w:rsidRPr="008A6B3B">
        <w:rPr>
          <w:sz w:val="28"/>
          <w:szCs w:val="28"/>
          <w:lang w:eastAsia="en-US"/>
        </w:rPr>
        <w:t>к</w:t>
      </w:r>
      <w:r w:rsidR="00246689" w:rsidRPr="008A6B3B">
        <w:rPr>
          <w:spacing w:val="-14"/>
          <w:sz w:val="28"/>
          <w:szCs w:val="28"/>
          <w:lang w:eastAsia="en-US"/>
        </w:rPr>
        <w:t xml:space="preserve"> </w:t>
      </w:r>
      <w:r w:rsidR="00246689" w:rsidRPr="008A6B3B">
        <w:rPr>
          <w:sz w:val="28"/>
          <w:szCs w:val="28"/>
          <w:lang w:eastAsia="en-US"/>
        </w:rPr>
        <w:t>настоящему порядку.</w:t>
      </w:r>
    </w:p>
    <w:p w:rsidR="00C6373B" w:rsidRDefault="00C6373B" w:rsidP="00C6373B">
      <w:pPr>
        <w:pStyle w:val="a5"/>
        <w:widowControl w:val="0"/>
        <w:autoSpaceDE w:val="0"/>
        <w:autoSpaceDN w:val="0"/>
        <w:ind w:left="851"/>
        <w:rPr>
          <w:b/>
          <w:sz w:val="28"/>
          <w:szCs w:val="28"/>
          <w:lang w:eastAsia="en-US"/>
        </w:rPr>
      </w:pPr>
    </w:p>
    <w:p w:rsidR="00C6373B" w:rsidRPr="008A6B3B" w:rsidRDefault="00C6373B" w:rsidP="009079AD">
      <w:pPr>
        <w:pStyle w:val="a5"/>
        <w:widowControl w:val="0"/>
        <w:numPr>
          <w:ilvl w:val="1"/>
          <w:numId w:val="15"/>
        </w:numPr>
        <w:autoSpaceDE w:val="0"/>
        <w:autoSpaceDN w:val="0"/>
        <w:ind w:left="851" w:hanging="284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Срок регистрации заявления заявителя о предоставлении</w:t>
      </w:r>
      <w:r w:rsidRPr="008A6B3B">
        <w:rPr>
          <w:b/>
          <w:sz w:val="28"/>
          <w:szCs w:val="28"/>
          <w:lang w:eastAsia="en-US"/>
        </w:rPr>
        <w:t xml:space="preserve"> мер поддержки</w:t>
      </w:r>
    </w:p>
    <w:p w:rsidR="00663376" w:rsidRDefault="00663376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C6373B" w:rsidRPr="00C6373B" w:rsidRDefault="00C6373B" w:rsidP="00C6373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C6373B">
        <w:rPr>
          <w:sz w:val="28"/>
          <w:szCs w:val="28"/>
          <w:lang w:eastAsia="en-US"/>
        </w:rPr>
        <w:t>16. Максимальный</w:t>
      </w:r>
      <w:r w:rsidRPr="00C6373B">
        <w:rPr>
          <w:spacing w:val="-17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срок</w:t>
      </w:r>
      <w:r w:rsidRPr="00C6373B">
        <w:rPr>
          <w:spacing w:val="-15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регистрации заявления</w:t>
      </w:r>
      <w:r w:rsidRPr="00C6373B">
        <w:rPr>
          <w:spacing w:val="-4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о</w:t>
      </w:r>
      <w:r w:rsidRPr="00C6373B">
        <w:rPr>
          <w:spacing w:val="-18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предоставлении</w:t>
      </w:r>
      <w:r w:rsidRPr="00C6373B">
        <w:rPr>
          <w:spacing w:val="-17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меры поддержки составляет:</w:t>
      </w:r>
    </w:p>
    <w:p w:rsidR="00C6373B" w:rsidRPr="00C6373B" w:rsidRDefault="00C6373B" w:rsidP="00C6373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C6373B">
        <w:rPr>
          <w:sz w:val="28"/>
          <w:szCs w:val="28"/>
          <w:lang w:eastAsia="en-US"/>
        </w:rPr>
        <w:t>1) при</w:t>
      </w:r>
      <w:r w:rsidRPr="00C6373B">
        <w:rPr>
          <w:spacing w:val="-18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подаче</w:t>
      </w:r>
      <w:r w:rsidRPr="00C6373B">
        <w:rPr>
          <w:spacing w:val="-5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заявления о</w:t>
      </w:r>
      <w:r w:rsidRPr="00C6373B">
        <w:rPr>
          <w:spacing w:val="-15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предоставлении</w:t>
      </w:r>
      <w:r w:rsidRPr="00C6373B">
        <w:rPr>
          <w:spacing w:val="-18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меры</w:t>
      </w:r>
      <w:r w:rsidRPr="00C6373B">
        <w:rPr>
          <w:spacing w:val="-10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поддержки заявителем непосредственно</w:t>
      </w:r>
      <w:r w:rsidRPr="00C6373B">
        <w:rPr>
          <w:spacing w:val="-18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в</w:t>
      </w:r>
      <w:r w:rsidRPr="00C6373B">
        <w:rPr>
          <w:spacing w:val="-17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образовательную</w:t>
      </w:r>
      <w:r w:rsidRPr="00C6373B">
        <w:rPr>
          <w:spacing w:val="-18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организацию – в</w:t>
      </w:r>
      <w:r w:rsidRPr="00C6373B">
        <w:rPr>
          <w:spacing w:val="-18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день</w:t>
      </w:r>
      <w:r w:rsidRPr="00C6373B">
        <w:rPr>
          <w:spacing w:val="-9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обращения</w:t>
      </w:r>
      <w:r w:rsidRPr="00C6373B">
        <w:rPr>
          <w:spacing w:val="-1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 xml:space="preserve">в </w:t>
      </w:r>
      <w:r w:rsidRPr="00C6373B">
        <w:rPr>
          <w:sz w:val="28"/>
          <w:szCs w:val="28"/>
          <w:lang w:eastAsia="en-US"/>
        </w:rPr>
        <w:lastRenderedPageBreak/>
        <w:t>образовательную организацию;</w:t>
      </w:r>
    </w:p>
    <w:p w:rsidR="00C6373B" w:rsidRDefault="00C6373B" w:rsidP="00C6373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C6373B">
        <w:rPr>
          <w:sz w:val="28"/>
          <w:szCs w:val="28"/>
          <w:lang w:eastAsia="en-US"/>
        </w:rPr>
        <w:t>2) при направлении заявления о предоставлении меры поддержки почтовым отправлением в образовательную организацию – в день поступления из</w:t>
      </w:r>
      <w:r w:rsidRPr="00C6373B">
        <w:rPr>
          <w:spacing w:val="-1"/>
          <w:sz w:val="28"/>
          <w:szCs w:val="28"/>
          <w:lang w:eastAsia="en-US"/>
        </w:rPr>
        <w:t xml:space="preserve"> </w:t>
      </w:r>
      <w:r w:rsidRPr="00C6373B">
        <w:rPr>
          <w:sz w:val="28"/>
          <w:szCs w:val="28"/>
          <w:lang w:eastAsia="en-US"/>
        </w:rPr>
        <w:t>учреждения почтовой связи</w:t>
      </w:r>
    </w:p>
    <w:p w:rsidR="00C6373B" w:rsidRPr="008A6B3B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C6373B" w:rsidRDefault="00246689" w:rsidP="009079AD">
      <w:pPr>
        <w:pStyle w:val="a5"/>
        <w:widowControl w:val="0"/>
        <w:numPr>
          <w:ilvl w:val="1"/>
          <w:numId w:val="15"/>
        </w:numPr>
        <w:autoSpaceDE w:val="0"/>
        <w:autoSpaceDN w:val="0"/>
        <w:ind w:left="1985" w:hanging="709"/>
        <w:jc w:val="center"/>
        <w:rPr>
          <w:b/>
          <w:w w:val="105"/>
          <w:sz w:val="28"/>
          <w:szCs w:val="28"/>
          <w:lang w:eastAsia="en-US"/>
        </w:rPr>
      </w:pPr>
      <w:r w:rsidRPr="00C6373B">
        <w:rPr>
          <w:b/>
          <w:w w:val="105"/>
          <w:sz w:val="28"/>
          <w:szCs w:val="28"/>
          <w:lang w:eastAsia="en-US"/>
        </w:rPr>
        <w:t>Иные</w:t>
      </w:r>
      <w:r w:rsidRPr="00C6373B">
        <w:rPr>
          <w:b/>
          <w:spacing w:val="-18"/>
          <w:w w:val="105"/>
          <w:sz w:val="28"/>
          <w:szCs w:val="28"/>
          <w:lang w:eastAsia="en-US"/>
        </w:rPr>
        <w:t xml:space="preserve"> </w:t>
      </w:r>
      <w:r w:rsidRPr="00C6373B">
        <w:rPr>
          <w:b/>
          <w:w w:val="105"/>
          <w:sz w:val="28"/>
          <w:szCs w:val="28"/>
          <w:lang w:eastAsia="en-US"/>
        </w:rPr>
        <w:t>требования</w:t>
      </w:r>
      <w:r w:rsidRPr="00C6373B">
        <w:rPr>
          <w:b/>
          <w:spacing w:val="-4"/>
          <w:w w:val="105"/>
          <w:sz w:val="28"/>
          <w:szCs w:val="28"/>
          <w:lang w:eastAsia="en-US"/>
        </w:rPr>
        <w:t xml:space="preserve"> </w:t>
      </w:r>
      <w:r w:rsidRPr="00C6373B">
        <w:rPr>
          <w:b/>
          <w:w w:val="105"/>
          <w:sz w:val="28"/>
          <w:szCs w:val="28"/>
          <w:lang w:eastAsia="en-US"/>
        </w:rPr>
        <w:t>к предоставлению меры поддержки</w:t>
      </w:r>
    </w:p>
    <w:p w:rsidR="00C6373B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246689" w:rsidRPr="00246689" w:rsidRDefault="00DB67B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C6373B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 xml:space="preserve">. </w:t>
      </w:r>
      <w:r w:rsidR="00246689" w:rsidRPr="00246689">
        <w:rPr>
          <w:sz w:val="28"/>
          <w:szCs w:val="28"/>
          <w:lang w:eastAsia="en-US"/>
        </w:rPr>
        <w:t>Услуги, которые являются необходимыми и обязательными для предоставления меры поддержки, не предусмотрены.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</w:t>
      </w:r>
      <w:r w:rsidR="00DB67B9">
        <w:rPr>
          <w:sz w:val="28"/>
          <w:szCs w:val="28"/>
          <w:lang w:eastAsia="en-US"/>
        </w:rPr>
        <w:t xml:space="preserve">. </w:t>
      </w:r>
      <w:r w:rsidR="00246689" w:rsidRPr="00246689">
        <w:rPr>
          <w:sz w:val="28"/>
          <w:szCs w:val="28"/>
          <w:lang w:eastAsia="en-US"/>
        </w:rPr>
        <w:t>При предоставлении меры поддержки используются следующие государственные информационные системы: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246689" w:rsidRPr="00246689">
        <w:rPr>
          <w:sz w:val="28"/>
          <w:szCs w:val="28"/>
          <w:lang w:eastAsia="en-US"/>
        </w:rPr>
        <w:t>федеральная государственная информационная система «Единая система идентификац</w:t>
      </w:r>
      <w:proofErr w:type="gramStart"/>
      <w:r w:rsidR="00246689" w:rsidRPr="00246689">
        <w:rPr>
          <w:sz w:val="28"/>
          <w:szCs w:val="28"/>
          <w:lang w:eastAsia="en-US"/>
        </w:rPr>
        <w:t>ии и ау</w:t>
      </w:r>
      <w:proofErr w:type="gramEnd"/>
      <w:r w:rsidR="00246689" w:rsidRPr="00246689">
        <w:rPr>
          <w:sz w:val="28"/>
          <w:szCs w:val="28"/>
          <w:lang w:eastAsia="en-US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</w:t>
      </w:r>
      <w:r w:rsidR="00246689" w:rsidRPr="00246689">
        <w:rPr>
          <w:spacing w:val="-5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и</w:t>
      </w:r>
      <w:r w:rsidR="00246689" w:rsidRPr="00246689">
        <w:rPr>
          <w:spacing w:val="-6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муниципальных</w:t>
      </w:r>
      <w:r w:rsidR="00246689" w:rsidRPr="00246689">
        <w:rPr>
          <w:spacing w:val="34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услуг в</w:t>
      </w:r>
      <w:r w:rsidR="00246689" w:rsidRPr="00246689">
        <w:rPr>
          <w:spacing w:val="-9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электронной форме»;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="00246689" w:rsidRPr="00246689">
        <w:rPr>
          <w:sz w:val="28"/>
          <w:szCs w:val="28"/>
          <w:lang w:eastAsia="en-US"/>
        </w:rPr>
        <w:t>федеральная государственная информационная система «Единая система межведомственного электронного</w:t>
      </w:r>
      <w:r w:rsidR="00246689" w:rsidRPr="00246689">
        <w:rPr>
          <w:spacing w:val="40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взаимодействия»;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="00246689" w:rsidRPr="00246689">
        <w:rPr>
          <w:sz w:val="28"/>
          <w:szCs w:val="28"/>
          <w:lang w:eastAsia="en-US"/>
        </w:rPr>
        <w:t>государственная</w:t>
      </w:r>
      <w:r w:rsidR="00246689" w:rsidRPr="00246689">
        <w:rPr>
          <w:spacing w:val="22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информационная</w:t>
      </w:r>
      <w:r w:rsidR="00246689" w:rsidRPr="00246689">
        <w:rPr>
          <w:spacing w:val="32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система</w:t>
      </w:r>
      <w:r w:rsidR="00246689" w:rsidRPr="00246689">
        <w:rPr>
          <w:spacing w:val="33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Архангельской</w:t>
      </w:r>
      <w:r w:rsidR="00246689" w:rsidRPr="00246689">
        <w:rPr>
          <w:spacing w:val="56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области «Цифровая образовательная</w:t>
      </w:r>
      <w:r w:rsidR="00246689" w:rsidRPr="00246689">
        <w:rPr>
          <w:spacing w:val="-16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платформа Архангельской</w:t>
      </w:r>
      <w:r w:rsidR="00246689" w:rsidRPr="00246689">
        <w:rPr>
          <w:spacing w:val="6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области»;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="00246689" w:rsidRPr="00246689">
        <w:rPr>
          <w:sz w:val="28"/>
          <w:szCs w:val="28"/>
          <w:lang w:eastAsia="en-US"/>
        </w:rPr>
        <w:t>витрина</w:t>
      </w:r>
      <w:r w:rsidR="00246689" w:rsidRPr="00246689">
        <w:rPr>
          <w:spacing w:val="1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данных</w:t>
      </w:r>
      <w:r w:rsidR="00246689" w:rsidRPr="00246689">
        <w:rPr>
          <w:spacing w:val="-15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министерства</w:t>
      </w:r>
      <w:r w:rsidR="00246689" w:rsidRPr="00246689">
        <w:rPr>
          <w:spacing w:val="4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обороны Российской</w:t>
      </w:r>
      <w:r w:rsidR="00246689" w:rsidRPr="00246689">
        <w:rPr>
          <w:spacing w:val="9"/>
          <w:sz w:val="28"/>
          <w:szCs w:val="28"/>
          <w:lang w:eastAsia="en-US"/>
        </w:rPr>
        <w:t xml:space="preserve"> </w:t>
      </w:r>
      <w:r w:rsidR="00246689" w:rsidRPr="00246689">
        <w:rPr>
          <w:sz w:val="28"/>
          <w:szCs w:val="28"/>
          <w:lang w:eastAsia="en-US"/>
        </w:rPr>
        <w:t>Федерации,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</w:t>
      </w:r>
      <w:r w:rsidR="00246689" w:rsidRPr="00246689">
        <w:rPr>
          <w:sz w:val="28"/>
          <w:szCs w:val="28"/>
          <w:lang w:eastAsia="en-US"/>
        </w:rPr>
        <w:t>государственная информационная система «Навигатор дополнительного образования Архангельской области».</w:t>
      </w:r>
    </w:p>
    <w:p w:rsidR="00246689" w:rsidRPr="00246689" w:rsidRDefault="00246689" w:rsidP="00246689">
      <w:pPr>
        <w:widowControl w:val="0"/>
        <w:autoSpaceDE w:val="0"/>
        <w:autoSpaceDN w:val="0"/>
        <w:spacing w:before="13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 w:rsidRPr="00246689">
        <w:rPr>
          <w:b/>
          <w:sz w:val="28"/>
          <w:szCs w:val="28"/>
          <w:lang w:val="en-US" w:eastAsia="en-US"/>
        </w:rPr>
        <w:t>III</w:t>
      </w:r>
      <w:r w:rsidRPr="00246689">
        <w:rPr>
          <w:b/>
          <w:sz w:val="28"/>
          <w:szCs w:val="28"/>
          <w:lang w:eastAsia="en-US"/>
        </w:rPr>
        <w:t>. Административные процедуры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</w:p>
    <w:p w:rsidR="00246689" w:rsidRPr="00246689" w:rsidRDefault="00DB67B9" w:rsidP="00246689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3.1</w:t>
      </w:r>
      <w:r w:rsidR="00246689" w:rsidRPr="00246689">
        <w:rPr>
          <w:b/>
          <w:sz w:val="28"/>
          <w:szCs w:val="28"/>
          <w:lang w:eastAsia="en-US"/>
        </w:rPr>
        <w:t>. Регистрация и прием к рассмотрению заявления заявителя о предоставлении меры поддержки.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19</w:t>
      </w:r>
      <w:r w:rsidR="00DB67B9">
        <w:rPr>
          <w:sz w:val="28"/>
          <w:szCs w:val="28"/>
          <w:lang w:eastAsia="en-US"/>
        </w:rPr>
        <w:t>.</w:t>
      </w:r>
      <w:r w:rsidR="00246689" w:rsidRPr="00246689">
        <w:rPr>
          <w:sz w:val="28"/>
          <w:szCs w:val="28"/>
          <w:lang w:eastAsia="en-US"/>
        </w:rPr>
        <w:t xml:space="preserve">  Основанием для регистрации и приема к рассмотрению заявления заявителя о предоставлении меры поддержки является получение образовательной организацией запроса заявителя о предоставлении меры поддержки – совокупности документов, необходимых для предоставления меры поддержки. Исчерпывающий перечень документов, необходимых для предоставления меры поддержки, и способы подачи указанных документов приведены в приложении 3 к настоящему порядку.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DB67B9">
        <w:rPr>
          <w:sz w:val="28"/>
          <w:szCs w:val="28"/>
          <w:lang w:eastAsia="en-US"/>
        </w:rPr>
        <w:t>.</w:t>
      </w:r>
      <w:r w:rsidR="00246689" w:rsidRPr="00246689">
        <w:rPr>
          <w:sz w:val="28"/>
          <w:szCs w:val="28"/>
          <w:lang w:eastAsia="en-US"/>
        </w:rPr>
        <w:t xml:space="preserve"> Заявление о предоставлении меры поддержки может быть подано </w:t>
      </w:r>
      <w:proofErr w:type="gramStart"/>
      <w:r w:rsidR="00246689" w:rsidRPr="00246689">
        <w:rPr>
          <w:sz w:val="28"/>
          <w:szCs w:val="28"/>
          <w:lang w:eastAsia="en-US"/>
        </w:rPr>
        <w:t>в</w:t>
      </w:r>
      <w:proofErr w:type="gramEnd"/>
      <w:r w:rsidR="00246689" w:rsidRPr="00246689">
        <w:rPr>
          <w:sz w:val="28"/>
          <w:szCs w:val="28"/>
          <w:lang w:eastAsia="en-US"/>
        </w:rPr>
        <w:t xml:space="preserve"> только </w:t>
      </w:r>
      <w:proofErr w:type="gramStart"/>
      <w:r w:rsidR="00246689" w:rsidRPr="00246689">
        <w:rPr>
          <w:sz w:val="28"/>
          <w:szCs w:val="28"/>
          <w:lang w:eastAsia="en-US"/>
        </w:rPr>
        <w:t>в</w:t>
      </w:r>
      <w:proofErr w:type="gramEnd"/>
      <w:r w:rsidR="00246689" w:rsidRPr="00246689">
        <w:rPr>
          <w:sz w:val="28"/>
          <w:szCs w:val="28"/>
          <w:lang w:eastAsia="en-US"/>
        </w:rPr>
        <w:t xml:space="preserve"> ту муниципальную образовательную организацию, на базе которой осуществляется реализация дополнительных общеобразовательных программ, реализуемых на платной основе.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21</w:t>
      </w:r>
      <w:r w:rsidR="00DB67B9">
        <w:rPr>
          <w:sz w:val="28"/>
          <w:szCs w:val="28"/>
          <w:lang w:eastAsia="en-US"/>
        </w:rPr>
        <w:t xml:space="preserve">. </w:t>
      </w:r>
      <w:r w:rsidR="00246689" w:rsidRPr="00246689">
        <w:rPr>
          <w:sz w:val="28"/>
          <w:szCs w:val="28"/>
          <w:lang w:eastAsia="en-US"/>
        </w:rPr>
        <w:t xml:space="preserve">Работник образовательной организации (далее – ответственный исполнитель), ответственный за прием заявлений и документов о предоставлении меры поддержки в срок, указанный в </w:t>
      </w:r>
      <w:r w:rsidR="00246689" w:rsidRPr="00C6373B">
        <w:rPr>
          <w:sz w:val="28"/>
          <w:szCs w:val="28"/>
          <w:lang w:eastAsia="en-US"/>
        </w:rPr>
        <w:t xml:space="preserve">пункте </w:t>
      </w:r>
      <w:r w:rsidRPr="00C6373B">
        <w:rPr>
          <w:sz w:val="28"/>
          <w:szCs w:val="28"/>
          <w:lang w:eastAsia="en-US"/>
        </w:rPr>
        <w:t>11</w:t>
      </w:r>
      <w:r w:rsidR="00246689" w:rsidRPr="00C6373B">
        <w:rPr>
          <w:sz w:val="28"/>
          <w:szCs w:val="28"/>
          <w:lang w:eastAsia="en-US"/>
        </w:rPr>
        <w:t xml:space="preserve"> настоящего</w:t>
      </w:r>
      <w:r w:rsidR="00246689" w:rsidRPr="00246689">
        <w:rPr>
          <w:sz w:val="28"/>
          <w:szCs w:val="28"/>
          <w:lang w:eastAsia="en-US"/>
        </w:rPr>
        <w:t xml:space="preserve"> порядка, регистрирует запрос заявителя, поступивший на бумажном носителе. </w:t>
      </w:r>
    </w:p>
    <w:p w:rsidR="00246689" w:rsidRPr="00246689" w:rsidRDefault="00532C01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C6373B">
        <w:rPr>
          <w:sz w:val="28"/>
          <w:szCs w:val="28"/>
          <w:lang w:eastAsia="en-US"/>
        </w:rPr>
        <w:t>2</w:t>
      </w:r>
      <w:r w:rsidR="00DB67B9">
        <w:rPr>
          <w:sz w:val="28"/>
          <w:szCs w:val="28"/>
          <w:lang w:eastAsia="en-US"/>
        </w:rPr>
        <w:t xml:space="preserve">. </w:t>
      </w:r>
      <w:r w:rsidR="00246689" w:rsidRPr="00246689">
        <w:rPr>
          <w:sz w:val="28"/>
          <w:szCs w:val="28"/>
          <w:lang w:eastAsia="en-US"/>
        </w:rPr>
        <w:t>В целях приема к рассмотрению заявления заявителя о предоставлении меры поддержки ответственный исполнитель:</w:t>
      </w:r>
    </w:p>
    <w:p w:rsidR="00C6373B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1) у</w:t>
      </w:r>
      <w:r w:rsidR="00C6373B">
        <w:rPr>
          <w:sz w:val="28"/>
          <w:szCs w:val="28"/>
          <w:lang w:eastAsia="en-US"/>
        </w:rPr>
        <w:t>станавливает личность заявителя;</w:t>
      </w:r>
    </w:p>
    <w:p w:rsidR="00C6373B" w:rsidRPr="00246689" w:rsidRDefault="00246689" w:rsidP="00C6373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lastRenderedPageBreak/>
        <w:t xml:space="preserve"> </w:t>
      </w:r>
      <w:r w:rsidR="00C6373B" w:rsidRPr="00246689">
        <w:rPr>
          <w:sz w:val="28"/>
          <w:szCs w:val="28"/>
          <w:lang w:eastAsia="en-US"/>
        </w:rPr>
        <w:t>2) проверяет полноту и правильность оформления полученных документов;</w:t>
      </w:r>
    </w:p>
    <w:p w:rsidR="00C6373B" w:rsidRPr="00246689" w:rsidRDefault="00C6373B" w:rsidP="00C6373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3) устанавливает наличие или отсутствие оснований для отказа в приеме документов, необходимых для предоставления меры поддержки. Исчерпывающий перечень оснований для отказа в приеме документов, необходимых для предоставления меры поддержки, приведен в приложении  4 к настоящему порядку.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23. </w:t>
      </w:r>
      <w:r w:rsidR="00246689" w:rsidRPr="00246689">
        <w:rPr>
          <w:sz w:val="28"/>
          <w:szCs w:val="28"/>
          <w:lang w:eastAsia="en-US"/>
        </w:rPr>
        <w:t>Способами установления личности заявителя являются: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246689" w:rsidRPr="00246689">
        <w:rPr>
          <w:sz w:val="28"/>
          <w:szCs w:val="28"/>
          <w:lang w:eastAsia="en-US"/>
        </w:rPr>
        <w:t>паспорт гражданина Российской Федерации или иной документ, удостоверяющий личность заявителя, – и при подаче заявления о предоставлении меры поддержки непосредственно в образовательную организацию;</w:t>
      </w:r>
    </w:p>
    <w:p w:rsidR="00246689" w:rsidRPr="00246689" w:rsidRDefault="00C6373B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="00246689" w:rsidRPr="00246689">
        <w:rPr>
          <w:sz w:val="28"/>
          <w:szCs w:val="28"/>
          <w:lang w:eastAsia="en-US"/>
        </w:rPr>
        <w:t xml:space="preserve"> ксерокопия паспорта гражданина Российской Федерации или иного документа, удостоверяющего личность заявителя, – при подаче заявления о предоставлении меры поддержки почтовым отправлением в общеобразовательную организацию;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В случае наличия оснований для отказа в приеме документов (приложение  4 к настоящему порядку) ответственный исполнитель подготавливает уведомление об этом. В уведомлении указывается конкретное основание для отказа в приеме документов с разъяснением, в чем оно состоит. Уведомление об отказе в приеме документов подписывается руководителем образовательной организации и направляется заявителю способами, предусмотренными настоящим порядком для выдачи результата рассмотрения документов о предоставлении меры поддержки.</w:t>
      </w: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24. </w:t>
      </w:r>
      <w:r w:rsidR="00246689" w:rsidRPr="00246689">
        <w:rPr>
          <w:sz w:val="28"/>
          <w:szCs w:val="28"/>
          <w:lang w:eastAsia="en-US"/>
        </w:rPr>
        <w:t>В случае отсутствия оснований для отказа в приеме документов (приложение  4 к настоящему порядку) ответственный исполнитель принимает заявление заявителя к рассмотрению.</w:t>
      </w:r>
    </w:p>
    <w:p w:rsidR="00246689" w:rsidRPr="00246689" w:rsidRDefault="00246689" w:rsidP="00246689">
      <w:pPr>
        <w:widowControl w:val="0"/>
        <w:autoSpaceDE w:val="0"/>
        <w:autoSpaceDN w:val="0"/>
        <w:spacing w:before="2"/>
        <w:rPr>
          <w:sz w:val="28"/>
          <w:szCs w:val="28"/>
          <w:lang w:eastAsia="en-US"/>
        </w:rPr>
      </w:pPr>
    </w:p>
    <w:p w:rsidR="00246689" w:rsidRPr="00246689" w:rsidRDefault="00DB67B9" w:rsidP="00246689">
      <w:pPr>
        <w:widowControl w:val="0"/>
        <w:tabs>
          <w:tab w:val="left" w:pos="8102"/>
        </w:tabs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3.2</w:t>
      </w:r>
      <w:r w:rsidR="00246689" w:rsidRPr="00246689">
        <w:rPr>
          <w:b/>
          <w:sz w:val="28"/>
          <w:szCs w:val="28"/>
          <w:lang w:eastAsia="en-US"/>
        </w:rPr>
        <w:t>. Рассмотрение вопроса о предоставлении меры поддержки</w:t>
      </w:r>
    </w:p>
    <w:p w:rsidR="00246689" w:rsidRPr="00246689" w:rsidRDefault="00532C01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9B1AF5">
        <w:rPr>
          <w:sz w:val="28"/>
          <w:szCs w:val="28"/>
          <w:lang w:eastAsia="en-US"/>
        </w:rPr>
        <w:t>5</w:t>
      </w:r>
      <w:r w:rsidR="00DB67B9">
        <w:rPr>
          <w:sz w:val="28"/>
          <w:szCs w:val="28"/>
          <w:lang w:eastAsia="en-US"/>
        </w:rPr>
        <w:t>.</w:t>
      </w:r>
      <w:r w:rsidR="00246689" w:rsidRPr="00246689">
        <w:rPr>
          <w:sz w:val="28"/>
          <w:szCs w:val="28"/>
          <w:lang w:eastAsia="en-US"/>
        </w:rPr>
        <w:t xml:space="preserve"> Основанием для рассмотрения вопроса о предоставлении меры поддержки является регистрация заявления заявителя о предоставлении меры поддержки.</w:t>
      </w:r>
    </w:p>
    <w:p w:rsidR="00246689" w:rsidRPr="00246689" w:rsidRDefault="00532C01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9B1AF5">
        <w:rPr>
          <w:sz w:val="28"/>
          <w:szCs w:val="28"/>
          <w:lang w:eastAsia="en-US"/>
        </w:rPr>
        <w:t>6</w:t>
      </w:r>
      <w:r w:rsidR="00DB67B9">
        <w:rPr>
          <w:sz w:val="28"/>
          <w:szCs w:val="28"/>
          <w:lang w:eastAsia="en-US"/>
        </w:rPr>
        <w:t xml:space="preserve">. </w:t>
      </w:r>
      <w:r w:rsidR="00246689" w:rsidRPr="00246689">
        <w:rPr>
          <w:sz w:val="28"/>
          <w:szCs w:val="28"/>
          <w:lang w:eastAsia="en-US"/>
        </w:rPr>
        <w:t>Ответственный исполнитель: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1) рассматривает документы, представленные заявителем в целях предоставления меры поддержки;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2) проверяет наличие или отсутствие оснований для отказа в предоставлении меры поддержки. Исчерпывающий перечень оснований для отказа в предоставлении меры поддержки приведен в приложении № 5 к настоящему порядку.</w:t>
      </w: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27. </w:t>
      </w:r>
      <w:r w:rsidR="00246689" w:rsidRPr="00246689">
        <w:rPr>
          <w:sz w:val="28"/>
          <w:szCs w:val="28"/>
          <w:lang w:eastAsia="en-US"/>
        </w:rPr>
        <w:t xml:space="preserve">В случае если заявителем к заявлению о предоставлении меры поддержки </w:t>
      </w:r>
      <w:proofErr w:type="gramStart"/>
      <w:r w:rsidR="00246689" w:rsidRPr="00246689">
        <w:rPr>
          <w:sz w:val="28"/>
          <w:szCs w:val="28"/>
          <w:lang w:eastAsia="en-US"/>
        </w:rPr>
        <w:t>приложена</w:t>
      </w:r>
      <w:proofErr w:type="gramEnd"/>
      <w:r w:rsidR="00246689" w:rsidRPr="00246689">
        <w:rPr>
          <w:sz w:val="28"/>
          <w:szCs w:val="28"/>
          <w:lang w:eastAsia="en-US"/>
        </w:rPr>
        <w:t xml:space="preserve"> скан-копия документа, подтверждающего участие в CBO, ответственный исполнитель формирует и направляет одним </w:t>
      </w:r>
      <w:r w:rsidR="00AD59FB">
        <w:rPr>
          <w:sz w:val="28"/>
          <w:szCs w:val="28"/>
          <w:lang w:eastAsia="en-US"/>
        </w:rPr>
        <w:t>из способов, указанных в пункте 1</w:t>
      </w:r>
      <w:r>
        <w:rPr>
          <w:sz w:val="28"/>
          <w:szCs w:val="28"/>
          <w:lang w:eastAsia="en-US"/>
        </w:rPr>
        <w:t>0</w:t>
      </w:r>
      <w:r w:rsidR="00246689" w:rsidRPr="00246689">
        <w:rPr>
          <w:sz w:val="28"/>
          <w:szCs w:val="28"/>
          <w:lang w:eastAsia="en-US"/>
        </w:rPr>
        <w:t xml:space="preserve"> настоящего порядка заявителю уведомление о необходимости представления оригинала документа, подтверждающего участие в CBO.</w:t>
      </w: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28. </w:t>
      </w:r>
      <w:r w:rsidR="00246689" w:rsidRPr="00246689">
        <w:rPr>
          <w:sz w:val="28"/>
          <w:szCs w:val="28"/>
          <w:lang w:eastAsia="en-US"/>
        </w:rPr>
        <w:t xml:space="preserve">В случае наличия оснований для отказа в предоставлении меры </w:t>
      </w:r>
      <w:r w:rsidR="00246689" w:rsidRPr="00246689">
        <w:rPr>
          <w:sz w:val="28"/>
          <w:szCs w:val="28"/>
          <w:lang w:eastAsia="en-US"/>
        </w:rPr>
        <w:lastRenderedPageBreak/>
        <w:t>поддержки (приложение 5 к настоящему порядку) ответственный исполнитель подготавливает уведомление об отказе в предоставлении меры поддержки, которое подписывается руководителем общеобразовательной организации, лицом, уполномоченным на исполнение обязанностей руководителя общеобразовательной организации.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246689">
        <w:rPr>
          <w:sz w:val="28"/>
          <w:szCs w:val="28"/>
          <w:lang w:eastAsia="en-US"/>
        </w:rPr>
        <w:t>В уведомлении об отказе в предоставлении меры поддержки указывается конкретное основание для отказа с разъяснением, в чем оно состоит и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меры поддержки.</w:t>
      </w:r>
      <w:proofErr w:type="gramEnd"/>
    </w:p>
    <w:p w:rsidR="00246689" w:rsidRPr="00246689" w:rsidRDefault="00532C01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9B1AF5">
        <w:rPr>
          <w:sz w:val="28"/>
          <w:szCs w:val="28"/>
          <w:lang w:eastAsia="en-US"/>
        </w:rPr>
        <w:t>9</w:t>
      </w:r>
      <w:r w:rsidR="00DB67B9">
        <w:rPr>
          <w:sz w:val="28"/>
          <w:szCs w:val="28"/>
          <w:lang w:eastAsia="en-US"/>
        </w:rPr>
        <w:t xml:space="preserve">. </w:t>
      </w:r>
      <w:r w:rsidR="00246689" w:rsidRPr="00246689">
        <w:rPr>
          <w:sz w:val="28"/>
          <w:szCs w:val="28"/>
          <w:lang w:eastAsia="en-US"/>
        </w:rPr>
        <w:t xml:space="preserve">Решение о предоставлении меры поддержки или об отказе в этом принимается в пределах срока, установленного пунктом </w:t>
      </w:r>
      <w:r>
        <w:rPr>
          <w:sz w:val="28"/>
          <w:szCs w:val="28"/>
          <w:lang w:eastAsia="en-US"/>
        </w:rPr>
        <w:t>11</w:t>
      </w:r>
      <w:r w:rsidR="00246689" w:rsidRPr="00246689">
        <w:rPr>
          <w:sz w:val="28"/>
          <w:szCs w:val="28"/>
          <w:lang w:eastAsia="en-US"/>
        </w:rPr>
        <w:t xml:space="preserve"> настоящего порядка.</w:t>
      </w:r>
    </w:p>
    <w:p w:rsidR="00246689" w:rsidRPr="00246689" w:rsidRDefault="00246689" w:rsidP="00246689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246689" w:rsidRPr="00246689" w:rsidRDefault="00DF4493" w:rsidP="00246689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3.3</w:t>
      </w:r>
      <w:r w:rsidR="00246689" w:rsidRPr="00246689">
        <w:rPr>
          <w:b/>
          <w:sz w:val="28"/>
          <w:szCs w:val="28"/>
          <w:lang w:eastAsia="en-US"/>
        </w:rPr>
        <w:t>. Выдача результата предоставления меры поддержки</w:t>
      </w: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30</w:t>
      </w:r>
      <w:r w:rsidR="00DF4493">
        <w:rPr>
          <w:sz w:val="28"/>
          <w:szCs w:val="28"/>
          <w:lang w:eastAsia="en-US"/>
        </w:rPr>
        <w:t xml:space="preserve">. </w:t>
      </w:r>
      <w:proofErr w:type="gramStart"/>
      <w:r w:rsidR="00246689" w:rsidRPr="00246689">
        <w:rPr>
          <w:sz w:val="28"/>
          <w:szCs w:val="28"/>
          <w:lang w:eastAsia="en-US"/>
        </w:rPr>
        <w:t xml:space="preserve">Ответственный исполнитель в течение одного рабочего дня со дня принятия решения о предоставлении меры поддержки или об отказе в этом, но не позднее дня истечения максимального срока предоставления меры поддержки (пункт </w:t>
      </w:r>
      <w:r w:rsidR="00532C01">
        <w:rPr>
          <w:sz w:val="28"/>
          <w:szCs w:val="28"/>
          <w:lang w:eastAsia="en-US"/>
        </w:rPr>
        <w:t>11</w:t>
      </w:r>
      <w:r w:rsidR="00246689" w:rsidRPr="00246689">
        <w:rPr>
          <w:sz w:val="28"/>
          <w:szCs w:val="28"/>
          <w:lang w:eastAsia="en-US"/>
        </w:rPr>
        <w:t xml:space="preserve"> настоящего порядка) направляет результат предоставления меры поддержки, указанный в пункте </w:t>
      </w:r>
      <w:r w:rsidR="00532C01">
        <w:rPr>
          <w:sz w:val="28"/>
          <w:szCs w:val="28"/>
          <w:lang w:eastAsia="en-US"/>
        </w:rPr>
        <w:t>9</w:t>
      </w:r>
      <w:r w:rsidR="00246689" w:rsidRPr="00246689">
        <w:rPr>
          <w:sz w:val="28"/>
          <w:szCs w:val="28"/>
          <w:lang w:eastAsia="en-US"/>
        </w:rPr>
        <w:t xml:space="preserve"> настоящего порядка, одним из спо</w:t>
      </w:r>
      <w:r w:rsidR="00532C01">
        <w:rPr>
          <w:sz w:val="28"/>
          <w:szCs w:val="28"/>
          <w:lang w:eastAsia="en-US"/>
        </w:rPr>
        <w:t xml:space="preserve">собов, предусмотренных пунктом 10 настоящего </w:t>
      </w:r>
      <w:r w:rsidR="00246689" w:rsidRPr="00246689">
        <w:rPr>
          <w:sz w:val="28"/>
          <w:szCs w:val="28"/>
          <w:lang w:eastAsia="en-US"/>
        </w:rPr>
        <w:t xml:space="preserve"> порядка.</w:t>
      </w:r>
      <w:proofErr w:type="gramEnd"/>
    </w:p>
    <w:p w:rsidR="00246689" w:rsidRPr="00246689" w:rsidRDefault="00246689" w:rsidP="00246689">
      <w:pPr>
        <w:widowControl w:val="0"/>
        <w:autoSpaceDE w:val="0"/>
        <w:autoSpaceDN w:val="0"/>
        <w:spacing w:before="2"/>
        <w:rPr>
          <w:sz w:val="28"/>
          <w:szCs w:val="28"/>
          <w:lang w:eastAsia="en-US"/>
        </w:rPr>
      </w:pPr>
    </w:p>
    <w:p w:rsidR="00246689" w:rsidRDefault="001855FD" w:rsidP="00DF4493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IV</w:t>
      </w:r>
      <w:r w:rsidR="00246689" w:rsidRPr="00246689">
        <w:rPr>
          <w:b/>
          <w:sz w:val="28"/>
          <w:szCs w:val="28"/>
          <w:lang w:eastAsia="en-US"/>
        </w:rPr>
        <w:t>. Способы информирования заявителей об изменении статуса рассмотрения запросов о предоставлении меры поддержки</w:t>
      </w:r>
    </w:p>
    <w:p w:rsidR="009B1AF5" w:rsidRPr="00246689" w:rsidRDefault="009B1AF5" w:rsidP="00DF4493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  <w:lang w:eastAsia="en-US"/>
        </w:rPr>
      </w:pP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31</w:t>
      </w:r>
      <w:r w:rsidR="00246689" w:rsidRPr="00246689">
        <w:rPr>
          <w:sz w:val="28"/>
          <w:szCs w:val="28"/>
          <w:lang w:eastAsia="en-US"/>
        </w:rPr>
        <w:t>. При предоставлении меры поддержки заявители информируются об изменении статуса рассмотрения заявления о предоставлении меры поддержки.</w:t>
      </w: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32. </w:t>
      </w:r>
      <w:r w:rsidR="00246689" w:rsidRPr="00246689">
        <w:rPr>
          <w:sz w:val="28"/>
          <w:szCs w:val="28"/>
          <w:lang w:eastAsia="en-US"/>
        </w:rPr>
        <w:t>При предоставлении меры поддержки заявителю направляются:</w:t>
      </w: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246689" w:rsidRPr="00246689">
        <w:rPr>
          <w:sz w:val="28"/>
          <w:szCs w:val="28"/>
          <w:lang w:eastAsia="en-US"/>
        </w:rPr>
        <w:t>уведомление об отказе в приеме документов, необходимых для предоставления меры поддержки (при принятии такого решения);</w:t>
      </w:r>
    </w:p>
    <w:p w:rsidR="00246689" w:rsidRPr="00246689" w:rsidRDefault="009B1AF5" w:rsidP="00246689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="00246689" w:rsidRPr="00246689">
        <w:rPr>
          <w:sz w:val="28"/>
          <w:szCs w:val="28"/>
          <w:lang w:eastAsia="en-US"/>
        </w:rPr>
        <w:t>уведомление о результате рассмотрения заявления о предоставлении меры поддержки, содержащее сведения о принятии положительного решения о предоставлении меры поддержки либо мотивированный отказ в предоставлении меры поддержки.</w:t>
      </w:r>
    </w:p>
    <w:p w:rsidR="00246689" w:rsidRPr="00246689" w:rsidRDefault="00246689" w:rsidP="00246689">
      <w:pPr>
        <w:widowControl w:val="0"/>
        <w:autoSpaceDE w:val="0"/>
        <w:autoSpaceDN w:val="0"/>
        <w:spacing w:line="237" w:lineRule="auto"/>
        <w:jc w:val="both"/>
        <w:rPr>
          <w:sz w:val="28"/>
          <w:szCs w:val="22"/>
          <w:lang w:eastAsia="en-US"/>
        </w:rPr>
        <w:sectPr w:rsidR="00246689" w:rsidRPr="00246689" w:rsidSect="00F958A8">
          <w:headerReference w:type="default" r:id="rId22"/>
          <w:pgSz w:w="11910" w:h="16840"/>
          <w:pgMar w:top="1120" w:right="853" w:bottom="851" w:left="1559" w:header="879" w:footer="0" w:gutter="0"/>
          <w:pgNumType w:start="9"/>
          <w:cols w:space="720"/>
        </w:sectPr>
      </w:pPr>
    </w:p>
    <w:p w:rsidR="00246689" w:rsidRPr="00246689" w:rsidRDefault="00246689" w:rsidP="00246689">
      <w:pPr>
        <w:widowControl w:val="0"/>
        <w:autoSpaceDE w:val="0"/>
        <w:autoSpaceDN w:val="0"/>
        <w:spacing w:before="307"/>
        <w:jc w:val="right"/>
        <w:rPr>
          <w:sz w:val="28"/>
          <w:szCs w:val="28"/>
          <w:lang w:eastAsia="en-US"/>
        </w:rPr>
      </w:pPr>
      <w:r w:rsidRPr="00246689">
        <w:rPr>
          <w:spacing w:val="-4"/>
          <w:sz w:val="28"/>
          <w:szCs w:val="28"/>
          <w:lang w:eastAsia="en-US"/>
        </w:rPr>
        <w:lastRenderedPageBreak/>
        <w:t>П</w:t>
      </w:r>
      <w:r w:rsidR="00A93266">
        <w:rPr>
          <w:spacing w:val="-4"/>
          <w:sz w:val="28"/>
          <w:szCs w:val="28"/>
          <w:lang w:eastAsia="en-US"/>
        </w:rPr>
        <w:t xml:space="preserve">РИЛОЖЕНИЕ  № </w:t>
      </w:r>
      <w:r w:rsidRPr="00246689">
        <w:rPr>
          <w:spacing w:val="-10"/>
          <w:sz w:val="28"/>
          <w:szCs w:val="28"/>
          <w:lang w:eastAsia="en-US"/>
        </w:rPr>
        <w:t>1</w:t>
      </w:r>
    </w:p>
    <w:p w:rsidR="00246689" w:rsidRPr="00246689" w:rsidRDefault="00246689" w:rsidP="00246689">
      <w:pPr>
        <w:widowControl w:val="0"/>
        <w:autoSpaceDE w:val="0"/>
        <w:autoSpaceDN w:val="0"/>
        <w:spacing w:before="4"/>
        <w:ind w:right="3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к</w:t>
      </w:r>
      <w:r w:rsidRPr="00246689">
        <w:rPr>
          <w:spacing w:val="-1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порядку</w:t>
      </w:r>
      <w:r w:rsidRPr="00246689">
        <w:rPr>
          <w:spacing w:val="-16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предоставления</w:t>
      </w:r>
      <w:r w:rsidRPr="00246689">
        <w:rPr>
          <w:spacing w:val="-17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 xml:space="preserve">меры поддержки </w:t>
      </w:r>
    </w:p>
    <w:p w:rsidR="00C51BC2" w:rsidRDefault="00246689" w:rsidP="00246689">
      <w:pPr>
        <w:widowControl w:val="0"/>
        <w:autoSpaceDE w:val="0"/>
        <w:autoSpaceDN w:val="0"/>
        <w:spacing w:before="4"/>
        <w:ind w:right="3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по бесплатному посещению занятий</w:t>
      </w:r>
      <w:r w:rsidR="00C51BC2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 xml:space="preserve">по </w:t>
      </w:r>
      <w:proofErr w:type="gramStart"/>
      <w:r w:rsidRPr="00246689">
        <w:rPr>
          <w:sz w:val="28"/>
          <w:szCs w:val="28"/>
          <w:lang w:eastAsia="en-US"/>
        </w:rPr>
        <w:t>дополнительным</w:t>
      </w:r>
      <w:proofErr w:type="gramEnd"/>
    </w:p>
    <w:p w:rsidR="00246689" w:rsidRPr="00246689" w:rsidRDefault="00246689" w:rsidP="00246689">
      <w:pPr>
        <w:widowControl w:val="0"/>
        <w:autoSpaceDE w:val="0"/>
        <w:autoSpaceDN w:val="0"/>
        <w:spacing w:before="4"/>
        <w:ind w:right="3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 </w:t>
      </w:r>
      <w:proofErr w:type="gramStart"/>
      <w:r w:rsidRPr="00246689">
        <w:rPr>
          <w:sz w:val="28"/>
          <w:szCs w:val="28"/>
          <w:lang w:eastAsia="en-US"/>
        </w:rPr>
        <w:t>общеобразовательным программам</w:t>
      </w:r>
      <w:r w:rsidR="00C51BC2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в муниципальных образовательных организациях</w:t>
      </w:r>
      <w:r w:rsidR="00C51BC2">
        <w:rPr>
          <w:sz w:val="28"/>
          <w:szCs w:val="28"/>
          <w:lang w:eastAsia="en-US"/>
        </w:rPr>
        <w:t xml:space="preserve"> городского округа Архангельской области «Город Коряжма»</w:t>
      </w:r>
      <w:r w:rsidRPr="00246689">
        <w:rPr>
          <w:sz w:val="28"/>
          <w:szCs w:val="28"/>
          <w:lang w:eastAsia="en-US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</w:t>
      </w:r>
      <w:proofErr w:type="gramEnd"/>
      <w:r w:rsidRPr="00246689">
        <w:rPr>
          <w:sz w:val="28"/>
          <w:szCs w:val="28"/>
          <w:lang w:eastAsia="en-US"/>
        </w:rPr>
        <w:t xml:space="preserve">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 </w:t>
      </w:r>
    </w:p>
    <w:p w:rsidR="00246689" w:rsidRPr="00246689" w:rsidRDefault="00246689" w:rsidP="00246689">
      <w:pPr>
        <w:widowControl w:val="0"/>
        <w:autoSpaceDE w:val="0"/>
        <w:autoSpaceDN w:val="0"/>
        <w:spacing w:before="297"/>
        <w:rPr>
          <w:sz w:val="28"/>
          <w:szCs w:val="28"/>
          <w:lang w:eastAsia="en-US"/>
        </w:rPr>
      </w:pPr>
    </w:p>
    <w:p w:rsidR="00783008" w:rsidRPr="001205FA" w:rsidRDefault="00783008" w:rsidP="00783008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</w:t>
      </w:r>
      <w:r w:rsidRPr="001205FA">
        <w:rPr>
          <w:sz w:val="28"/>
          <w:szCs w:val="28"/>
          <w:lang w:eastAsia="en-US"/>
        </w:rPr>
        <w:t>Руководителю</w:t>
      </w:r>
      <w:r w:rsidRPr="001205FA">
        <w:rPr>
          <w:spacing w:val="-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/</w:t>
      </w:r>
      <w:r w:rsidRPr="001205FA">
        <w:rPr>
          <w:spacing w:val="-18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директору</w:t>
      </w:r>
      <w:r w:rsidRPr="001205FA">
        <w:rPr>
          <w:spacing w:val="-7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/</w:t>
      </w:r>
      <w:r w:rsidRPr="001205FA">
        <w:rPr>
          <w:spacing w:val="-17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заведующему</w:t>
      </w:r>
    </w:p>
    <w:p w:rsidR="00783008" w:rsidRDefault="00783008" w:rsidP="00783008">
      <w:pPr>
        <w:widowControl w:val="0"/>
        <w:autoSpaceDE w:val="0"/>
        <w:autoSpaceDN w:val="0"/>
        <w:spacing w:before="47" w:line="460" w:lineRule="exact"/>
        <w:ind w:right="450"/>
        <w:jc w:val="right"/>
        <w:rPr>
          <w:spacing w:val="-2"/>
          <w:szCs w:val="22"/>
          <w:lang w:eastAsia="en-US"/>
        </w:rPr>
      </w:pP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6BD73531" wp14:editId="3A2077BC">
                <wp:simplePos x="0" y="0"/>
                <wp:positionH relativeFrom="page">
                  <wp:posOffset>3864864</wp:posOffset>
                </wp:positionH>
                <wp:positionV relativeFrom="paragraph">
                  <wp:posOffset>423662</wp:posOffset>
                </wp:positionV>
                <wp:extent cx="2649220" cy="1270"/>
                <wp:effectExtent l="0" t="0" r="0" b="0"/>
                <wp:wrapNone/>
                <wp:docPr id="21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style="position:absolute;margin-left:304.3pt;margin-top:33.35pt;width:208.6pt;height:.1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" path="m,l2648712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0A9E4689" wp14:editId="7504A413">
                <wp:simplePos x="0" y="0"/>
                <wp:positionH relativeFrom="page">
                  <wp:posOffset>3962400</wp:posOffset>
                </wp:positionH>
                <wp:positionV relativeFrom="paragraph">
                  <wp:posOffset>134102</wp:posOffset>
                </wp:positionV>
                <wp:extent cx="2496820" cy="1270"/>
                <wp:effectExtent l="0" t="0" r="0" b="0"/>
                <wp:wrapNone/>
                <wp:docPr id="22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>
                              <a:moveTo>
                                <a:pt x="0" y="0"/>
                              </a:moveTo>
                              <a:lnTo>
                                <a:pt x="24963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style="position:absolute;margin-left:312pt;margin-top:10.55pt;width:196.6pt;height:.1pt;z-index: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6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" path="m,l2496312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spacing w:val="-2"/>
          <w:szCs w:val="22"/>
          <w:lang w:eastAsia="en-US"/>
        </w:rPr>
        <w:t>(наименование</w:t>
      </w:r>
      <w:r w:rsidRPr="001205FA">
        <w:rPr>
          <w:spacing w:val="8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муниципальной</w:t>
      </w:r>
      <w:r w:rsidRPr="001205FA">
        <w:rPr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образовательной</w:t>
      </w:r>
      <w:r w:rsidRPr="001205FA">
        <w:rPr>
          <w:spacing w:val="-11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 xml:space="preserve">организации) </w:t>
      </w:r>
    </w:p>
    <w:p w:rsidR="00783008" w:rsidRPr="001205FA" w:rsidRDefault="00783008" w:rsidP="00783008">
      <w:pPr>
        <w:widowControl w:val="0"/>
        <w:autoSpaceDE w:val="0"/>
        <w:autoSpaceDN w:val="0"/>
        <w:spacing w:before="47" w:line="460" w:lineRule="exact"/>
        <w:ind w:right="450"/>
        <w:jc w:val="right"/>
        <w:rPr>
          <w:szCs w:val="22"/>
          <w:lang w:eastAsia="en-US"/>
        </w:rPr>
      </w:pPr>
      <w:r w:rsidRPr="001205FA">
        <w:rPr>
          <w:w w:val="95"/>
          <w:szCs w:val="22"/>
          <w:lang w:eastAsia="en-US"/>
        </w:rPr>
        <w:t>(Фамилия,</w:t>
      </w:r>
      <w:r w:rsidRPr="001205FA">
        <w:rPr>
          <w:spacing w:val="14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имя,</w:t>
      </w:r>
      <w:r w:rsidRPr="001205FA">
        <w:rPr>
          <w:spacing w:val="5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отчество</w:t>
      </w:r>
      <w:r w:rsidRPr="001205FA">
        <w:rPr>
          <w:spacing w:val="9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(последнее – при</w:t>
      </w:r>
      <w:r w:rsidRPr="001205FA">
        <w:rPr>
          <w:spacing w:val="4"/>
          <w:szCs w:val="22"/>
          <w:lang w:eastAsia="en-US"/>
        </w:rPr>
        <w:t xml:space="preserve"> </w:t>
      </w:r>
      <w:r w:rsidRPr="001205FA">
        <w:rPr>
          <w:w w:val="95"/>
          <w:szCs w:val="22"/>
          <w:lang w:eastAsia="en-US"/>
        </w:rPr>
        <w:t>наличии)</w:t>
      </w:r>
      <w:r w:rsidRPr="001205FA">
        <w:rPr>
          <w:spacing w:val="12"/>
          <w:szCs w:val="22"/>
          <w:lang w:eastAsia="en-US"/>
        </w:rPr>
        <w:t xml:space="preserve"> </w:t>
      </w:r>
      <w:r w:rsidRPr="001205FA">
        <w:rPr>
          <w:spacing w:val="-2"/>
          <w:w w:val="95"/>
          <w:szCs w:val="22"/>
          <w:lang w:eastAsia="en-US"/>
        </w:rPr>
        <w:t>заявителя)</w:t>
      </w:r>
    </w:p>
    <w:p w:rsidR="00783008" w:rsidRPr="001205FA" w:rsidRDefault="00783008" w:rsidP="00783008">
      <w:pPr>
        <w:widowControl w:val="0"/>
        <w:autoSpaceDE w:val="0"/>
        <w:autoSpaceDN w:val="0"/>
        <w:spacing w:line="272" w:lineRule="exact"/>
        <w:jc w:val="center"/>
        <w:rPr>
          <w:sz w:val="28"/>
          <w:szCs w:val="28"/>
          <w:lang w:eastAsia="en-US"/>
        </w:rPr>
      </w:pPr>
      <w:r w:rsidRPr="001205F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4E17507B" wp14:editId="6F7767F5">
                <wp:simplePos x="0" y="0"/>
                <wp:positionH relativeFrom="page">
                  <wp:posOffset>3572255</wp:posOffset>
                </wp:positionH>
                <wp:positionV relativeFrom="paragraph">
                  <wp:posOffset>891657</wp:posOffset>
                </wp:positionV>
                <wp:extent cx="3218815" cy="1270"/>
                <wp:effectExtent l="0" t="0" r="0" b="0"/>
                <wp:wrapNone/>
                <wp:docPr id="23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815">
                              <a:moveTo>
                                <a:pt x="0" y="0"/>
                              </a:moveTo>
                              <a:lnTo>
                                <a:pt x="32186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style="position:absolute;margin-left:281.3pt;margin-top:70.2pt;width:253.45pt;height:.1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" path="m,l3218688,e" filled="f" strokeweight=".72pt">
                <v:path arrowok="t"/>
                <w10:wrap anchorx="page"/>
              </v:shape>
            </w:pict>
          </mc:Fallback>
        </mc:AlternateContent>
      </w:r>
      <w:r w:rsidRPr="001205FA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52DC03B6" wp14:editId="5D87318F">
                <wp:simplePos x="0" y="0"/>
                <wp:positionH relativeFrom="page">
                  <wp:posOffset>3858768</wp:posOffset>
                </wp:positionH>
                <wp:positionV relativeFrom="paragraph">
                  <wp:posOffset>599049</wp:posOffset>
                </wp:positionV>
                <wp:extent cx="2649220" cy="1270"/>
                <wp:effectExtent l="0" t="0" r="0" b="0"/>
                <wp:wrapNone/>
                <wp:docPr id="24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9220">
                              <a:moveTo>
                                <a:pt x="0" y="0"/>
                              </a:moveTo>
                              <a:lnTo>
                                <a:pt x="2648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7" o:spid="_x0000_s1026" style="position:absolute;margin-left:303.85pt;margin-top:47.15pt;width:208.6pt;height:.1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" path="m,l2648712,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8"/>
          <w:szCs w:val="28"/>
          <w:lang w:eastAsia="en-US"/>
        </w:rPr>
        <w:t xml:space="preserve">                                        </w:t>
      </w:r>
      <w:r w:rsidRPr="001205FA">
        <w:rPr>
          <w:sz w:val="28"/>
          <w:szCs w:val="28"/>
          <w:lang w:eastAsia="en-US"/>
        </w:rPr>
        <w:t>проживающег</w:t>
      </w:r>
      <w:proofErr w:type="gramStart"/>
      <w:r w:rsidRPr="001205FA">
        <w:rPr>
          <w:sz w:val="28"/>
          <w:szCs w:val="28"/>
          <w:lang w:eastAsia="en-US"/>
        </w:rPr>
        <w:t>о(</w:t>
      </w:r>
      <w:proofErr w:type="gramEnd"/>
      <w:r w:rsidRPr="001205FA">
        <w:rPr>
          <w:sz w:val="28"/>
          <w:szCs w:val="28"/>
          <w:lang w:eastAsia="en-US"/>
        </w:rPr>
        <w:t>ей)</w:t>
      </w:r>
      <w:r w:rsidRPr="001205FA">
        <w:rPr>
          <w:spacing w:val="-12"/>
          <w:sz w:val="28"/>
          <w:szCs w:val="28"/>
          <w:lang w:eastAsia="en-US"/>
        </w:rPr>
        <w:t xml:space="preserve"> </w:t>
      </w:r>
      <w:r w:rsidRPr="001205FA">
        <w:rPr>
          <w:sz w:val="28"/>
          <w:szCs w:val="28"/>
          <w:lang w:eastAsia="en-US"/>
        </w:rPr>
        <w:t>по</w:t>
      </w:r>
      <w:r w:rsidRPr="001205FA">
        <w:rPr>
          <w:spacing w:val="-11"/>
          <w:sz w:val="28"/>
          <w:szCs w:val="28"/>
          <w:lang w:eastAsia="en-US"/>
        </w:rPr>
        <w:t xml:space="preserve"> </w:t>
      </w:r>
      <w:r w:rsidRPr="001205FA">
        <w:rPr>
          <w:spacing w:val="-2"/>
          <w:sz w:val="28"/>
          <w:szCs w:val="28"/>
          <w:lang w:eastAsia="en-US"/>
        </w:rPr>
        <w:t>адресу:</w:t>
      </w:r>
    </w:p>
    <w:p w:rsidR="00783008" w:rsidRPr="001205FA" w:rsidRDefault="00783008" w:rsidP="00783008">
      <w:pPr>
        <w:widowControl w:val="0"/>
        <w:autoSpaceDE w:val="0"/>
        <w:autoSpaceDN w:val="0"/>
        <w:spacing w:before="2"/>
        <w:jc w:val="right"/>
        <w:rPr>
          <w:sz w:val="16"/>
          <w:szCs w:val="28"/>
          <w:lang w:eastAsia="en-US"/>
        </w:rPr>
      </w:pPr>
      <w:r w:rsidRPr="001205FA">
        <w:rPr>
          <w:noProof/>
          <w:sz w:val="16"/>
          <w:szCs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26852FFD" wp14:editId="5E8ECC1C">
                <wp:simplePos x="0" y="0"/>
                <wp:positionH relativeFrom="page">
                  <wp:posOffset>3858768</wp:posOffset>
                </wp:positionH>
                <wp:positionV relativeFrom="paragraph">
                  <wp:posOffset>133870</wp:posOffset>
                </wp:positionV>
                <wp:extent cx="2651760" cy="1270"/>
                <wp:effectExtent l="0" t="0" r="0" b="0"/>
                <wp:wrapTopAndBottom/>
                <wp:docPr id="25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1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760">
                              <a:moveTo>
                                <a:pt x="0" y="0"/>
                              </a:moveTo>
                              <a:lnTo>
                                <a:pt x="26517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8" o:spid="_x0000_s1026" style="position:absolute;margin-left:303.85pt;margin-top:10.55pt;width:208.8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1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Xa8IwIAAIEEAAAOAAAAZHJzL2Uyb0RvYy54bWysVMFu2zAMvQ/YPwi6L06CNm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" path="m,l2651760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783008" w:rsidRDefault="00783008" w:rsidP="00783008">
      <w:pPr>
        <w:widowControl w:val="0"/>
        <w:autoSpaceDE w:val="0"/>
        <w:autoSpaceDN w:val="0"/>
        <w:spacing w:before="10" w:line="472" w:lineRule="auto"/>
        <w:ind w:right="2209"/>
        <w:jc w:val="right"/>
        <w:rPr>
          <w:szCs w:val="22"/>
          <w:lang w:eastAsia="en-US"/>
        </w:rPr>
      </w:pPr>
      <w:r w:rsidRPr="001205FA">
        <w:rPr>
          <w:szCs w:val="22"/>
          <w:lang w:eastAsia="en-US"/>
        </w:rPr>
        <w:t xml:space="preserve">(почтовый адрес) </w:t>
      </w:r>
    </w:p>
    <w:p w:rsidR="00783008" w:rsidRDefault="00783008" w:rsidP="00783008">
      <w:pPr>
        <w:widowControl w:val="0"/>
        <w:autoSpaceDE w:val="0"/>
        <w:autoSpaceDN w:val="0"/>
        <w:spacing w:before="10" w:line="472" w:lineRule="auto"/>
        <w:ind w:right="2209"/>
        <w:jc w:val="right"/>
        <w:rPr>
          <w:sz w:val="21"/>
          <w:szCs w:val="22"/>
          <w:lang w:eastAsia="en-US"/>
        </w:rPr>
      </w:pPr>
      <w:r w:rsidRPr="001205FA">
        <w:rPr>
          <w:sz w:val="21"/>
          <w:szCs w:val="22"/>
          <w:lang w:eastAsia="en-US"/>
        </w:rPr>
        <w:t xml:space="preserve">(контактный телефон) </w:t>
      </w:r>
    </w:p>
    <w:p w:rsidR="00783008" w:rsidRPr="001205FA" w:rsidRDefault="00783008" w:rsidP="00783008">
      <w:pPr>
        <w:widowControl w:val="0"/>
        <w:autoSpaceDE w:val="0"/>
        <w:autoSpaceDN w:val="0"/>
        <w:spacing w:before="10" w:line="472" w:lineRule="auto"/>
        <w:ind w:right="2209"/>
        <w:jc w:val="right"/>
        <w:rPr>
          <w:szCs w:val="22"/>
          <w:lang w:eastAsia="en-US"/>
        </w:rPr>
      </w:pPr>
      <w:r w:rsidRPr="001205FA">
        <w:rPr>
          <w:spacing w:val="-2"/>
          <w:szCs w:val="22"/>
          <w:lang w:eastAsia="en-US"/>
        </w:rPr>
        <w:t>(адрес</w:t>
      </w:r>
      <w:r w:rsidRPr="001205FA">
        <w:rPr>
          <w:spacing w:val="-11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электронной</w:t>
      </w:r>
      <w:r w:rsidRPr="001205FA">
        <w:rPr>
          <w:spacing w:val="-3"/>
          <w:szCs w:val="22"/>
          <w:lang w:eastAsia="en-US"/>
        </w:rPr>
        <w:t xml:space="preserve"> </w:t>
      </w:r>
      <w:r w:rsidRPr="001205FA">
        <w:rPr>
          <w:spacing w:val="-2"/>
          <w:szCs w:val="22"/>
          <w:lang w:eastAsia="en-US"/>
        </w:rPr>
        <w:t>почты)</w:t>
      </w:r>
    </w:p>
    <w:p w:rsidR="00246689" w:rsidRPr="00246689" w:rsidRDefault="00246689" w:rsidP="00246689">
      <w:pPr>
        <w:widowControl w:val="0"/>
        <w:autoSpaceDE w:val="0"/>
        <w:autoSpaceDN w:val="0"/>
        <w:ind w:right="468"/>
        <w:jc w:val="center"/>
        <w:rPr>
          <w:b/>
          <w:sz w:val="28"/>
          <w:szCs w:val="28"/>
          <w:lang w:eastAsia="en-US"/>
        </w:rPr>
      </w:pPr>
      <w:r w:rsidRPr="00246689">
        <w:rPr>
          <w:b/>
          <w:spacing w:val="-2"/>
          <w:sz w:val="28"/>
          <w:szCs w:val="28"/>
          <w:lang w:eastAsia="en-US"/>
        </w:rPr>
        <w:t>ЗАЯВЛЕНИЕ</w:t>
      </w:r>
    </w:p>
    <w:p w:rsidR="00246689" w:rsidRPr="00246689" w:rsidRDefault="00246689" w:rsidP="00246689">
      <w:pPr>
        <w:widowControl w:val="0"/>
        <w:autoSpaceDE w:val="0"/>
        <w:autoSpaceDN w:val="0"/>
        <w:spacing w:before="5" w:line="242" w:lineRule="auto"/>
        <w:ind w:right="1104"/>
        <w:jc w:val="center"/>
        <w:rPr>
          <w:position w:val="-3"/>
          <w:sz w:val="1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о</w:t>
      </w:r>
      <w:r w:rsidRPr="00246689">
        <w:rPr>
          <w:spacing w:val="-1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предоставлении</w:t>
      </w:r>
      <w:r w:rsidRPr="00246689">
        <w:rPr>
          <w:spacing w:val="-17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дополнительной</w:t>
      </w:r>
      <w:r w:rsidRPr="00246689">
        <w:rPr>
          <w:spacing w:val="-1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меры</w:t>
      </w:r>
      <w:r w:rsidRPr="00246689">
        <w:rPr>
          <w:spacing w:val="-17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социальной</w:t>
      </w:r>
      <w:r w:rsidRPr="00246689">
        <w:rPr>
          <w:spacing w:val="-6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поддержки</w:t>
      </w:r>
      <w:r w:rsidR="001855FD">
        <w:rPr>
          <w:sz w:val="28"/>
          <w:szCs w:val="28"/>
          <w:lang w:eastAsia="en-US"/>
        </w:rPr>
        <w:t xml:space="preserve"> по</w:t>
      </w:r>
      <w:r w:rsidRPr="00246689">
        <w:rPr>
          <w:spacing w:val="-9"/>
          <w:sz w:val="28"/>
          <w:szCs w:val="28"/>
          <w:lang w:eastAsia="en-US"/>
        </w:rPr>
        <w:t xml:space="preserve"> бесплатному посещению занятий по дополнительным общеобразовательным программам </w:t>
      </w:r>
    </w:p>
    <w:p w:rsidR="00246689" w:rsidRPr="00246689" w:rsidRDefault="00246689" w:rsidP="00246689">
      <w:pPr>
        <w:widowControl w:val="0"/>
        <w:autoSpaceDE w:val="0"/>
        <w:autoSpaceDN w:val="0"/>
        <w:spacing w:before="5" w:line="242" w:lineRule="auto"/>
        <w:ind w:right="1104"/>
        <w:jc w:val="center"/>
        <w:rPr>
          <w:position w:val="-3"/>
          <w:sz w:val="1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spacing w:line="242" w:lineRule="auto"/>
        <w:ind w:right="3" w:firstLine="709"/>
        <w:jc w:val="both"/>
        <w:rPr>
          <w:sz w:val="28"/>
          <w:szCs w:val="22"/>
          <w:lang w:eastAsia="en-US"/>
        </w:rPr>
      </w:pPr>
      <w:r w:rsidRPr="0061649D">
        <w:rPr>
          <w:sz w:val="28"/>
          <w:szCs w:val="28"/>
          <w:lang w:eastAsia="en-US"/>
        </w:rPr>
        <w:t>Прошу предоставить дополнительную меру социальной поддержки, предусмотренную</w:t>
      </w:r>
      <w:r w:rsidRPr="0061649D">
        <w:rPr>
          <w:spacing w:val="80"/>
          <w:sz w:val="28"/>
          <w:szCs w:val="28"/>
          <w:lang w:eastAsia="en-US"/>
        </w:rPr>
        <w:t xml:space="preserve"> </w:t>
      </w:r>
      <w:r w:rsidRPr="0061649D">
        <w:rPr>
          <w:sz w:val="28"/>
          <w:szCs w:val="28"/>
          <w:lang w:eastAsia="en-US"/>
        </w:rPr>
        <w:t>для</w:t>
      </w:r>
      <w:r w:rsidRPr="0061649D">
        <w:rPr>
          <w:spacing w:val="80"/>
          <w:sz w:val="28"/>
          <w:szCs w:val="28"/>
          <w:lang w:eastAsia="en-US"/>
        </w:rPr>
        <w:t xml:space="preserve"> </w:t>
      </w:r>
      <w:r w:rsidRPr="0061649D">
        <w:rPr>
          <w:sz w:val="28"/>
          <w:szCs w:val="28"/>
          <w:lang w:eastAsia="en-US"/>
        </w:rPr>
        <w:t>семей</w:t>
      </w:r>
      <w:r w:rsidRPr="0061649D">
        <w:rPr>
          <w:spacing w:val="80"/>
          <w:sz w:val="28"/>
          <w:szCs w:val="28"/>
          <w:lang w:eastAsia="en-US"/>
        </w:rPr>
        <w:t xml:space="preserve"> </w:t>
      </w:r>
      <w:r w:rsidRPr="0061649D">
        <w:rPr>
          <w:sz w:val="28"/>
          <w:szCs w:val="28"/>
          <w:lang w:eastAsia="en-US"/>
        </w:rPr>
        <w:t>военнослужащих,</w:t>
      </w:r>
      <w:r w:rsidRPr="0061649D">
        <w:rPr>
          <w:spacing w:val="80"/>
          <w:sz w:val="28"/>
          <w:szCs w:val="28"/>
          <w:lang w:eastAsia="en-US"/>
        </w:rPr>
        <w:t xml:space="preserve"> </w:t>
      </w:r>
      <w:r w:rsidRPr="0061649D">
        <w:rPr>
          <w:sz w:val="28"/>
          <w:szCs w:val="28"/>
          <w:lang w:eastAsia="en-US"/>
        </w:rPr>
        <w:t>сотрудников,</w:t>
      </w:r>
      <w:r w:rsidRPr="0061649D">
        <w:rPr>
          <w:spacing w:val="80"/>
          <w:sz w:val="28"/>
          <w:szCs w:val="28"/>
          <w:lang w:eastAsia="en-US"/>
        </w:rPr>
        <w:t xml:space="preserve"> </w:t>
      </w:r>
      <w:r w:rsidRPr="0061649D">
        <w:rPr>
          <w:sz w:val="28"/>
          <w:szCs w:val="28"/>
          <w:lang w:eastAsia="en-US"/>
        </w:rPr>
        <w:t>добровольцев</w:t>
      </w:r>
      <w:r w:rsidRPr="0061649D">
        <w:rPr>
          <w:spacing w:val="40"/>
          <w:sz w:val="28"/>
          <w:szCs w:val="28"/>
          <w:lang w:eastAsia="en-US"/>
        </w:rPr>
        <w:t xml:space="preserve"> </w:t>
      </w:r>
      <w:r w:rsidRPr="0061649D">
        <w:rPr>
          <w:sz w:val="28"/>
          <w:szCs w:val="28"/>
          <w:lang w:eastAsia="en-US"/>
        </w:rPr>
        <w:t>и мобилизованных граждан, по бесплатному посещению занятий по дополнительным общеобразовательным программам</w:t>
      </w:r>
      <w:r w:rsidRPr="00246689">
        <w:rPr>
          <w:sz w:val="28"/>
          <w:szCs w:val="22"/>
          <w:lang w:eastAsia="en-US"/>
        </w:rPr>
        <w:t>, реализуемых на платной основе моем</w:t>
      </w:r>
      <w:proofErr w:type="gramStart"/>
      <w:r w:rsidRPr="00246689">
        <w:rPr>
          <w:sz w:val="28"/>
          <w:szCs w:val="22"/>
          <w:lang w:eastAsia="en-US"/>
        </w:rPr>
        <w:t>у(</w:t>
      </w:r>
      <w:proofErr w:type="gramEnd"/>
      <w:r w:rsidRPr="00246689">
        <w:rPr>
          <w:sz w:val="28"/>
          <w:szCs w:val="22"/>
          <w:lang w:eastAsia="en-US"/>
        </w:rPr>
        <w:t>-им) ребенку (детям):</w:t>
      </w:r>
    </w:p>
    <w:p w:rsidR="00246689" w:rsidRPr="00246689" w:rsidRDefault="00246689" w:rsidP="00246689">
      <w:pPr>
        <w:widowControl w:val="0"/>
        <w:autoSpaceDE w:val="0"/>
        <w:autoSpaceDN w:val="0"/>
        <w:spacing w:line="319" w:lineRule="exact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Фамилия________________________________________________________________</w:t>
      </w:r>
    </w:p>
    <w:p w:rsidR="00246689" w:rsidRPr="00246689" w:rsidRDefault="00246689" w:rsidP="00246689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 xml:space="preserve">Имя____________________________________________________________________                                                   </w:t>
      </w:r>
    </w:p>
    <w:p w:rsidR="00246689" w:rsidRPr="00246689" w:rsidRDefault="00246689" w:rsidP="00246689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Отчество________________________________________________________________</w:t>
      </w:r>
    </w:p>
    <w:p w:rsidR="00246689" w:rsidRPr="00246689" w:rsidRDefault="00246689" w:rsidP="00246689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spacing w:line="247" w:lineRule="auto"/>
        <w:ind w:right="3"/>
        <w:rPr>
          <w:spacing w:val="-2"/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Дата</w:t>
      </w:r>
      <w:r w:rsidRPr="00246689">
        <w:rPr>
          <w:spacing w:val="-16"/>
          <w:sz w:val="28"/>
          <w:szCs w:val="28"/>
          <w:lang w:eastAsia="en-US"/>
        </w:rPr>
        <w:t xml:space="preserve"> </w:t>
      </w:r>
      <w:r w:rsidRPr="00246689">
        <w:rPr>
          <w:spacing w:val="-2"/>
          <w:sz w:val="28"/>
          <w:szCs w:val="28"/>
          <w:lang w:eastAsia="en-US"/>
        </w:rPr>
        <w:t>рождения (полностью), пол ___________________________________________</w:t>
      </w:r>
    </w:p>
    <w:p w:rsidR="00246689" w:rsidRPr="00246689" w:rsidRDefault="00246689" w:rsidP="00246689">
      <w:pPr>
        <w:widowControl w:val="0"/>
        <w:tabs>
          <w:tab w:val="left" w:pos="9923"/>
        </w:tabs>
        <w:autoSpaceDE w:val="0"/>
        <w:autoSpaceDN w:val="0"/>
        <w:spacing w:line="247" w:lineRule="auto"/>
        <w:ind w:right="3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СНИЛС________________________________________________________________</w:t>
      </w:r>
    </w:p>
    <w:p w:rsidR="00783008" w:rsidRDefault="00783008" w:rsidP="00246689">
      <w:pPr>
        <w:widowControl w:val="0"/>
        <w:autoSpaceDE w:val="0"/>
        <w:autoSpaceDN w:val="0"/>
        <w:ind w:right="3"/>
        <w:jc w:val="both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ind w:right="3"/>
        <w:jc w:val="both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Наименование</w:t>
      </w:r>
      <w:r w:rsidRPr="00246689">
        <w:rPr>
          <w:spacing w:val="-18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образовательной организации, в которой обучается ребенок ______________________________________________________________________</w:t>
      </w:r>
    </w:p>
    <w:p w:rsidR="00246689" w:rsidRPr="00246689" w:rsidRDefault="00246689" w:rsidP="00246689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lastRenderedPageBreak/>
        <w:t>Данные заявителя:</w:t>
      </w:r>
    </w:p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Фамилия ______________________________________________________________</w:t>
      </w:r>
    </w:p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Отчество ______________________________________________________________</w:t>
      </w:r>
    </w:p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Дата рождения (полностью),  Пол _________________________________________</w:t>
      </w:r>
    </w:p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СНИЛС_______________________________________________________________</w:t>
      </w:r>
    </w:p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Сведения о паспорте гражданина Российской Федерации либо ином документе, </w:t>
      </w:r>
      <w:proofErr w:type="gramStart"/>
      <w:r w:rsidRPr="00246689">
        <w:rPr>
          <w:sz w:val="28"/>
          <w:szCs w:val="28"/>
          <w:lang w:eastAsia="en-US"/>
        </w:rPr>
        <w:t>удостоверяющим</w:t>
      </w:r>
      <w:proofErr w:type="gramEnd"/>
      <w:r w:rsidRPr="00246689">
        <w:rPr>
          <w:sz w:val="28"/>
          <w:szCs w:val="28"/>
          <w:lang w:eastAsia="en-US"/>
        </w:rPr>
        <w:t xml:space="preserve"> личность заявителя</w:t>
      </w:r>
    </w:p>
    <w:p w:rsidR="00246689" w:rsidRPr="00246689" w:rsidRDefault="00246689" w:rsidP="00246689">
      <w:pPr>
        <w:widowControl w:val="0"/>
        <w:tabs>
          <w:tab w:val="left" w:pos="2725"/>
          <w:tab w:val="left" w:pos="9645"/>
        </w:tabs>
        <w:autoSpaceDE w:val="0"/>
        <w:autoSpaceDN w:val="0"/>
        <w:spacing w:line="247" w:lineRule="auto"/>
        <w:ind w:right="261"/>
        <w:jc w:val="both"/>
        <w:rPr>
          <w:sz w:val="28"/>
          <w:szCs w:val="28"/>
          <w:lang w:eastAsia="en-US"/>
        </w:rPr>
      </w:pPr>
      <w:r w:rsidRPr="00246689">
        <w:rPr>
          <w:spacing w:val="-2"/>
          <w:sz w:val="28"/>
          <w:szCs w:val="28"/>
          <w:lang w:eastAsia="en-US"/>
        </w:rPr>
        <w:t>Серия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55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</w:t>
      </w:r>
      <w:r w:rsidRPr="00246689">
        <w:rPr>
          <w:spacing w:val="-2"/>
          <w:sz w:val="28"/>
          <w:szCs w:val="28"/>
          <w:lang w:eastAsia="en-US"/>
        </w:rPr>
        <w:t>Номер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Дата выдачи</w:t>
      </w:r>
      <w:r w:rsidRPr="00246689">
        <w:rPr>
          <w:sz w:val="28"/>
          <w:szCs w:val="28"/>
          <w:lang w:eastAsia="en-US"/>
        </w:rPr>
        <w:tab/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Кем выдан</w:t>
      </w:r>
      <w:r w:rsidRPr="00246689">
        <w:rPr>
          <w:sz w:val="28"/>
          <w:szCs w:val="28"/>
          <w:lang w:eastAsia="en-US"/>
        </w:rPr>
        <w:tab/>
      </w:r>
      <w:r w:rsidRPr="00246689">
        <w:rPr>
          <w:spacing w:val="-60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ab/>
      </w:r>
      <w:r w:rsidRPr="00246689">
        <w:rPr>
          <w:sz w:val="28"/>
          <w:szCs w:val="28"/>
          <w:lang w:eastAsia="en-US"/>
        </w:rPr>
        <w:t xml:space="preserve"> Код подразделения</w:t>
      </w:r>
      <w:r w:rsidRPr="00246689">
        <w:rPr>
          <w:spacing w:val="213"/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u w:val="single"/>
          <w:lang w:eastAsia="en-US"/>
        </w:rPr>
        <w:t xml:space="preserve"> __________________________________________________</w:t>
      </w:r>
    </w:p>
    <w:p w:rsidR="00246689" w:rsidRPr="00246689" w:rsidRDefault="00246689" w:rsidP="00A93266">
      <w:pPr>
        <w:widowControl w:val="0"/>
        <w:autoSpaceDE w:val="0"/>
        <w:autoSpaceDN w:val="0"/>
        <w:spacing w:before="313" w:line="281" w:lineRule="exact"/>
        <w:ind w:right="425" w:firstLine="709"/>
        <w:jc w:val="both"/>
        <w:rPr>
          <w:sz w:val="25"/>
          <w:szCs w:val="22"/>
          <w:lang w:eastAsia="en-US"/>
        </w:rPr>
      </w:pPr>
      <w:r w:rsidRPr="00246689">
        <w:rPr>
          <w:sz w:val="25"/>
          <w:szCs w:val="22"/>
          <w:lang w:eastAsia="en-US"/>
        </w:rPr>
        <w:t>В</w:t>
      </w:r>
      <w:r w:rsidRPr="00246689">
        <w:rPr>
          <w:spacing w:val="68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соответствии</w:t>
      </w:r>
      <w:r w:rsidRPr="00246689">
        <w:rPr>
          <w:spacing w:val="31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со</w:t>
      </w:r>
      <w:r w:rsidRPr="00246689">
        <w:rPr>
          <w:spacing w:val="24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статьей</w:t>
      </w:r>
      <w:r w:rsidRPr="00246689">
        <w:rPr>
          <w:spacing w:val="26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9 Федерального</w:t>
      </w:r>
      <w:r w:rsidRPr="00246689">
        <w:rPr>
          <w:spacing w:val="3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закона</w:t>
      </w:r>
      <w:r w:rsidRPr="00246689">
        <w:rPr>
          <w:spacing w:val="78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от</w:t>
      </w:r>
      <w:r w:rsidRPr="00246689">
        <w:rPr>
          <w:spacing w:val="71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27</w:t>
      </w:r>
      <w:r w:rsidRPr="00246689">
        <w:rPr>
          <w:spacing w:val="65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июля</w:t>
      </w:r>
      <w:r w:rsidRPr="00246689">
        <w:rPr>
          <w:spacing w:val="77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2006</w:t>
      </w:r>
      <w:r w:rsidRPr="00246689">
        <w:rPr>
          <w:spacing w:val="74"/>
          <w:w w:val="150"/>
          <w:sz w:val="25"/>
          <w:szCs w:val="22"/>
          <w:lang w:eastAsia="en-US"/>
        </w:rPr>
        <w:t xml:space="preserve"> </w:t>
      </w:r>
      <w:r w:rsidRPr="00246689">
        <w:rPr>
          <w:spacing w:val="-5"/>
          <w:sz w:val="25"/>
          <w:szCs w:val="22"/>
          <w:lang w:eastAsia="en-US"/>
        </w:rPr>
        <w:t xml:space="preserve">г. </w:t>
      </w:r>
      <w:r w:rsidRPr="00246689">
        <w:rPr>
          <w:sz w:val="25"/>
          <w:szCs w:val="22"/>
          <w:lang w:eastAsia="en-US"/>
        </w:rPr>
        <w:t xml:space="preserve">№ 152-ФЗ «О персональных данных» даю свое согласие на обработку персональных </w:t>
      </w:r>
      <w:r w:rsidRPr="00246689">
        <w:rPr>
          <w:spacing w:val="-2"/>
          <w:sz w:val="25"/>
          <w:szCs w:val="22"/>
          <w:lang w:eastAsia="en-US"/>
        </w:rPr>
        <w:t>данных.</w:t>
      </w:r>
    </w:p>
    <w:p w:rsidR="00246689" w:rsidRPr="00246689" w:rsidRDefault="00246689" w:rsidP="00A93266">
      <w:pPr>
        <w:widowControl w:val="0"/>
        <w:autoSpaceDE w:val="0"/>
        <w:autoSpaceDN w:val="0"/>
        <w:spacing w:line="278" w:lineRule="exact"/>
        <w:ind w:right="425" w:firstLine="709"/>
        <w:jc w:val="both"/>
        <w:rPr>
          <w:sz w:val="25"/>
          <w:szCs w:val="22"/>
          <w:lang w:eastAsia="en-US"/>
        </w:rPr>
      </w:pPr>
      <w:r w:rsidRPr="00246689">
        <w:rPr>
          <w:spacing w:val="-8"/>
          <w:sz w:val="25"/>
          <w:szCs w:val="22"/>
          <w:lang w:eastAsia="en-US"/>
        </w:rPr>
        <w:t>Подтверждаю</w:t>
      </w:r>
      <w:r w:rsidRPr="00246689">
        <w:rPr>
          <w:spacing w:val="22"/>
          <w:sz w:val="25"/>
          <w:szCs w:val="22"/>
          <w:lang w:eastAsia="en-US"/>
        </w:rPr>
        <w:t xml:space="preserve"> </w:t>
      </w:r>
      <w:r w:rsidRPr="00246689">
        <w:rPr>
          <w:spacing w:val="-8"/>
          <w:sz w:val="25"/>
          <w:szCs w:val="22"/>
          <w:lang w:eastAsia="en-US"/>
        </w:rPr>
        <w:t>достоверность</w:t>
      </w:r>
      <w:r w:rsidRPr="00246689">
        <w:rPr>
          <w:spacing w:val="10"/>
          <w:sz w:val="25"/>
          <w:szCs w:val="22"/>
          <w:lang w:eastAsia="en-US"/>
        </w:rPr>
        <w:t xml:space="preserve"> </w:t>
      </w:r>
      <w:r w:rsidRPr="00246689">
        <w:rPr>
          <w:spacing w:val="-8"/>
          <w:sz w:val="25"/>
          <w:szCs w:val="22"/>
          <w:lang w:eastAsia="en-US"/>
        </w:rPr>
        <w:t>представленной</w:t>
      </w:r>
      <w:r w:rsidRPr="00246689">
        <w:rPr>
          <w:spacing w:val="-5"/>
          <w:sz w:val="25"/>
          <w:szCs w:val="22"/>
          <w:lang w:eastAsia="en-US"/>
        </w:rPr>
        <w:t xml:space="preserve"> </w:t>
      </w:r>
      <w:r w:rsidRPr="00246689">
        <w:rPr>
          <w:spacing w:val="-8"/>
          <w:sz w:val="25"/>
          <w:szCs w:val="22"/>
          <w:lang w:eastAsia="en-US"/>
        </w:rPr>
        <w:t>информации.</w:t>
      </w:r>
    </w:p>
    <w:p w:rsidR="00246689" w:rsidRPr="00246689" w:rsidRDefault="00246689" w:rsidP="00A93266">
      <w:pPr>
        <w:widowControl w:val="0"/>
        <w:autoSpaceDE w:val="0"/>
        <w:autoSpaceDN w:val="0"/>
        <w:spacing w:before="10" w:line="228" w:lineRule="auto"/>
        <w:ind w:right="425" w:firstLine="709"/>
        <w:jc w:val="both"/>
        <w:rPr>
          <w:sz w:val="25"/>
          <w:szCs w:val="22"/>
          <w:lang w:eastAsia="en-US"/>
        </w:rPr>
      </w:pPr>
      <w:r w:rsidRPr="00246689">
        <w:rPr>
          <w:sz w:val="25"/>
          <w:szCs w:val="22"/>
          <w:lang w:eastAsia="en-US"/>
        </w:rPr>
        <w:t>Справку</w:t>
      </w:r>
      <w:r w:rsidRPr="00246689">
        <w:rPr>
          <w:spacing w:val="4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уполномоченного</w:t>
      </w:r>
      <w:r w:rsidRPr="00246689">
        <w:rPr>
          <w:spacing w:val="80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органа,</w:t>
      </w:r>
      <w:r w:rsidRPr="00246689">
        <w:rPr>
          <w:spacing w:val="4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подтверждающую службу</w:t>
      </w:r>
      <w:r w:rsidRPr="00246689">
        <w:rPr>
          <w:spacing w:val="4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и участие</w:t>
      </w:r>
      <w:r w:rsidRPr="00246689">
        <w:rPr>
          <w:spacing w:val="4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в</w:t>
      </w:r>
      <w:r w:rsidRPr="00246689">
        <w:rPr>
          <w:spacing w:val="80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специальной военной операции /</w:t>
      </w:r>
      <w:r w:rsidRPr="00246689">
        <w:rPr>
          <w:spacing w:val="-14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военного комиссариата</w:t>
      </w:r>
      <w:r w:rsidRPr="00246689">
        <w:rPr>
          <w:spacing w:val="80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>о</w:t>
      </w:r>
      <w:r w:rsidRPr="00246689">
        <w:rPr>
          <w:spacing w:val="80"/>
          <w:w w:val="15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 xml:space="preserve">призыве </w:t>
      </w:r>
      <w:r w:rsidRPr="00246689">
        <w:rPr>
          <w:spacing w:val="-4"/>
          <w:sz w:val="25"/>
          <w:szCs w:val="22"/>
          <w:lang w:eastAsia="en-US"/>
        </w:rPr>
        <w:t>на</w:t>
      </w:r>
      <w:r w:rsidRPr="00246689">
        <w:rPr>
          <w:spacing w:val="-12"/>
          <w:sz w:val="25"/>
          <w:szCs w:val="22"/>
          <w:lang w:eastAsia="en-US"/>
        </w:rPr>
        <w:t xml:space="preserve"> </w:t>
      </w:r>
      <w:r w:rsidRPr="00246689">
        <w:rPr>
          <w:spacing w:val="-4"/>
          <w:sz w:val="25"/>
          <w:szCs w:val="22"/>
          <w:lang w:eastAsia="en-US"/>
        </w:rPr>
        <w:t>военную</w:t>
      </w:r>
      <w:r w:rsidRPr="00246689">
        <w:rPr>
          <w:spacing w:val="-10"/>
          <w:sz w:val="25"/>
          <w:szCs w:val="22"/>
          <w:lang w:eastAsia="en-US"/>
        </w:rPr>
        <w:t xml:space="preserve"> </w:t>
      </w:r>
      <w:r w:rsidRPr="00246689">
        <w:rPr>
          <w:spacing w:val="-4"/>
          <w:sz w:val="25"/>
          <w:szCs w:val="22"/>
          <w:lang w:eastAsia="en-US"/>
        </w:rPr>
        <w:t>службу</w:t>
      </w:r>
      <w:r w:rsidRPr="00246689">
        <w:rPr>
          <w:spacing w:val="-6"/>
          <w:sz w:val="25"/>
          <w:szCs w:val="22"/>
          <w:lang w:eastAsia="en-US"/>
        </w:rPr>
        <w:t xml:space="preserve"> </w:t>
      </w:r>
      <w:r w:rsidRPr="00246689">
        <w:rPr>
          <w:spacing w:val="-4"/>
          <w:sz w:val="25"/>
          <w:szCs w:val="22"/>
          <w:lang w:eastAsia="en-US"/>
        </w:rPr>
        <w:t>по</w:t>
      </w:r>
      <w:r w:rsidRPr="00246689">
        <w:rPr>
          <w:spacing w:val="-12"/>
          <w:sz w:val="25"/>
          <w:szCs w:val="22"/>
          <w:lang w:eastAsia="en-US"/>
        </w:rPr>
        <w:t xml:space="preserve"> </w:t>
      </w:r>
      <w:r w:rsidRPr="00246689">
        <w:rPr>
          <w:spacing w:val="-4"/>
          <w:sz w:val="25"/>
          <w:szCs w:val="22"/>
          <w:lang w:eastAsia="en-US"/>
        </w:rPr>
        <w:t>мобилизации</w:t>
      </w:r>
      <w:r w:rsidRPr="00246689">
        <w:rPr>
          <w:sz w:val="25"/>
          <w:szCs w:val="22"/>
          <w:lang w:eastAsia="en-US"/>
        </w:rPr>
        <w:t xml:space="preserve"> </w:t>
      </w:r>
      <w:r w:rsidRPr="00246689">
        <w:rPr>
          <w:i/>
          <w:spacing w:val="-4"/>
          <w:sz w:val="25"/>
          <w:szCs w:val="22"/>
          <w:lang w:eastAsia="en-US"/>
        </w:rPr>
        <w:t>(подчеркнуть</w:t>
      </w:r>
      <w:r w:rsidRPr="00246689">
        <w:rPr>
          <w:i/>
          <w:sz w:val="25"/>
          <w:szCs w:val="22"/>
          <w:lang w:eastAsia="en-US"/>
        </w:rPr>
        <w:t xml:space="preserve"> </w:t>
      </w:r>
      <w:r w:rsidRPr="00246689">
        <w:rPr>
          <w:i/>
          <w:spacing w:val="-4"/>
          <w:sz w:val="25"/>
          <w:szCs w:val="22"/>
          <w:lang w:eastAsia="en-US"/>
        </w:rPr>
        <w:t>нужное)</w:t>
      </w:r>
      <w:r w:rsidRPr="00246689">
        <w:rPr>
          <w:i/>
          <w:spacing w:val="-5"/>
          <w:sz w:val="25"/>
          <w:szCs w:val="22"/>
          <w:lang w:eastAsia="en-US"/>
        </w:rPr>
        <w:t xml:space="preserve"> </w:t>
      </w:r>
      <w:r w:rsidRPr="00246689">
        <w:rPr>
          <w:spacing w:val="-4"/>
          <w:sz w:val="25"/>
          <w:szCs w:val="22"/>
          <w:lang w:eastAsia="en-US"/>
        </w:rPr>
        <w:t>прилагаю.</w:t>
      </w:r>
    </w:p>
    <w:p w:rsidR="00246689" w:rsidRPr="00246689" w:rsidRDefault="00246689" w:rsidP="00246689">
      <w:pPr>
        <w:widowControl w:val="0"/>
        <w:tabs>
          <w:tab w:val="left" w:pos="2232"/>
          <w:tab w:val="left" w:pos="4263"/>
          <w:tab w:val="left" w:pos="6351"/>
          <w:tab w:val="left" w:pos="9514"/>
        </w:tabs>
        <w:autoSpaceDE w:val="0"/>
        <w:autoSpaceDN w:val="0"/>
        <w:spacing w:line="277" w:lineRule="exact"/>
        <w:jc w:val="both"/>
        <w:rPr>
          <w:sz w:val="25"/>
          <w:szCs w:val="22"/>
          <w:lang w:eastAsia="en-US"/>
        </w:rPr>
      </w:pPr>
    </w:p>
    <w:p w:rsidR="00246689" w:rsidRPr="00246689" w:rsidRDefault="00246689" w:rsidP="00246689">
      <w:pPr>
        <w:widowControl w:val="0"/>
        <w:tabs>
          <w:tab w:val="left" w:pos="2232"/>
          <w:tab w:val="left" w:pos="4263"/>
          <w:tab w:val="left" w:pos="6351"/>
          <w:tab w:val="left" w:pos="9514"/>
        </w:tabs>
        <w:autoSpaceDE w:val="0"/>
        <w:autoSpaceDN w:val="0"/>
        <w:spacing w:line="277" w:lineRule="exact"/>
        <w:jc w:val="both"/>
        <w:rPr>
          <w:sz w:val="25"/>
          <w:szCs w:val="22"/>
          <w:lang w:eastAsia="en-US"/>
        </w:rPr>
      </w:pPr>
      <w:r w:rsidRPr="00246689">
        <w:rPr>
          <w:sz w:val="25"/>
          <w:szCs w:val="22"/>
          <w:lang w:eastAsia="en-US"/>
        </w:rPr>
        <w:t>«</w:t>
      </w:r>
      <w:r w:rsidRPr="00246689">
        <w:rPr>
          <w:spacing w:val="-36"/>
          <w:sz w:val="25"/>
          <w:szCs w:val="22"/>
          <w:lang w:eastAsia="en-US"/>
        </w:rPr>
        <w:t xml:space="preserve"> ___</w:t>
      </w:r>
      <w:r w:rsidRPr="00246689">
        <w:rPr>
          <w:sz w:val="25"/>
          <w:szCs w:val="22"/>
          <w:lang w:eastAsia="en-US"/>
        </w:rPr>
        <w:t>»</w:t>
      </w:r>
      <w:r w:rsidRPr="00246689">
        <w:rPr>
          <w:spacing w:val="20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u w:val="single"/>
          <w:lang w:eastAsia="en-US"/>
        </w:rPr>
        <w:tab/>
      </w:r>
      <w:r w:rsidRPr="00246689">
        <w:rPr>
          <w:spacing w:val="9"/>
          <w:sz w:val="25"/>
          <w:szCs w:val="22"/>
          <w:lang w:eastAsia="en-US"/>
        </w:rPr>
        <w:t>20</w:t>
      </w:r>
      <w:r w:rsidRPr="00246689">
        <w:rPr>
          <w:spacing w:val="50"/>
          <w:w w:val="150"/>
          <w:sz w:val="25"/>
          <w:szCs w:val="22"/>
          <w:u w:val="single"/>
          <w:lang w:eastAsia="en-US"/>
        </w:rPr>
        <w:t xml:space="preserve">  </w:t>
      </w:r>
      <w:r w:rsidRPr="00246689">
        <w:rPr>
          <w:spacing w:val="-4"/>
          <w:sz w:val="25"/>
          <w:szCs w:val="22"/>
          <w:lang w:eastAsia="en-US"/>
        </w:rPr>
        <w:t>года</w:t>
      </w:r>
      <w:r w:rsidRPr="00246689">
        <w:rPr>
          <w:sz w:val="25"/>
          <w:szCs w:val="22"/>
          <w:lang w:eastAsia="en-US"/>
        </w:rPr>
        <w:tab/>
      </w:r>
      <w:r w:rsidRPr="00246689">
        <w:rPr>
          <w:sz w:val="25"/>
          <w:szCs w:val="22"/>
          <w:u w:val="single"/>
          <w:lang w:eastAsia="en-US"/>
        </w:rPr>
        <w:tab/>
      </w:r>
      <w:r w:rsidRPr="00246689">
        <w:rPr>
          <w:spacing w:val="301"/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u w:val="single"/>
          <w:lang w:eastAsia="en-US"/>
        </w:rPr>
        <w:tab/>
      </w:r>
    </w:p>
    <w:p w:rsidR="00246689" w:rsidRPr="00246689" w:rsidRDefault="00C56AB7" w:rsidP="00246689">
      <w:pPr>
        <w:widowControl w:val="0"/>
        <w:tabs>
          <w:tab w:val="left" w:pos="6840"/>
        </w:tabs>
        <w:autoSpaceDE w:val="0"/>
        <w:autoSpaceDN w:val="0"/>
        <w:spacing w:line="278" w:lineRule="exact"/>
        <w:jc w:val="both"/>
        <w:rPr>
          <w:sz w:val="25"/>
          <w:szCs w:val="22"/>
          <w:lang w:eastAsia="en-US"/>
        </w:rPr>
      </w:pPr>
      <w:r>
        <w:rPr>
          <w:spacing w:val="-2"/>
          <w:sz w:val="25"/>
          <w:szCs w:val="22"/>
          <w:lang w:eastAsia="en-US"/>
        </w:rPr>
        <w:t xml:space="preserve">                                                                              </w:t>
      </w:r>
      <w:r w:rsidR="00246689" w:rsidRPr="00246689">
        <w:rPr>
          <w:spacing w:val="-2"/>
          <w:sz w:val="25"/>
          <w:szCs w:val="22"/>
          <w:lang w:eastAsia="en-US"/>
        </w:rPr>
        <w:t>(подпись)</w:t>
      </w:r>
      <w:r w:rsidR="00246689" w:rsidRPr="00246689">
        <w:rPr>
          <w:sz w:val="25"/>
          <w:szCs w:val="22"/>
          <w:lang w:eastAsia="en-US"/>
        </w:rPr>
        <w:tab/>
      </w:r>
      <w:r w:rsidR="00246689" w:rsidRPr="00246689">
        <w:rPr>
          <w:spacing w:val="-9"/>
          <w:sz w:val="25"/>
          <w:szCs w:val="22"/>
          <w:lang w:eastAsia="en-US"/>
        </w:rPr>
        <w:t>(расшифровка</w:t>
      </w:r>
      <w:r w:rsidR="00246689" w:rsidRPr="00246689">
        <w:rPr>
          <w:spacing w:val="20"/>
          <w:sz w:val="25"/>
          <w:szCs w:val="22"/>
          <w:lang w:eastAsia="en-US"/>
        </w:rPr>
        <w:t xml:space="preserve"> </w:t>
      </w:r>
      <w:r w:rsidR="00246689" w:rsidRPr="00246689">
        <w:rPr>
          <w:spacing w:val="-2"/>
          <w:sz w:val="25"/>
          <w:szCs w:val="22"/>
          <w:lang w:eastAsia="en-US"/>
        </w:rPr>
        <w:t>подписи)</w:t>
      </w:r>
    </w:p>
    <w:p w:rsidR="00246689" w:rsidRPr="00246689" w:rsidRDefault="00246689" w:rsidP="00246689">
      <w:pPr>
        <w:widowControl w:val="0"/>
        <w:autoSpaceDE w:val="0"/>
        <w:autoSpaceDN w:val="0"/>
        <w:spacing w:before="10" w:line="220" w:lineRule="auto"/>
        <w:ind w:right="496"/>
        <w:jc w:val="both"/>
        <w:rPr>
          <w:sz w:val="25"/>
          <w:szCs w:val="22"/>
          <w:lang w:eastAsia="en-US"/>
        </w:rPr>
      </w:pPr>
    </w:p>
    <w:p w:rsidR="00246689" w:rsidRPr="00246689" w:rsidRDefault="00246689" w:rsidP="00A93266">
      <w:pPr>
        <w:widowControl w:val="0"/>
        <w:autoSpaceDE w:val="0"/>
        <w:autoSpaceDN w:val="0"/>
        <w:spacing w:before="10" w:line="221" w:lineRule="auto"/>
        <w:ind w:right="493" w:firstLine="709"/>
        <w:jc w:val="both"/>
        <w:rPr>
          <w:sz w:val="25"/>
          <w:szCs w:val="22"/>
          <w:lang w:eastAsia="en-US"/>
        </w:rPr>
      </w:pPr>
      <w:r w:rsidRPr="00246689">
        <w:rPr>
          <w:sz w:val="25"/>
          <w:szCs w:val="22"/>
          <w:lang w:eastAsia="en-US"/>
        </w:rPr>
        <w:t>Я предупрежден</w:t>
      </w:r>
      <w:r w:rsidR="009B1AF5">
        <w:rPr>
          <w:sz w:val="25"/>
          <w:szCs w:val="22"/>
          <w:lang w:eastAsia="en-US"/>
        </w:rPr>
        <w:t xml:space="preserve"> </w:t>
      </w:r>
      <w:r w:rsidRPr="00246689">
        <w:rPr>
          <w:sz w:val="25"/>
          <w:szCs w:val="22"/>
          <w:lang w:eastAsia="en-US"/>
        </w:rPr>
        <w:t xml:space="preserve">(а) </w:t>
      </w:r>
      <w:proofErr w:type="spellStart"/>
      <w:proofErr w:type="gramStart"/>
      <w:r w:rsidRPr="00246689">
        <w:rPr>
          <w:sz w:val="25"/>
          <w:szCs w:val="22"/>
          <w:lang w:eastAsia="en-US"/>
        </w:rPr>
        <w:t>o</w:t>
      </w:r>
      <w:proofErr w:type="gramEnd"/>
      <w:r w:rsidRPr="00246689">
        <w:rPr>
          <w:sz w:val="25"/>
          <w:szCs w:val="22"/>
          <w:lang w:eastAsia="en-US"/>
        </w:rPr>
        <w:t>б</w:t>
      </w:r>
      <w:proofErr w:type="spellEnd"/>
      <w:r w:rsidRPr="00246689">
        <w:rPr>
          <w:sz w:val="25"/>
          <w:szCs w:val="22"/>
          <w:lang w:eastAsia="en-US"/>
        </w:rPr>
        <w:t xml:space="preserve"> ответственности за представление недостоверных или неполных сведений.</w:t>
      </w:r>
    </w:p>
    <w:p w:rsidR="00246689" w:rsidRPr="00246689" w:rsidRDefault="00246689" w:rsidP="00246689">
      <w:pPr>
        <w:widowControl w:val="0"/>
        <w:autoSpaceDE w:val="0"/>
        <w:autoSpaceDN w:val="0"/>
        <w:spacing w:line="220" w:lineRule="auto"/>
        <w:jc w:val="both"/>
        <w:rPr>
          <w:sz w:val="25"/>
          <w:szCs w:val="22"/>
          <w:lang w:eastAsia="en-US"/>
        </w:rPr>
        <w:sectPr w:rsidR="00246689" w:rsidRPr="00246689">
          <w:headerReference w:type="default" r:id="rId23"/>
          <w:pgSz w:w="11910" w:h="16840"/>
          <w:pgMar w:top="900" w:right="425" w:bottom="280" w:left="1559" w:header="0" w:footer="0" w:gutter="0"/>
          <w:cols w:space="720"/>
        </w:sectPr>
      </w:pPr>
    </w:p>
    <w:p w:rsidR="00246689" w:rsidRPr="00246689" w:rsidRDefault="00A93266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№</w:t>
      </w:r>
      <w:r w:rsidR="00246689" w:rsidRPr="00246689">
        <w:rPr>
          <w:sz w:val="28"/>
          <w:szCs w:val="28"/>
          <w:lang w:eastAsia="en-US"/>
        </w:rPr>
        <w:t>2</w:t>
      </w:r>
    </w:p>
    <w:p w:rsidR="00246689" w:rsidRPr="00246689" w:rsidRDefault="00246689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к порядку предоставления меры поддержки </w:t>
      </w:r>
    </w:p>
    <w:p w:rsidR="00C51BC2" w:rsidRDefault="00246689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по бесплатному посещению занятий</w:t>
      </w:r>
      <w:r w:rsidR="00C51BC2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 xml:space="preserve">по </w:t>
      </w:r>
      <w:proofErr w:type="gramStart"/>
      <w:r w:rsidRPr="00246689">
        <w:rPr>
          <w:sz w:val="28"/>
          <w:szCs w:val="28"/>
          <w:lang w:eastAsia="en-US"/>
        </w:rPr>
        <w:t>дополнительным</w:t>
      </w:r>
      <w:proofErr w:type="gramEnd"/>
      <w:r w:rsidRPr="00246689">
        <w:rPr>
          <w:sz w:val="28"/>
          <w:szCs w:val="28"/>
          <w:lang w:eastAsia="en-US"/>
        </w:rPr>
        <w:t xml:space="preserve"> </w:t>
      </w:r>
    </w:p>
    <w:p w:rsidR="00246689" w:rsidRPr="00246689" w:rsidRDefault="00246689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proofErr w:type="gramStart"/>
      <w:r w:rsidRPr="00246689">
        <w:rPr>
          <w:sz w:val="28"/>
          <w:szCs w:val="28"/>
          <w:lang w:eastAsia="en-US"/>
        </w:rPr>
        <w:t>общеобразовательным программам</w:t>
      </w:r>
      <w:r w:rsidR="00C51BC2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в муниципальных образовательных организациях</w:t>
      </w:r>
      <w:r w:rsidR="00C51BC2" w:rsidRPr="00C51BC2">
        <w:t xml:space="preserve"> </w:t>
      </w:r>
      <w:r w:rsidR="00C51BC2" w:rsidRPr="00C51BC2">
        <w:rPr>
          <w:sz w:val="28"/>
          <w:szCs w:val="28"/>
          <w:lang w:eastAsia="en-US"/>
        </w:rPr>
        <w:t>городского округа Архангельской области «Город Коряжма»</w:t>
      </w:r>
      <w:r w:rsidRPr="00246689">
        <w:rPr>
          <w:sz w:val="28"/>
          <w:szCs w:val="28"/>
          <w:lang w:eastAsia="en-US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</w:t>
      </w:r>
      <w:proofErr w:type="gramEnd"/>
      <w:r w:rsidRPr="00246689">
        <w:rPr>
          <w:sz w:val="28"/>
          <w:szCs w:val="28"/>
          <w:lang w:eastAsia="en-US"/>
        </w:rPr>
        <w:t xml:space="preserve">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:rsidR="00246689" w:rsidRPr="00246689" w:rsidRDefault="00246689" w:rsidP="00246689">
      <w:pPr>
        <w:widowControl w:val="0"/>
        <w:autoSpaceDE w:val="0"/>
        <w:autoSpaceDN w:val="0"/>
        <w:spacing w:before="316"/>
        <w:ind w:right="259"/>
        <w:jc w:val="center"/>
        <w:rPr>
          <w:b/>
          <w:sz w:val="28"/>
          <w:szCs w:val="28"/>
          <w:lang w:eastAsia="en-US"/>
        </w:rPr>
      </w:pPr>
      <w:r w:rsidRPr="00246689">
        <w:rPr>
          <w:b/>
          <w:w w:val="105"/>
          <w:sz w:val="28"/>
          <w:szCs w:val="28"/>
          <w:lang w:eastAsia="en-US"/>
        </w:rPr>
        <w:t>КАТЕГОРИИ</w:t>
      </w:r>
      <w:r w:rsidRPr="00246689">
        <w:rPr>
          <w:b/>
          <w:spacing w:val="17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spacing w:val="-2"/>
          <w:w w:val="105"/>
          <w:sz w:val="28"/>
          <w:szCs w:val="28"/>
          <w:lang w:eastAsia="en-US"/>
        </w:rPr>
        <w:t>ЗАЯВИТЕЛЕЙ</w:t>
      </w:r>
    </w:p>
    <w:p w:rsidR="00246689" w:rsidRPr="00246689" w:rsidRDefault="00246689" w:rsidP="00246689">
      <w:pPr>
        <w:widowControl w:val="0"/>
        <w:autoSpaceDE w:val="0"/>
        <w:autoSpaceDN w:val="0"/>
        <w:spacing w:before="9"/>
        <w:ind w:right="423"/>
        <w:jc w:val="center"/>
        <w:rPr>
          <w:b/>
          <w:sz w:val="27"/>
          <w:szCs w:val="22"/>
          <w:lang w:eastAsia="en-US"/>
        </w:rPr>
      </w:pPr>
      <w:r w:rsidRPr="00246689">
        <w:rPr>
          <w:b/>
          <w:w w:val="110"/>
          <w:sz w:val="27"/>
          <w:szCs w:val="22"/>
          <w:lang w:eastAsia="en-US"/>
        </w:rPr>
        <w:t>при предоставлении</w:t>
      </w:r>
      <w:r w:rsidRPr="00246689">
        <w:rPr>
          <w:b/>
          <w:spacing w:val="-17"/>
          <w:w w:val="110"/>
          <w:sz w:val="27"/>
          <w:szCs w:val="22"/>
          <w:lang w:eastAsia="en-US"/>
        </w:rPr>
        <w:t xml:space="preserve"> </w:t>
      </w:r>
      <w:r w:rsidRPr="00246689">
        <w:rPr>
          <w:b/>
          <w:w w:val="110"/>
          <w:sz w:val="27"/>
          <w:szCs w:val="22"/>
          <w:lang w:eastAsia="en-US"/>
        </w:rPr>
        <w:t>меры</w:t>
      </w:r>
      <w:r w:rsidRPr="00246689">
        <w:rPr>
          <w:b/>
          <w:spacing w:val="6"/>
          <w:w w:val="110"/>
          <w:sz w:val="27"/>
          <w:szCs w:val="22"/>
          <w:lang w:eastAsia="en-US"/>
        </w:rPr>
        <w:t xml:space="preserve"> </w:t>
      </w:r>
      <w:r w:rsidRPr="00246689">
        <w:rPr>
          <w:b/>
          <w:spacing w:val="-2"/>
          <w:w w:val="110"/>
          <w:sz w:val="27"/>
          <w:szCs w:val="22"/>
          <w:lang w:eastAsia="en-US"/>
        </w:rPr>
        <w:t>поддержки</w:t>
      </w:r>
    </w:p>
    <w:tbl>
      <w:tblPr>
        <w:tblStyle w:val="TableNormal1"/>
        <w:tblW w:w="0" w:type="auto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1"/>
        <w:gridCol w:w="5953"/>
      </w:tblGrid>
      <w:tr w:rsidR="00246689" w:rsidRPr="00B57316" w:rsidTr="00F958A8">
        <w:trPr>
          <w:trHeight w:val="1112"/>
        </w:trPr>
        <w:tc>
          <w:tcPr>
            <w:tcW w:w="3621" w:type="dxa"/>
          </w:tcPr>
          <w:p w:rsidR="00246689" w:rsidRPr="00B57316" w:rsidRDefault="00246689" w:rsidP="00246689">
            <w:pPr>
              <w:ind w:right="-1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316">
              <w:rPr>
                <w:rFonts w:ascii="Times New Roman" w:hAnsi="Times New Roman"/>
                <w:sz w:val="24"/>
                <w:szCs w:val="24"/>
              </w:rPr>
              <w:t>Категории</w:t>
            </w:r>
            <w:proofErr w:type="spellEnd"/>
            <w:r w:rsidRPr="00B57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z w:val="24"/>
                <w:szCs w:val="24"/>
              </w:rPr>
              <w:t>заявителей</w:t>
            </w:r>
            <w:proofErr w:type="spellEnd"/>
          </w:p>
        </w:tc>
        <w:tc>
          <w:tcPr>
            <w:tcW w:w="5953" w:type="dxa"/>
          </w:tcPr>
          <w:p w:rsidR="00246689" w:rsidRPr="00B57316" w:rsidRDefault="00246689" w:rsidP="00246689">
            <w:pPr>
              <w:ind w:right="-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Цели обращения заявителей с заявлениями о предоставлении меры поддержки (результаты предоставления меры поддержки)</w:t>
            </w:r>
          </w:p>
        </w:tc>
      </w:tr>
      <w:tr w:rsidR="00246689" w:rsidRPr="00B57316" w:rsidTr="00F958A8">
        <w:trPr>
          <w:trHeight w:val="825"/>
        </w:trPr>
        <w:tc>
          <w:tcPr>
            <w:tcW w:w="3621" w:type="dxa"/>
          </w:tcPr>
          <w:p w:rsidR="00246689" w:rsidRPr="00B57316" w:rsidRDefault="00A93266" w:rsidP="00A93266">
            <w:pPr>
              <w:ind w:right="-2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1) один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родителей 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>(законных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представителей)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обучающегося,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достигшего 18-летнего возраста;</w:t>
            </w:r>
          </w:p>
        </w:tc>
        <w:tc>
          <w:tcPr>
            <w:tcW w:w="5953" w:type="dxa"/>
          </w:tcPr>
          <w:p w:rsidR="00246689" w:rsidRPr="00B57316" w:rsidRDefault="00246689" w:rsidP="00A93266">
            <w:pPr>
              <w:ind w:lef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бесплатного посещения занятий по дополнительным общеобразовательным программам, реализуемых на платной основе в муниципальных образовательных учреждениях, детям из семей граждан, принимающих (принимавших) участие в СВО</w:t>
            </w:r>
          </w:p>
        </w:tc>
      </w:tr>
      <w:tr w:rsidR="00246689" w:rsidRPr="00B57316" w:rsidTr="00F958A8">
        <w:trPr>
          <w:trHeight w:val="829"/>
        </w:trPr>
        <w:tc>
          <w:tcPr>
            <w:tcW w:w="3621" w:type="dxa"/>
          </w:tcPr>
          <w:p w:rsidR="00246689" w:rsidRPr="00B57316" w:rsidRDefault="00A93266" w:rsidP="00A93266">
            <w:pPr>
              <w:ind w:right="-2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>) уполномоченные представители лиц,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>указанных в подпунктах 1 пункта 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настоящего </w:t>
            </w:r>
            <w:r w:rsidR="00246689"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порядка.</w:t>
            </w:r>
          </w:p>
        </w:tc>
        <w:tc>
          <w:tcPr>
            <w:tcW w:w="5953" w:type="dxa"/>
          </w:tcPr>
          <w:p w:rsidR="00246689" w:rsidRPr="00B57316" w:rsidRDefault="00246689" w:rsidP="00A93266">
            <w:pPr>
              <w:ind w:left="140" w:right="-2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бесплатного посещения занятий по дополнительным общеобразовательным программам, реализуемых на платной основе в муниципальных образовательных учреждениях, детям из семей граждан, принимающих (принимавших) участие в СВО</w:t>
            </w:r>
          </w:p>
        </w:tc>
      </w:tr>
    </w:tbl>
    <w:p w:rsidR="00246689" w:rsidRPr="00246689" w:rsidRDefault="00246689" w:rsidP="00246689">
      <w:pPr>
        <w:widowControl w:val="0"/>
        <w:autoSpaceDE w:val="0"/>
        <w:autoSpaceDN w:val="0"/>
        <w:spacing w:line="275" w:lineRule="exact"/>
        <w:rPr>
          <w:sz w:val="24"/>
          <w:szCs w:val="22"/>
          <w:lang w:eastAsia="en-US"/>
        </w:rPr>
        <w:sectPr w:rsidR="00246689" w:rsidRPr="00246689">
          <w:headerReference w:type="default" r:id="rId24"/>
          <w:pgSz w:w="11910" w:h="16840"/>
          <w:pgMar w:top="1100" w:right="425" w:bottom="280" w:left="1559" w:header="815" w:footer="0" w:gutter="0"/>
          <w:pgNumType w:start="12"/>
          <w:cols w:space="720"/>
        </w:sectPr>
      </w:pPr>
    </w:p>
    <w:p w:rsidR="00246689" w:rsidRPr="00246689" w:rsidRDefault="00A93266" w:rsidP="00246689">
      <w:pPr>
        <w:widowControl w:val="0"/>
        <w:autoSpaceDE w:val="0"/>
        <w:autoSpaceDN w:val="0"/>
        <w:spacing w:before="197" w:line="447" w:lineRule="exact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№</w:t>
      </w:r>
      <w:r w:rsidR="00246689" w:rsidRPr="00246689">
        <w:rPr>
          <w:sz w:val="28"/>
          <w:szCs w:val="28"/>
          <w:lang w:eastAsia="en-US"/>
        </w:rPr>
        <w:t xml:space="preserve"> 3</w:t>
      </w:r>
    </w:p>
    <w:p w:rsidR="00246689" w:rsidRPr="00246689" w:rsidRDefault="00246689" w:rsidP="00246689">
      <w:pPr>
        <w:widowControl w:val="0"/>
        <w:autoSpaceDE w:val="0"/>
        <w:autoSpaceDN w:val="0"/>
        <w:jc w:val="right"/>
        <w:rPr>
          <w:sz w:val="27"/>
          <w:szCs w:val="28"/>
          <w:lang w:eastAsia="en-US"/>
        </w:rPr>
      </w:pPr>
      <w:r w:rsidRPr="00246689">
        <w:rPr>
          <w:sz w:val="27"/>
          <w:szCs w:val="28"/>
          <w:lang w:eastAsia="en-US"/>
        </w:rPr>
        <w:t xml:space="preserve">к порядку предоставления меры поддержки </w:t>
      </w:r>
    </w:p>
    <w:p w:rsidR="00B57316" w:rsidRDefault="00246689" w:rsidP="00246689">
      <w:pPr>
        <w:widowControl w:val="0"/>
        <w:autoSpaceDE w:val="0"/>
        <w:autoSpaceDN w:val="0"/>
        <w:jc w:val="right"/>
        <w:rPr>
          <w:sz w:val="27"/>
          <w:szCs w:val="28"/>
          <w:lang w:eastAsia="en-US"/>
        </w:rPr>
      </w:pPr>
      <w:r w:rsidRPr="00246689">
        <w:rPr>
          <w:sz w:val="27"/>
          <w:szCs w:val="28"/>
          <w:lang w:eastAsia="en-US"/>
        </w:rPr>
        <w:t>по бесплатному посещению занятий</w:t>
      </w:r>
      <w:r w:rsidR="00B57316">
        <w:rPr>
          <w:sz w:val="27"/>
          <w:szCs w:val="28"/>
          <w:lang w:eastAsia="en-US"/>
        </w:rPr>
        <w:t xml:space="preserve"> </w:t>
      </w:r>
      <w:r w:rsidRPr="00246689">
        <w:rPr>
          <w:sz w:val="27"/>
          <w:szCs w:val="28"/>
          <w:lang w:eastAsia="en-US"/>
        </w:rPr>
        <w:t xml:space="preserve">по </w:t>
      </w:r>
      <w:proofErr w:type="gramStart"/>
      <w:r w:rsidRPr="00246689">
        <w:rPr>
          <w:sz w:val="27"/>
          <w:szCs w:val="28"/>
          <w:lang w:eastAsia="en-US"/>
        </w:rPr>
        <w:t>дополнительным</w:t>
      </w:r>
      <w:proofErr w:type="gramEnd"/>
      <w:r w:rsidRPr="00246689">
        <w:rPr>
          <w:sz w:val="27"/>
          <w:szCs w:val="28"/>
          <w:lang w:eastAsia="en-US"/>
        </w:rPr>
        <w:t xml:space="preserve"> </w:t>
      </w:r>
    </w:p>
    <w:p w:rsidR="00246689" w:rsidRPr="00246689" w:rsidRDefault="00246689" w:rsidP="00246689">
      <w:pPr>
        <w:widowControl w:val="0"/>
        <w:autoSpaceDE w:val="0"/>
        <w:autoSpaceDN w:val="0"/>
        <w:jc w:val="right"/>
        <w:rPr>
          <w:sz w:val="27"/>
          <w:szCs w:val="28"/>
          <w:lang w:eastAsia="en-US"/>
        </w:rPr>
      </w:pPr>
      <w:proofErr w:type="gramStart"/>
      <w:r w:rsidRPr="00246689">
        <w:rPr>
          <w:sz w:val="27"/>
          <w:szCs w:val="28"/>
          <w:lang w:eastAsia="en-US"/>
        </w:rPr>
        <w:t>общеобразовательным программам</w:t>
      </w:r>
      <w:r w:rsidR="00B57316">
        <w:rPr>
          <w:sz w:val="27"/>
          <w:szCs w:val="28"/>
          <w:lang w:eastAsia="en-US"/>
        </w:rPr>
        <w:t xml:space="preserve"> </w:t>
      </w:r>
      <w:r w:rsidRPr="00246689">
        <w:rPr>
          <w:sz w:val="27"/>
          <w:szCs w:val="28"/>
          <w:lang w:eastAsia="en-US"/>
        </w:rPr>
        <w:t>в муниципальных образовательных организациях</w:t>
      </w:r>
      <w:r w:rsidR="00C51BC2" w:rsidRPr="00C51BC2">
        <w:t xml:space="preserve"> </w:t>
      </w:r>
      <w:r w:rsidR="00C51BC2" w:rsidRPr="00C51BC2">
        <w:rPr>
          <w:sz w:val="27"/>
          <w:szCs w:val="28"/>
          <w:lang w:eastAsia="en-US"/>
        </w:rPr>
        <w:t>городского округа Архангельской области «Город Коряжма»</w:t>
      </w:r>
      <w:r w:rsidRPr="00246689">
        <w:rPr>
          <w:sz w:val="27"/>
          <w:szCs w:val="28"/>
          <w:lang w:eastAsia="en-US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</w:t>
      </w:r>
      <w:proofErr w:type="gramEnd"/>
      <w:r w:rsidRPr="00246689">
        <w:rPr>
          <w:sz w:val="27"/>
          <w:szCs w:val="28"/>
          <w:lang w:eastAsia="en-US"/>
        </w:rPr>
        <w:t xml:space="preserve">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:rsidR="00246689" w:rsidRPr="00246689" w:rsidRDefault="00246689" w:rsidP="00246689">
      <w:pPr>
        <w:widowControl w:val="0"/>
        <w:autoSpaceDE w:val="0"/>
        <w:autoSpaceDN w:val="0"/>
        <w:rPr>
          <w:sz w:val="27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spacing w:before="16"/>
        <w:rPr>
          <w:sz w:val="27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246689">
        <w:rPr>
          <w:b/>
          <w:w w:val="105"/>
          <w:sz w:val="28"/>
          <w:szCs w:val="28"/>
          <w:lang w:eastAsia="en-US"/>
        </w:rPr>
        <w:t>ИСЧЕРПЫВАІОЩИЙ</w:t>
      </w:r>
      <w:r w:rsidRPr="00246689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ПЕРЕЧЕНЬ</w:t>
      </w:r>
      <w:r w:rsidRPr="00246689">
        <w:rPr>
          <w:b/>
          <w:spacing w:val="52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spacing w:val="-2"/>
          <w:w w:val="105"/>
          <w:sz w:val="28"/>
          <w:szCs w:val="28"/>
          <w:lang w:eastAsia="en-US"/>
        </w:rPr>
        <w:t>ДОКУМЕНТОВ,</w:t>
      </w:r>
    </w:p>
    <w:p w:rsidR="00246689" w:rsidRPr="00246689" w:rsidRDefault="00246689" w:rsidP="00246689">
      <w:pPr>
        <w:widowControl w:val="0"/>
        <w:autoSpaceDE w:val="0"/>
        <w:autoSpaceDN w:val="0"/>
        <w:jc w:val="center"/>
        <w:rPr>
          <w:b/>
          <w:w w:val="105"/>
          <w:sz w:val="28"/>
          <w:szCs w:val="28"/>
          <w:lang w:eastAsia="en-US"/>
        </w:rPr>
      </w:pPr>
      <w:proofErr w:type="gramStart"/>
      <w:r w:rsidRPr="00246689">
        <w:rPr>
          <w:b/>
          <w:w w:val="105"/>
          <w:sz w:val="28"/>
          <w:szCs w:val="28"/>
          <w:lang w:eastAsia="en-US"/>
        </w:rPr>
        <w:t>необходимых</w:t>
      </w:r>
      <w:proofErr w:type="gramEnd"/>
      <w:r w:rsidRPr="00246689">
        <w:rPr>
          <w:b/>
          <w:spacing w:val="-10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для</w:t>
      </w:r>
      <w:r w:rsidRPr="00246689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предоставления</w:t>
      </w:r>
      <w:r w:rsidRPr="00246689">
        <w:rPr>
          <w:b/>
          <w:spacing w:val="-19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меры поддержки</w:t>
      </w:r>
    </w:p>
    <w:p w:rsidR="00246689" w:rsidRPr="00246689" w:rsidRDefault="00246689" w:rsidP="00246689">
      <w:pPr>
        <w:widowControl w:val="0"/>
        <w:autoSpaceDE w:val="0"/>
        <w:autoSpaceDN w:val="0"/>
        <w:rPr>
          <w:b/>
          <w:w w:val="105"/>
          <w:sz w:val="28"/>
          <w:szCs w:val="28"/>
          <w:lang w:eastAsia="en-US"/>
        </w:rPr>
      </w:pPr>
    </w:p>
    <w:p w:rsidR="00246689" w:rsidRPr="00246689" w:rsidRDefault="00246689" w:rsidP="00562ED5">
      <w:pPr>
        <w:widowControl w:val="0"/>
        <w:autoSpaceDE w:val="0"/>
        <w:autoSpaceDN w:val="0"/>
        <w:jc w:val="center"/>
        <w:rPr>
          <w:b/>
          <w:w w:val="105"/>
          <w:sz w:val="28"/>
          <w:szCs w:val="28"/>
          <w:lang w:eastAsia="en-US"/>
        </w:rPr>
      </w:pPr>
      <w:r w:rsidRPr="00246689">
        <w:rPr>
          <w:b/>
          <w:w w:val="105"/>
          <w:sz w:val="28"/>
          <w:szCs w:val="28"/>
          <w:lang w:eastAsia="en-US"/>
        </w:rPr>
        <w:t>І. Наименования</w:t>
      </w:r>
      <w:r w:rsidRPr="00246689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документов и требования к ним</w:t>
      </w:r>
    </w:p>
    <w:tbl>
      <w:tblPr>
        <w:tblStyle w:val="TableNormal1"/>
        <w:tblW w:w="9910" w:type="dxa"/>
        <w:tblInd w:w="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3543"/>
        <w:gridCol w:w="3171"/>
      </w:tblGrid>
      <w:tr w:rsidR="00246689" w:rsidRPr="00B57316" w:rsidTr="00F958A8">
        <w:trPr>
          <w:trHeight w:val="1669"/>
        </w:trPr>
        <w:tc>
          <w:tcPr>
            <w:tcW w:w="3196" w:type="dxa"/>
          </w:tcPr>
          <w:p w:rsidR="00246689" w:rsidRPr="00B57316" w:rsidRDefault="00246689" w:rsidP="00A93266">
            <w:pPr>
              <w:spacing w:line="232" w:lineRule="auto"/>
              <w:jc w:val="center"/>
              <w:rPr>
                <w:rFonts w:ascii="Times New Roman" w:hAnsi="Times New Roman"/>
                <w:sz w:val="25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 xml:space="preserve">Цели обращения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>заявителей</w:t>
            </w:r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>с</w:t>
            </w:r>
            <w:r w:rsidRPr="00B57316">
              <w:rPr>
                <w:rFonts w:ascii="Times New Roman" w:hAnsi="Times New Roman"/>
                <w:spacing w:val="-13"/>
                <w:sz w:val="24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 xml:space="preserve">запросами </w:t>
            </w:r>
            <w:r w:rsidRPr="00B57316">
              <w:rPr>
                <w:rFonts w:ascii="Times New Roman" w:hAnsi="Times New Roman"/>
                <w:spacing w:val="-8"/>
                <w:sz w:val="25"/>
                <w:szCs w:val="22"/>
                <w:lang w:val="ru-RU"/>
              </w:rPr>
              <w:t>о предоставлении меры поддержки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8"/>
                <w:sz w:val="25"/>
                <w:szCs w:val="22"/>
                <w:lang w:val="ru-RU"/>
              </w:rPr>
              <w:t xml:space="preserve">(результаты </w:t>
            </w:r>
            <w:r w:rsidRPr="00B57316">
              <w:rPr>
                <w:rFonts w:ascii="Times New Roman" w:hAnsi="Times New Roman"/>
                <w:sz w:val="25"/>
                <w:szCs w:val="22"/>
                <w:lang w:val="ru-RU"/>
              </w:rPr>
              <w:t>предоставления</w:t>
            </w:r>
            <w:r w:rsidRPr="00B57316">
              <w:rPr>
                <w:rFonts w:ascii="Times New Roman" w:hAnsi="Times New Roman"/>
                <w:spacing w:val="-10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z w:val="25"/>
                <w:szCs w:val="22"/>
                <w:lang w:val="ru-RU"/>
              </w:rPr>
              <w:t xml:space="preserve">меры </w:t>
            </w:r>
            <w:r w:rsidRPr="00B57316">
              <w:rPr>
                <w:rFonts w:ascii="Times New Roman" w:hAnsi="Times New Roman"/>
                <w:spacing w:val="-2"/>
                <w:sz w:val="25"/>
                <w:szCs w:val="22"/>
                <w:lang w:val="ru-RU"/>
              </w:rPr>
              <w:t>поддержки)</w:t>
            </w:r>
          </w:p>
        </w:tc>
        <w:tc>
          <w:tcPr>
            <w:tcW w:w="3543" w:type="dxa"/>
          </w:tcPr>
          <w:p w:rsidR="00246689" w:rsidRPr="00B57316" w:rsidRDefault="00246689" w:rsidP="00A93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316">
              <w:rPr>
                <w:rFonts w:ascii="Times New Roman" w:hAnsi="Times New Roman"/>
                <w:sz w:val="24"/>
                <w:szCs w:val="24"/>
              </w:rPr>
              <w:t>Наименования</w:t>
            </w:r>
            <w:proofErr w:type="spellEnd"/>
            <w:r w:rsidRPr="00B57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3171" w:type="dxa"/>
          </w:tcPr>
          <w:p w:rsidR="00246689" w:rsidRPr="00B57316" w:rsidRDefault="00246689" w:rsidP="00A9326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Требования </w:t>
            </w:r>
            <w:proofErr w:type="gramStart"/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246689" w:rsidRPr="00B57316" w:rsidRDefault="00246689" w:rsidP="00A9326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формам (форматам) документов и количеству экземпляров</w:t>
            </w:r>
          </w:p>
        </w:tc>
      </w:tr>
      <w:tr w:rsidR="00246689" w:rsidRPr="00B57316" w:rsidTr="00F958A8">
        <w:trPr>
          <w:trHeight w:val="546"/>
        </w:trPr>
        <w:tc>
          <w:tcPr>
            <w:tcW w:w="3196" w:type="dxa"/>
            <w:vMerge w:val="restart"/>
          </w:tcPr>
          <w:p w:rsidR="00246689" w:rsidRPr="00B57316" w:rsidRDefault="00246689" w:rsidP="00A932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1. Предоставление бесплатного посещения занятий по дополнительным</w:t>
            </w:r>
            <w:r w:rsidR="00A93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общеобразовательным программам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, реализуемых на платной основе в муниципальных образовательных учреждениях, детям из семей граждан, принимающих (принимавших) участие в СВО</w:t>
            </w:r>
          </w:p>
        </w:tc>
        <w:tc>
          <w:tcPr>
            <w:tcW w:w="6714" w:type="dxa"/>
            <w:gridSpan w:val="2"/>
          </w:tcPr>
          <w:p w:rsidR="00246689" w:rsidRPr="00B57316" w:rsidRDefault="00246689" w:rsidP="00A932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1)  документы и  информация, которые заявитель должен представить самостоятельно:</w:t>
            </w:r>
          </w:p>
        </w:tc>
      </w:tr>
      <w:tr w:rsidR="00246689" w:rsidRPr="00B57316" w:rsidTr="00F958A8">
        <w:trPr>
          <w:trHeight w:val="551"/>
        </w:trPr>
        <w:tc>
          <w:tcPr>
            <w:tcW w:w="3196" w:type="dxa"/>
            <w:vMerge/>
          </w:tcPr>
          <w:p w:rsidR="00246689" w:rsidRPr="00B57316" w:rsidRDefault="00246689" w:rsidP="00A93266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246689" w:rsidRPr="00663376" w:rsidRDefault="00246689" w:rsidP="00A93266">
            <w:pPr>
              <w:spacing w:line="247" w:lineRule="exact"/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>а)</w:t>
            </w:r>
            <w:r w:rsidRPr="00B57316">
              <w:rPr>
                <w:rFonts w:ascii="Times New Roman" w:hAnsi="Times New Roman"/>
                <w:spacing w:val="-14"/>
                <w:sz w:val="24"/>
                <w:szCs w:val="22"/>
                <w:lang w:val="ru-RU"/>
              </w:rPr>
              <w:t xml:space="preserve"> </w:t>
            </w:r>
            <w:r w:rsidRPr="0066337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заявление о предоставлении</w:t>
            </w:r>
          </w:p>
          <w:p w:rsidR="00246689" w:rsidRPr="00B57316" w:rsidRDefault="00246689" w:rsidP="00A93266">
            <w:pPr>
              <w:spacing w:line="284" w:lineRule="exact"/>
              <w:rPr>
                <w:rFonts w:ascii="Times New Roman" w:hAnsi="Times New Roman"/>
                <w:sz w:val="25"/>
                <w:szCs w:val="22"/>
                <w:lang w:val="ru-RU"/>
              </w:rPr>
            </w:pPr>
            <w:r w:rsidRPr="0066337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меры социальной поддержки</w:t>
            </w:r>
          </w:p>
        </w:tc>
        <w:tc>
          <w:tcPr>
            <w:tcW w:w="3171" w:type="dxa"/>
          </w:tcPr>
          <w:p w:rsidR="00246689" w:rsidRPr="00B57316" w:rsidRDefault="00246689" w:rsidP="00A93266">
            <w:pPr>
              <w:rPr>
                <w:rFonts w:ascii="Times New Roman" w:hAnsi="Times New Roman"/>
                <w:sz w:val="25"/>
                <w:szCs w:val="22"/>
                <w:lang w:val="ru-RU"/>
              </w:rPr>
            </w:pPr>
            <w:r w:rsidRPr="00A9326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по форме согласно приложению</w:t>
            </w:r>
            <w:r w:rsidR="00A93266" w:rsidRPr="00A9326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 xml:space="preserve"> 1</w:t>
            </w:r>
            <w:r w:rsidRPr="00A9326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 xml:space="preserve">  к настоящему порядку</w:t>
            </w:r>
            <w:r w:rsidRPr="00B57316">
              <w:rPr>
                <w:rFonts w:ascii="Times New Roman" w:hAnsi="Times New Roman"/>
                <w:spacing w:val="-10"/>
                <w:sz w:val="25"/>
                <w:szCs w:val="22"/>
                <w:lang w:val="ru-RU"/>
              </w:rPr>
              <w:t xml:space="preserve"> </w:t>
            </w:r>
          </w:p>
        </w:tc>
      </w:tr>
      <w:tr w:rsidR="00246689" w:rsidRPr="00B57316" w:rsidTr="00F958A8">
        <w:trPr>
          <w:trHeight w:val="551"/>
        </w:trPr>
        <w:tc>
          <w:tcPr>
            <w:tcW w:w="3196" w:type="dxa"/>
            <w:vMerge/>
          </w:tcPr>
          <w:p w:rsidR="00246689" w:rsidRPr="00B57316" w:rsidRDefault="00246689" w:rsidP="00A93266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246689" w:rsidRPr="00B57316" w:rsidRDefault="00246689" w:rsidP="00A93266">
            <w:pPr>
              <w:spacing w:line="247" w:lineRule="exact"/>
              <w:jc w:val="both"/>
              <w:rPr>
                <w:rFonts w:ascii="Times New Roman" w:hAnsi="Times New Roman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4"/>
                <w:sz w:val="25"/>
                <w:szCs w:val="22"/>
                <w:lang w:val="ru-RU"/>
              </w:rPr>
              <w:t xml:space="preserve">2) </w:t>
            </w:r>
            <w:r w:rsidRPr="0066337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 xml:space="preserve">документ уполномоченного органа, подтверждающий </w:t>
            </w:r>
            <w:r w:rsidR="00663376" w:rsidRPr="0066337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у</w:t>
            </w:r>
            <w:r w:rsidRPr="0066337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частие в специальной военной операции и (или) выполнение задачи по отражению вооруженного вторжения, в ходе вооруженной провокации</w:t>
            </w:r>
            <w:r w:rsidRPr="00B57316">
              <w:rPr>
                <w:rFonts w:ascii="Times New Roman" w:hAnsi="Times New Roman"/>
                <w:sz w:val="25"/>
                <w:szCs w:val="22"/>
                <w:lang w:val="ru-RU"/>
              </w:rPr>
              <w:t>;</w:t>
            </w:r>
          </w:p>
        </w:tc>
        <w:tc>
          <w:tcPr>
            <w:tcW w:w="3171" w:type="dxa"/>
          </w:tcPr>
          <w:p w:rsidR="00246689" w:rsidRPr="00B57316" w:rsidRDefault="00246689" w:rsidP="00A93266">
            <w:pPr>
              <w:rPr>
                <w:rFonts w:ascii="Times New Roman" w:hAnsi="Times New Roman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сведения</w:t>
            </w:r>
            <w:r w:rsidRPr="00B57316">
              <w:rPr>
                <w:rFonts w:ascii="Times New Roman" w:hAnsi="Times New Roman"/>
                <w:spacing w:val="-11"/>
                <w:sz w:val="24"/>
                <w:szCs w:val="22"/>
                <w:lang w:val="ru-RU"/>
              </w:rPr>
              <w:t xml:space="preserve"> </w:t>
            </w:r>
            <w:proofErr w:type="gramStart"/>
            <w:r w:rsidRPr="00B57316">
              <w:rPr>
                <w:rFonts w:ascii="Times New Roman" w:hAnsi="Times New Roman"/>
                <w:spacing w:val="-4"/>
                <w:sz w:val="24"/>
                <w:szCs w:val="22"/>
              </w:rPr>
              <w:t>o</w:t>
            </w:r>
            <w:proofErr w:type="gramEnd"/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б</w:t>
            </w:r>
            <w:r w:rsidRPr="00B57316">
              <w:rPr>
                <w:rFonts w:ascii="Times New Roman" w:hAnsi="Times New Roman"/>
                <w:spacing w:val="-11"/>
                <w:sz w:val="24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 xml:space="preserve">участии </w:t>
            </w: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>в специальной военной</w:t>
            </w:r>
            <w:r w:rsidRPr="00B57316">
              <w:rPr>
                <w:rFonts w:ascii="Times New Roman" w:hAnsi="Times New Roman"/>
                <w:spacing w:val="-10"/>
                <w:sz w:val="24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>операции</w:t>
            </w:r>
            <w:r w:rsidRPr="00B57316">
              <w:rPr>
                <w:rFonts w:ascii="Times New Roman" w:hAnsi="Times New Roman"/>
                <w:spacing w:val="-6"/>
                <w:sz w:val="24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 xml:space="preserve">и (или) выполнении задачи по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 xml:space="preserve">отражению вооруженного </w:t>
            </w: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 xml:space="preserve">вторжения, в ходе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 xml:space="preserve">вооруженной </w:t>
            </w: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 xml:space="preserve">провокации могут формироваться в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 xml:space="preserve">автоматическом </w:t>
            </w: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 xml:space="preserve">режиме при подаче заявления о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 xml:space="preserve">предоставлении </w:t>
            </w: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 xml:space="preserve">меры поддержки в электронов виде с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  <w:lang w:val="ru-RU"/>
              </w:rPr>
              <w:t>использованием</w:t>
            </w:r>
          </w:p>
          <w:p w:rsidR="00246689" w:rsidRPr="00B57316" w:rsidRDefault="00246689" w:rsidP="00A93266">
            <w:pPr>
              <w:spacing w:line="247" w:lineRule="exact"/>
              <w:rPr>
                <w:rFonts w:ascii="Times New Roman" w:hAnsi="Times New Roman"/>
                <w:sz w:val="24"/>
                <w:szCs w:val="22"/>
              </w:rPr>
            </w:pPr>
            <w:proofErr w:type="spellStart"/>
            <w:proofErr w:type="gramStart"/>
            <w:r w:rsidRPr="00B57316">
              <w:rPr>
                <w:rFonts w:ascii="Times New Roman" w:hAnsi="Times New Roman"/>
                <w:spacing w:val="-2"/>
                <w:sz w:val="24"/>
                <w:szCs w:val="22"/>
              </w:rPr>
              <w:t>сервиса</w:t>
            </w:r>
            <w:proofErr w:type="spellEnd"/>
            <w:proofErr w:type="gramEnd"/>
            <w:r w:rsidRPr="00B57316">
              <w:rPr>
                <w:rFonts w:ascii="Times New Roman" w:hAnsi="Times New Roman"/>
                <w:spacing w:val="-6"/>
                <w:sz w:val="24"/>
                <w:szCs w:val="22"/>
              </w:rPr>
              <w:t xml:space="preserve"> </w:t>
            </w:r>
            <w:r w:rsidRPr="00B57316">
              <w:rPr>
                <w:rFonts w:ascii="Times New Roman" w:hAnsi="Times New Roman"/>
                <w:spacing w:val="-2"/>
                <w:sz w:val="24"/>
                <w:szCs w:val="22"/>
              </w:rPr>
              <w:t>ЕПГУ.</w:t>
            </w:r>
          </w:p>
        </w:tc>
      </w:tr>
      <w:tr w:rsidR="00246689" w:rsidRPr="00B57316" w:rsidTr="00F958A8">
        <w:trPr>
          <w:trHeight w:val="551"/>
        </w:trPr>
        <w:tc>
          <w:tcPr>
            <w:tcW w:w="3196" w:type="dxa"/>
            <w:vMerge/>
          </w:tcPr>
          <w:p w:rsidR="00246689" w:rsidRPr="00B57316" w:rsidRDefault="00246689" w:rsidP="00A9326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43" w:type="dxa"/>
          </w:tcPr>
          <w:p w:rsidR="00246689" w:rsidRPr="00B57316" w:rsidRDefault="00246689" w:rsidP="00A93266">
            <w:pPr>
              <w:spacing w:line="247" w:lineRule="exact"/>
              <w:jc w:val="both"/>
              <w:rPr>
                <w:rFonts w:ascii="Times New Roman" w:hAnsi="Times New Roman"/>
                <w:spacing w:val="-4"/>
                <w:sz w:val="25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z w:val="25"/>
                <w:szCs w:val="22"/>
                <w:lang w:val="ru-RU"/>
              </w:rPr>
              <w:t>в)</w:t>
            </w:r>
            <w:r w:rsidRPr="00B57316">
              <w:rPr>
                <w:rFonts w:ascii="Times New Roman" w:hAnsi="Times New Roman"/>
                <w:spacing w:val="-16"/>
                <w:sz w:val="25"/>
                <w:szCs w:val="22"/>
                <w:lang w:val="ru-RU"/>
              </w:rPr>
              <w:t xml:space="preserve"> </w:t>
            </w:r>
            <w:r w:rsidRPr="0066337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документ, подтверждающий полномочия заявителя, действовать в качестве законного представителя обучающегося (свидетельство о рождении, иной документ);</w:t>
            </w:r>
          </w:p>
        </w:tc>
        <w:tc>
          <w:tcPr>
            <w:tcW w:w="3171" w:type="dxa"/>
          </w:tcPr>
          <w:p w:rsidR="00246689" w:rsidRPr="00B57316" w:rsidRDefault="00246689" w:rsidP="00A93266">
            <w:pPr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- при подаче заявления о предоставлении меры поддержки непосредственно в образовательную организацию – оригинал документа;</w:t>
            </w:r>
          </w:p>
          <w:p w:rsidR="00246689" w:rsidRPr="00B57316" w:rsidRDefault="00246689" w:rsidP="00A93266">
            <w:pPr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lastRenderedPageBreak/>
              <w:t>- при подаче заявления о предоставлении меры поддержки почтовым отправлением в общеобразовательную организацию - ксерокопия документа</w:t>
            </w:r>
          </w:p>
        </w:tc>
      </w:tr>
      <w:tr w:rsidR="00246689" w:rsidRPr="00B57316" w:rsidTr="00F958A8">
        <w:trPr>
          <w:trHeight w:val="1001"/>
        </w:trPr>
        <w:tc>
          <w:tcPr>
            <w:tcW w:w="3196" w:type="dxa"/>
            <w:vMerge/>
          </w:tcPr>
          <w:p w:rsidR="00246689" w:rsidRPr="00B57316" w:rsidRDefault="00246689" w:rsidP="00A93266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  <w:tc>
          <w:tcPr>
            <w:tcW w:w="3543" w:type="dxa"/>
          </w:tcPr>
          <w:p w:rsidR="00246689" w:rsidRPr="00B57316" w:rsidRDefault="00246689" w:rsidP="00663376">
            <w:pPr>
              <w:spacing w:line="247" w:lineRule="exac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паспорт гражданина Российской Федерации либо иной документ, удостоверяющий личность </w:t>
            </w:r>
            <w:r w:rsidRPr="0066337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заявителя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71" w:type="dxa"/>
          </w:tcPr>
          <w:p w:rsidR="00246689" w:rsidRPr="00B57316" w:rsidRDefault="00246689" w:rsidP="00A93266">
            <w:pPr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- при подаче заявления о предоставлении меры поддержки непосредственно в образовательную организацию – оригинал документа;</w:t>
            </w:r>
          </w:p>
          <w:p w:rsidR="00246689" w:rsidRPr="00B57316" w:rsidRDefault="00246689" w:rsidP="00A93266">
            <w:pPr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4"/>
                <w:sz w:val="24"/>
                <w:szCs w:val="22"/>
                <w:lang w:val="ru-RU"/>
              </w:rPr>
              <w:t>- при подаче заявления о предоставлении меры поддержки почтовым отправлением в общеобразовательную организацию - ксерокопия документа</w:t>
            </w:r>
          </w:p>
        </w:tc>
      </w:tr>
    </w:tbl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246689" w:rsidRPr="00246689" w:rsidRDefault="00246689" w:rsidP="00807185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246689">
        <w:rPr>
          <w:b/>
          <w:sz w:val="28"/>
          <w:szCs w:val="28"/>
          <w:lang w:eastAsia="en-US"/>
        </w:rPr>
        <w:t>II. Способы подачи документов</w:t>
      </w:r>
    </w:p>
    <w:p w:rsidR="00246689" w:rsidRPr="00246689" w:rsidRDefault="00246689" w:rsidP="00246689">
      <w:pPr>
        <w:widowControl w:val="0"/>
        <w:autoSpaceDE w:val="0"/>
        <w:autoSpaceDN w:val="0"/>
        <w:ind w:firstLine="709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Документы, предусмотренные разделом I настоящего приложения, подаются одним из следующих способов:</w:t>
      </w:r>
    </w:p>
    <w:p w:rsidR="00246689" w:rsidRDefault="00A93266" w:rsidP="00246689">
      <w:pPr>
        <w:widowControl w:val="0"/>
        <w:autoSpaceDE w:val="0"/>
        <w:autoSpaceDN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="00246689" w:rsidRPr="00246689">
        <w:rPr>
          <w:sz w:val="28"/>
          <w:szCs w:val="28"/>
          <w:lang w:eastAsia="en-US"/>
        </w:rPr>
        <w:t>заявителем непосредственно в образовательную организацию;</w:t>
      </w:r>
    </w:p>
    <w:p w:rsidR="00246689" w:rsidRPr="00246689" w:rsidRDefault="00A93266" w:rsidP="00246689">
      <w:pPr>
        <w:widowControl w:val="0"/>
        <w:autoSpaceDE w:val="0"/>
        <w:autoSpaceDN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="00246689" w:rsidRPr="00246689">
        <w:rPr>
          <w:sz w:val="28"/>
          <w:szCs w:val="28"/>
          <w:lang w:eastAsia="en-US"/>
        </w:rPr>
        <w:t xml:space="preserve"> направляются заявителем почтовым отправлением в образовательную организацию.</w:t>
      </w:r>
    </w:p>
    <w:p w:rsidR="00246689" w:rsidRPr="00246689" w:rsidRDefault="00246689" w:rsidP="00246689">
      <w:pPr>
        <w:spacing w:after="200" w:line="276" w:lineRule="auto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spacing w:after="200" w:line="276" w:lineRule="auto"/>
        <w:rPr>
          <w:sz w:val="27"/>
          <w:szCs w:val="22"/>
          <w:lang w:eastAsia="en-US"/>
        </w:rPr>
      </w:pPr>
      <w:r w:rsidRPr="00246689">
        <w:rPr>
          <w:sz w:val="27"/>
          <w:szCs w:val="22"/>
          <w:lang w:eastAsia="en-US"/>
        </w:rPr>
        <w:br w:type="page"/>
      </w:r>
    </w:p>
    <w:p w:rsidR="00246689" w:rsidRPr="00246689" w:rsidRDefault="00A93266" w:rsidP="00246689">
      <w:pPr>
        <w:widowControl w:val="0"/>
        <w:autoSpaceDE w:val="0"/>
        <w:autoSpaceDN w:val="0"/>
        <w:jc w:val="right"/>
        <w:rPr>
          <w:sz w:val="27"/>
          <w:szCs w:val="22"/>
          <w:lang w:eastAsia="en-US"/>
        </w:rPr>
      </w:pPr>
      <w:r>
        <w:rPr>
          <w:sz w:val="27"/>
          <w:szCs w:val="22"/>
          <w:lang w:eastAsia="en-US"/>
        </w:rPr>
        <w:lastRenderedPageBreak/>
        <w:t xml:space="preserve">ПРИЛОЖЕНИЕ № </w:t>
      </w:r>
      <w:r w:rsidR="00246689" w:rsidRPr="00246689">
        <w:rPr>
          <w:sz w:val="27"/>
          <w:szCs w:val="22"/>
          <w:lang w:eastAsia="en-US"/>
        </w:rPr>
        <w:t>4</w:t>
      </w:r>
    </w:p>
    <w:p w:rsidR="00246689" w:rsidRPr="00246689" w:rsidRDefault="00246689" w:rsidP="00246689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D067C1" w:rsidRDefault="00246689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к порядку предоставления меры поддержки</w:t>
      </w:r>
      <w:r w:rsidR="00D067C1">
        <w:rPr>
          <w:sz w:val="28"/>
          <w:szCs w:val="28"/>
          <w:lang w:eastAsia="en-US"/>
        </w:rPr>
        <w:t xml:space="preserve"> </w:t>
      </w:r>
    </w:p>
    <w:p w:rsidR="00D067C1" w:rsidRDefault="00246689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>по бесплатному посещению занятий</w:t>
      </w:r>
      <w:r w:rsidR="00D067C1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 xml:space="preserve">по </w:t>
      </w:r>
      <w:proofErr w:type="gramStart"/>
      <w:r w:rsidRPr="00246689">
        <w:rPr>
          <w:sz w:val="28"/>
          <w:szCs w:val="28"/>
          <w:lang w:eastAsia="en-US"/>
        </w:rPr>
        <w:t>дополнительным</w:t>
      </w:r>
      <w:proofErr w:type="gramEnd"/>
      <w:r w:rsidRPr="00246689">
        <w:rPr>
          <w:sz w:val="28"/>
          <w:szCs w:val="28"/>
          <w:lang w:eastAsia="en-US"/>
        </w:rPr>
        <w:t xml:space="preserve"> </w:t>
      </w:r>
    </w:p>
    <w:p w:rsidR="00246689" w:rsidRPr="00246689" w:rsidRDefault="00246689" w:rsidP="00246689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proofErr w:type="gramStart"/>
      <w:r w:rsidRPr="00246689">
        <w:rPr>
          <w:sz w:val="28"/>
          <w:szCs w:val="28"/>
          <w:lang w:eastAsia="en-US"/>
        </w:rPr>
        <w:t>общеобразовательным программам</w:t>
      </w:r>
      <w:r w:rsidR="00D067C1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в муниципальных образовательных организациях</w:t>
      </w:r>
      <w:r w:rsidR="00C51BC2" w:rsidRPr="00C51BC2">
        <w:t xml:space="preserve"> </w:t>
      </w:r>
      <w:r w:rsidR="00C51BC2" w:rsidRPr="00C51BC2">
        <w:rPr>
          <w:sz w:val="28"/>
          <w:szCs w:val="28"/>
          <w:lang w:eastAsia="en-US"/>
        </w:rPr>
        <w:t>городского округа Архангельской области «Город Коряжма»</w:t>
      </w:r>
      <w:r w:rsidRPr="00246689">
        <w:rPr>
          <w:sz w:val="28"/>
          <w:szCs w:val="28"/>
          <w:lang w:eastAsia="en-US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</w:t>
      </w:r>
      <w:proofErr w:type="gramEnd"/>
      <w:r w:rsidRPr="00246689">
        <w:rPr>
          <w:sz w:val="28"/>
          <w:szCs w:val="28"/>
          <w:lang w:eastAsia="en-US"/>
        </w:rPr>
        <w:t xml:space="preserve">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:rsidR="00246689" w:rsidRPr="00246689" w:rsidRDefault="00246689" w:rsidP="00246689">
      <w:pPr>
        <w:widowControl w:val="0"/>
        <w:autoSpaceDE w:val="0"/>
        <w:autoSpaceDN w:val="0"/>
        <w:spacing w:line="319" w:lineRule="exact"/>
        <w:ind w:right="459"/>
        <w:jc w:val="center"/>
        <w:rPr>
          <w:b/>
          <w:w w:val="105"/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spacing w:line="319" w:lineRule="exact"/>
        <w:ind w:right="459"/>
        <w:jc w:val="center"/>
        <w:rPr>
          <w:b/>
          <w:sz w:val="28"/>
          <w:szCs w:val="28"/>
          <w:lang w:eastAsia="en-US"/>
        </w:rPr>
      </w:pPr>
      <w:r w:rsidRPr="00246689">
        <w:rPr>
          <w:b/>
          <w:w w:val="105"/>
          <w:sz w:val="28"/>
          <w:szCs w:val="28"/>
          <w:lang w:eastAsia="en-US"/>
        </w:rPr>
        <w:t>ИСЧЕРПЫВАІОЩИЙ</w:t>
      </w:r>
      <w:r w:rsidRPr="00246689">
        <w:rPr>
          <w:b/>
          <w:spacing w:val="18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ПЕРЕЧЕНЬ</w:t>
      </w:r>
      <w:r w:rsidRPr="00246689">
        <w:rPr>
          <w:b/>
          <w:spacing w:val="60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spacing w:val="-2"/>
          <w:w w:val="105"/>
          <w:sz w:val="28"/>
          <w:szCs w:val="28"/>
          <w:lang w:eastAsia="en-US"/>
        </w:rPr>
        <w:t>ОСНОВАНИЙ</w:t>
      </w:r>
    </w:p>
    <w:p w:rsidR="00246689" w:rsidRPr="00246689" w:rsidRDefault="00246689" w:rsidP="00246689">
      <w:pPr>
        <w:widowControl w:val="0"/>
        <w:autoSpaceDE w:val="0"/>
        <w:autoSpaceDN w:val="0"/>
        <w:spacing w:line="242" w:lineRule="auto"/>
        <w:ind w:right="3"/>
        <w:jc w:val="center"/>
        <w:rPr>
          <w:b/>
          <w:w w:val="105"/>
          <w:sz w:val="28"/>
          <w:szCs w:val="28"/>
          <w:lang w:eastAsia="en-US"/>
        </w:rPr>
      </w:pPr>
      <w:r w:rsidRPr="00246689">
        <w:rPr>
          <w:b/>
          <w:w w:val="105"/>
          <w:sz w:val="28"/>
          <w:szCs w:val="28"/>
          <w:lang w:eastAsia="en-US"/>
        </w:rPr>
        <w:t>для</w:t>
      </w:r>
      <w:r w:rsidRPr="00246689">
        <w:rPr>
          <w:b/>
          <w:spacing w:val="-8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отказа в</w:t>
      </w:r>
      <w:r w:rsidRPr="00246689">
        <w:rPr>
          <w:b/>
          <w:spacing w:val="-15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приеме</w:t>
      </w:r>
      <w:r w:rsidRPr="00246689">
        <w:rPr>
          <w:b/>
          <w:spacing w:val="-9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 xml:space="preserve">документов, </w:t>
      </w:r>
    </w:p>
    <w:p w:rsidR="00246689" w:rsidRPr="00246689" w:rsidRDefault="00246689" w:rsidP="00246689">
      <w:pPr>
        <w:widowControl w:val="0"/>
        <w:autoSpaceDE w:val="0"/>
        <w:autoSpaceDN w:val="0"/>
        <w:spacing w:line="242" w:lineRule="auto"/>
        <w:ind w:right="3"/>
        <w:jc w:val="center"/>
        <w:rPr>
          <w:sz w:val="28"/>
          <w:szCs w:val="28"/>
          <w:lang w:eastAsia="en-US"/>
        </w:rPr>
      </w:pPr>
      <w:proofErr w:type="gramStart"/>
      <w:r w:rsidRPr="00246689">
        <w:rPr>
          <w:b/>
          <w:w w:val="105"/>
          <w:sz w:val="28"/>
          <w:szCs w:val="28"/>
          <w:lang w:eastAsia="en-US"/>
        </w:rPr>
        <w:t>необходимых</w:t>
      </w:r>
      <w:proofErr w:type="gramEnd"/>
      <w:r w:rsidRPr="00246689">
        <w:rPr>
          <w:b/>
          <w:w w:val="105"/>
          <w:sz w:val="28"/>
          <w:szCs w:val="28"/>
          <w:lang w:eastAsia="en-US"/>
        </w:rPr>
        <w:t xml:space="preserve"> для предоставления меры поддержки</w:t>
      </w:r>
    </w:p>
    <w:p w:rsidR="00246689" w:rsidRPr="00246689" w:rsidRDefault="00246689" w:rsidP="00246689">
      <w:pPr>
        <w:widowControl w:val="0"/>
        <w:autoSpaceDE w:val="0"/>
        <w:autoSpaceDN w:val="0"/>
        <w:spacing w:before="93" w:after="1"/>
        <w:rPr>
          <w:szCs w:val="28"/>
          <w:lang w:eastAsia="en-US"/>
        </w:rPr>
      </w:pPr>
    </w:p>
    <w:tbl>
      <w:tblPr>
        <w:tblStyle w:val="TableNormal1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6271"/>
      </w:tblGrid>
      <w:tr w:rsidR="00246689" w:rsidRPr="00B57316" w:rsidTr="00F958A8">
        <w:trPr>
          <w:trHeight w:val="834"/>
        </w:trPr>
        <w:tc>
          <w:tcPr>
            <w:tcW w:w="3336" w:type="dxa"/>
          </w:tcPr>
          <w:p w:rsidR="00246689" w:rsidRPr="00B57316" w:rsidRDefault="00246689" w:rsidP="00246689">
            <w:pPr>
              <w:spacing w:line="256" w:lineRule="exact"/>
              <w:jc w:val="center"/>
              <w:rPr>
                <w:rFonts w:ascii="Times New Roman" w:hAnsi="Times New Roman"/>
                <w:sz w:val="25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8"/>
                <w:sz w:val="25"/>
                <w:szCs w:val="22"/>
                <w:lang w:val="ru-RU"/>
              </w:rPr>
              <w:t>Цели</w:t>
            </w:r>
            <w:r w:rsidRPr="00B57316">
              <w:rPr>
                <w:rFonts w:ascii="Times New Roman" w:hAnsi="Times New Roman"/>
                <w:spacing w:val="-2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8"/>
                <w:sz w:val="25"/>
                <w:szCs w:val="22"/>
                <w:lang w:val="ru-RU"/>
              </w:rPr>
              <w:t>обращения</w:t>
            </w:r>
            <w:r w:rsidRPr="00B57316">
              <w:rPr>
                <w:rFonts w:ascii="Times New Roman" w:hAnsi="Times New Roman"/>
                <w:spacing w:val="4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8"/>
                <w:sz w:val="25"/>
                <w:szCs w:val="22"/>
                <w:lang w:val="ru-RU"/>
              </w:rPr>
              <w:t>заявителей</w:t>
            </w:r>
            <w:r w:rsidRPr="00B57316">
              <w:rPr>
                <w:rFonts w:ascii="Times New Roman" w:hAnsi="Times New Roman"/>
                <w:spacing w:val="13"/>
                <w:sz w:val="25"/>
                <w:szCs w:val="22"/>
                <w:lang w:val="ru-RU"/>
              </w:rPr>
              <w:t xml:space="preserve"> </w:t>
            </w:r>
            <w:proofErr w:type="gramStart"/>
            <w:r w:rsidRPr="00B57316">
              <w:rPr>
                <w:rFonts w:ascii="Times New Roman" w:hAnsi="Times New Roman"/>
                <w:spacing w:val="-10"/>
                <w:sz w:val="25"/>
                <w:szCs w:val="22"/>
                <w:lang w:val="ru-RU"/>
              </w:rPr>
              <w:t>с</w:t>
            </w:r>
            <w:proofErr w:type="gramEnd"/>
          </w:p>
          <w:p w:rsidR="00246689" w:rsidRPr="00B57316" w:rsidRDefault="00246689" w:rsidP="00246689">
            <w:pPr>
              <w:spacing w:line="281" w:lineRule="exact"/>
              <w:ind w:right="15"/>
              <w:jc w:val="center"/>
              <w:rPr>
                <w:rFonts w:ascii="Times New Roman" w:hAnsi="Times New Roman"/>
                <w:sz w:val="25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заявлением</w:t>
            </w:r>
            <w:r w:rsidRPr="00B57316">
              <w:rPr>
                <w:rFonts w:ascii="Times New Roman" w:hAnsi="Times New Roman"/>
                <w:spacing w:val="-4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о</w:t>
            </w:r>
            <w:r w:rsidRPr="00B57316">
              <w:rPr>
                <w:rFonts w:ascii="Times New Roman" w:hAnsi="Times New Roman"/>
                <w:spacing w:val="-10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предоставлении</w:t>
            </w:r>
          </w:p>
          <w:p w:rsidR="00246689" w:rsidRPr="00B57316" w:rsidRDefault="00246689" w:rsidP="00246689">
            <w:pPr>
              <w:spacing w:line="274" w:lineRule="exact"/>
              <w:ind w:right="28"/>
              <w:jc w:val="center"/>
              <w:rPr>
                <w:rFonts w:ascii="Times New Roman" w:hAnsi="Times New Roman"/>
                <w:sz w:val="24"/>
                <w:szCs w:val="22"/>
              </w:rPr>
            </w:pPr>
            <w:proofErr w:type="spellStart"/>
            <w:r w:rsidRPr="00B57316">
              <w:rPr>
                <w:rFonts w:ascii="Times New Roman" w:hAnsi="Times New Roman"/>
                <w:sz w:val="24"/>
                <w:szCs w:val="22"/>
              </w:rPr>
              <w:t>меры</w:t>
            </w:r>
            <w:proofErr w:type="spellEnd"/>
            <w:r w:rsidRPr="00B57316">
              <w:rPr>
                <w:rFonts w:ascii="Times New Roman" w:hAnsi="Times New Roman"/>
                <w:spacing w:val="-8"/>
                <w:sz w:val="24"/>
                <w:szCs w:val="22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pacing w:val="-2"/>
                <w:sz w:val="24"/>
                <w:szCs w:val="22"/>
              </w:rPr>
              <w:t>поддержки</w:t>
            </w:r>
            <w:proofErr w:type="spellEnd"/>
          </w:p>
        </w:tc>
        <w:tc>
          <w:tcPr>
            <w:tcW w:w="6271" w:type="dxa"/>
          </w:tcPr>
          <w:p w:rsidR="00246689" w:rsidRPr="00B57316" w:rsidRDefault="00246689" w:rsidP="00246689">
            <w:pPr>
              <w:spacing w:line="256" w:lineRule="exact"/>
              <w:ind w:right="17"/>
              <w:jc w:val="center"/>
              <w:rPr>
                <w:rFonts w:ascii="Times New Roman" w:hAnsi="Times New Roman"/>
                <w:sz w:val="25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Основания</w:t>
            </w:r>
            <w:r w:rsidRPr="00B57316">
              <w:rPr>
                <w:rFonts w:ascii="Times New Roman" w:hAnsi="Times New Roman"/>
                <w:spacing w:val="-9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для</w:t>
            </w:r>
            <w:r w:rsidRPr="00B57316">
              <w:rPr>
                <w:rFonts w:ascii="Times New Roman" w:hAnsi="Times New Roman"/>
                <w:spacing w:val="-9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отказа</w:t>
            </w:r>
            <w:r w:rsidRPr="00B57316">
              <w:rPr>
                <w:rFonts w:ascii="Times New Roman" w:hAnsi="Times New Roman"/>
                <w:spacing w:val="-10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в</w:t>
            </w:r>
            <w:r w:rsidRPr="00B57316">
              <w:rPr>
                <w:rFonts w:ascii="Times New Roman" w:hAnsi="Times New Roman"/>
                <w:spacing w:val="-10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приеме</w:t>
            </w:r>
            <w:r w:rsidRPr="00B57316">
              <w:rPr>
                <w:rFonts w:ascii="Times New Roman" w:hAnsi="Times New Roman"/>
                <w:spacing w:val="-9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документов,</w:t>
            </w:r>
            <w:r w:rsidRPr="00B57316">
              <w:rPr>
                <w:rFonts w:ascii="Times New Roman" w:hAnsi="Times New Roman"/>
                <w:spacing w:val="6"/>
                <w:sz w:val="25"/>
                <w:szCs w:val="22"/>
                <w:lang w:val="ru-RU"/>
              </w:rPr>
              <w:t xml:space="preserve"> </w:t>
            </w:r>
            <w:r w:rsidRPr="00B57316">
              <w:rPr>
                <w:rFonts w:ascii="Times New Roman" w:hAnsi="Times New Roman"/>
                <w:spacing w:val="-6"/>
                <w:sz w:val="25"/>
                <w:szCs w:val="22"/>
                <w:lang w:val="ru-RU"/>
              </w:rPr>
              <w:t>необходимых</w:t>
            </w:r>
          </w:p>
          <w:p w:rsidR="00246689" w:rsidRPr="00B57316" w:rsidRDefault="00246689" w:rsidP="00246689">
            <w:pPr>
              <w:spacing w:line="283" w:lineRule="exact"/>
              <w:ind w:right="1"/>
              <w:jc w:val="center"/>
              <w:rPr>
                <w:rFonts w:ascii="Times New Roman" w:hAnsi="Times New Roman"/>
                <w:sz w:val="25"/>
                <w:szCs w:val="22"/>
              </w:rPr>
            </w:pPr>
            <w:proofErr w:type="spellStart"/>
            <w:r w:rsidRPr="00B57316">
              <w:rPr>
                <w:rFonts w:ascii="Times New Roman" w:hAnsi="Times New Roman"/>
                <w:spacing w:val="-8"/>
                <w:sz w:val="25"/>
                <w:szCs w:val="22"/>
              </w:rPr>
              <w:t>для</w:t>
            </w:r>
            <w:proofErr w:type="spellEnd"/>
            <w:r w:rsidRPr="00B57316">
              <w:rPr>
                <w:rFonts w:ascii="Times New Roman" w:hAnsi="Times New Roman"/>
                <w:spacing w:val="-2"/>
                <w:sz w:val="25"/>
                <w:szCs w:val="22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pacing w:val="-8"/>
                <w:sz w:val="25"/>
                <w:szCs w:val="22"/>
              </w:rPr>
              <w:t>предоставления</w:t>
            </w:r>
            <w:proofErr w:type="spellEnd"/>
            <w:r w:rsidRPr="00B57316">
              <w:rPr>
                <w:rFonts w:ascii="Times New Roman" w:hAnsi="Times New Roman"/>
                <w:spacing w:val="5"/>
                <w:sz w:val="25"/>
                <w:szCs w:val="22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pacing w:val="-8"/>
                <w:sz w:val="25"/>
                <w:szCs w:val="22"/>
              </w:rPr>
              <w:t>меры</w:t>
            </w:r>
            <w:proofErr w:type="spellEnd"/>
            <w:r w:rsidRPr="00B57316">
              <w:rPr>
                <w:rFonts w:ascii="Times New Roman" w:hAnsi="Times New Roman"/>
                <w:spacing w:val="9"/>
                <w:sz w:val="25"/>
                <w:szCs w:val="22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pacing w:val="-8"/>
                <w:sz w:val="25"/>
                <w:szCs w:val="22"/>
              </w:rPr>
              <w:t>поддержки</w:t>
            </w:r>
            <w:proofErr w:type="spellEnd"/>
          </w:p>
        </w:tc>
      </w:tr>
      <w:tr w:rsidR="00246689" w:rsidRPr="00B57316" w:rsidTr="00F958A8">
        <w:trPr>
          <w:trHeight w:val="2490"/>
        </w:trPr>
        <w:tc>
          <w:tcPr>
            <w:tcW w:w="3336" w:type="dxa"/>
          </w:tcPr>
          <w:p w:rsidR="00246689" w:rsidRPr="00B57316" w:rsidRDefault="00246689" w:rsidP="00A93266">
            <w:pPr>
              <w:spacing w:before="9" w:line="232" w:lineRule="auto"/>
              <w:ind w:left="110"/>
              <w:rPr>
                <w:rFonts w:ascii="Times New Roman" w:hAnsi="Times New Roman"/>
                <w:sz w:val="24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2"/>
                <w:lang w:val="ru-RU"/>
              </w:rPr>
              <w:t>Предоставление бесплатного посещения занятий по дополнительным общеобразовательным программам, реализуемых на платной основе в муниципальных образовательных учреждениях, детям из семей граждан, принимающих (принимавших) участие в СВО</w:t>
            </w:r>
          </w:p>
        </w:tc>
        <w:tc>
          <w:tcPr>
            <w:tcW w:w="6271" w:type="dxa"/>
          </w:tcPr>
          <w:p w:rsidR="00246689" w:rsidRPr="00B57316" w:rsidRDefault="00246689" w:rsidP="00246689">
            <w:pPr>
              <w:ind w:left="1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1) лицо, подающее документы, не относится к числу</w:t>
            </w:r>
          </w:p>
          <w:p w:rsidR="00246689" w:rsidRPr="00B57316" w:rsidRDefault="00246689" w:rsidP="00246689">
            <w:pPr>
              <w:ind w:left="17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заявителей</w:t>
            </w:r>
            <w:r w:rsidR="00A93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соответствии с пунктами 1 – 2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приложения 2 к </w:t>
            </w:r>
            <w:r w:rsidR="00A93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настоящему 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порядку предоставления меры поддержки;</w:t>
            </w:r>
          </w:p>
          <w:p w:rsidR="00246689" w:rsidRPr="00B57316" w:rsidRDefault="00246689" w:rsidP="00246689">
            <w:pPr>
              <w:ind w:left="176" w:right="1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документы, которые заявитель должен представить самостоятельно в соответствии с пунктом 1 раздела </w:t>
            </w:r>
            <w:r w:rsidRPr="00B57316">
              <w:rPr>
                <w:rFonts w:ascii="Times New Roman" w:hAnsi="Times New Roman"/>
                <w:sz w:val="24"/>
                <w:szCs w:val="24"/>
              </w:rPr>
              <w:t>I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приложения 3 к </w:t>
            </w:r>
            <w:r w:rsidR="00A93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настоящему 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порядку, представлены не в полном объеме либо содержат неполную или внутренне противоречивую информацию;</w:t>
            </w:r>
          </w:p>
          <w:p w:rsidR="00246689" w:rsidRPr="00B57316" w:rsidRDefault="00246689" w:rsidP="00246689">
            <w:pPr>
              <w:ind w:left="176" w:right="1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3) заявитель представил документы, оформление и (или)</w:t>
            </w:r>
          </w:p>
          <w:p w:rsidR="00246689" w:rsidRPr="00B57316" w:rsidRDefault="00246689" w:rsidP="00246689">
            <w:pPr>
              <w:ind w:left="176" w:right="19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 </w:t>
            </w:r>
            <w:proofErr w:type="gramStart"/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представления</w:t>
            </w:r>
            <w:proofErr w:type="gramEnd"/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которых не соответствует установленным требованиям (раздел </w:t>
            </w:r>
            <w:r w:rsidRPr="00B57316">
              <w:rPr>
                <w:rFonts w:ascii="Times New Roman" w:hAnsi="Times New Roman"/>
                <w:sz w:val="24"/>
                <w:szCs w:val="24"/>
              </w:rPr>
              <w:t>II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приложения 3 к</w:t>
            </w:r>
            <w:r w:rsidR="00A93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настоящему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порядку</w:t>
            </w:r>
            <w:r w:rsidR="00C56AB7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46689" w:rsidRPr="00B57316" w:rsidRDefault="00246689" w:rsidP="00246689">
            <w:pPr>
              <w:ind w:left="176" w:right="19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4) рассмотрение запроса о предоставлении меры </w:t>
            </w:r>
            <w:proofErr w:type="gramStart"/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поддержи не относится</w:t>
            </w:r>
            <w:proofErr w:type="gramEnd"/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компетенции образовательной организации.</w:t>
            </w:r>
          </w:p>
        </w:tc>
      </w:tr>
    </w:tbl>
    <w:p w:rsidR="00246689" w:rsidRPr="00246689" w:rsidRDefault="00246689" w:rsidP="00246689">
      <w:pPr>
        <w:widowControl w:val="0"/>
        <w:autoSpaceDE w:val="0"/>
        <w:autoSpaceDN w:val="0"/>
        <w:rPr>
          <w:sz w:val="24"/>
          <w:szCs w:val="22"/>
          <w:lang w:eastAsia="en-US"/>
        </w:rPr>
        <w:sectPr w:rsidR="00246689" w:rsidRPr="00246689" w:rsidSect="00F958A8">
          <w:pgSz w:w="11910" w:h="16840"/>
          <w:pgMar w:top="1120" w:right="711" w:bottom="280" w:left="1559" w:header="815" w:footer="0" w:gutter="0"/>
          <w:cols w:space="720"/>
        </w:sectPr>
      </w:pPr>
    </w:p>
    <w:p w:rsidR="00246689" w:rsidRPr="00246689" w:rsidRDefault="00A93266" w:rsidP="00246689">
      <w:pPr>
        <w:widowControl w:val="0"/>
        <w:autoSpaceDE w:val="0"/>
        <w:autoSpaceDN w:val="0"/>
        <w:spacing w:before="321" w:line="319" w:lineRule="exact"/>
        <w:jc w:val="right"/>
        <w:rPr>
          <w:sz w:val="28"/>
          <w:szCs w:val="28"/>
          <w:lang w:eastAsia="en-US"/>
        </w:rPr>
      </w:pPr>
      <w:r>
        <w:rPr>
          <w:spacing w:val="-6"/>
          <w:sz w:val="28"/>
          <w:szCs w:val="28"/>
          <w:lang w:eastAsia="en-US"/>
        </w:rPr>
        <w:lastRenderedPageBreak/>
        <w:t>ПРИЛОЖЕНИЕ №</w:t>
      </w:r>
      <w:r w:rsidR="00246689" w:rsidRPr="00246689">
        <w:rPr>
          <w:spacing w:val="-6"/>
          <w:sz w:val="28"/>
          <w:szCs w:val="28"/>
          <w:lang w:eastAsia="en-US"/>
        </w:rPr>
        <w:t xml:space="preserve"> </w:t>
      </w:r>
      <w:r w:rsidR="00246689" w:rsidRPr="00246689">
        <w:rPr>
          <w:spacing w:val="-10"/>
          <w:sz w:val="28"/>
          <w:szCs w:val="28"/>
          <w:lang w:eastAsia="en-US"/>
        </w:rPr>
        <w:t>5</w:t>
      </w:r>
    </w:p>
    <w:p w:rsidR="00246689" w:rsidRPr="00246689" w:rsidRDefault="00246689" w:rsidP="00246689">
      <w:pPr>
        <w:widowControl w:val="0"/>
        <w:autoSpaceDE w:val="0"/>
        <w:autoSpaceDN w:val="0"/>
        <w:spacing w:before="5"/>
        <w:jc w:val="right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spacing w:before="5"/>
        <w:jc w:val="right"/>
        <w:rPr>
          <w:sz w:val="28"/>
          <w:szCs w:val="28"/>
          <w:lang w:eastAsia="en-US"/>
        </w:rPr>
      </w:pPr>
      <w:r w:rsidRPr="00246689">
        <w:rPr>
          <w:sz w:val="28"/>
          <w:szCs w:val="28"/>
          <w:lang w:eastAsia="en-US"/>
        </w:rPr>
        <w:t xml:space="preserve">к порядку предоставления меры поддержки </w:t>
      </w:r>
    </w:p>
    <w:p w:rsidR="00246689" w:rsidRPr="00246689" w:rsidRDefault="00246689" w:rsidP="00246689">
      <w:pPr>
        <w:widowControl w:val="0"/>
        <w:autoSpaceDE w:val="0"/>
        <w:autoSpaceDN w:val="0"/>
        <w:spacing w:before="5"/>
        <w:jc w:val="right"/>
        <w:rPr>
          <w:sz w:val="28"/>
          <w:szCs w:val="28"/>
          <w:lang w:eastAsia="en-US"/>
        </w:rPr>
      </w:pPr>
      <w:proofErr w:type="gramStart"/>
      <w:r w:rsidRPr="00246689">
        <w:rPr>
          <w:sz w:val="28"/>
          <w:szCs w:val="28"/>
          <w:lang w:eastAsia="en-US"/>
        </w:rPr>
        <w:t>по бесплатному посещению занятий</w:t>
      </w:r>
      <w:r w:rsidR="00D067C1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по дополнительным общеобразовательным программам</w:t>
      </w:r>
      <w:r w:rsidR="00D067C1">
        <w:rPr>
          <w:sz w:val="28"/>
          <w:szCs w:val="28"/>
          <w:lang w:eastAsia="en-US"/>
        </w:rPr>
        <w:t xml:space="preserve"> </w:t>
      </w:r>
      <w:r w:rsidRPr="00246689">
        <w:rPr>
          <w:sz w:val="28"/>
          <w:szCs w:val="28"/>
          <w:lang w:eastAsia="en-US"/>
        </w:rPr>
        <w:t>в муниципальных образовательных организациях</w:t>
      </w:r>
      <w:r w:rsidR="00C51BC2" w:rsidRPr="00C51BC2">
        <w:t xml:space="preserve"> </w:t>
      </w:r>
      <w:r w:rsidR="00C51BC2" w:rsidRPr="00C51BC2">
        <w:rPr>
          <w:sz w:val="28"/>
          <w:szCs w:val="28"/>
          <w:lang w:eastAsia="en-US"/>
        </w:rPr>
        <w:t>городского округа Архангельской области «Город Коряжма»</w:t>
      </w:r>
      <w:r w:rsidRPr="00246689">
        <w:rPr>
          <w:sz w:val="28"/>
          <w:szCs w:val="28"/>
          <w:lang w:eastAsia="en-US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</w:t>
      </w:r>
      <w:proofErr w:type="gramEnd"/>
      <w:r w:rsidRPr="00246689">
        <w:rPr>
          <w:sz w:val="28"/>
          <w:szCs w:val="28"/>
          <w:lang w:eastAsia="en-US"/>
        </w:rPr>
        <w:t xml:space="preserve">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</w:p>
    <w:p w:rsidR="00246689" w:rsidRPr="00246689" w:rsidRDefault="00246689" w:rsidP="00246689">
      <w:pPr>
        <w:widowControl w:val="0"/>
        <w:autoSpaceDE w:val="0"/>
        <w:autoSpaceDN w:val="0"/>
        <w:spacing w:before="5"/>
        <w:rPr>
          <w:sz w:val="28"/>
          <w:szCs w:val="28"/>
          <w:lang w:eastAsia="en-US"/>
        </w:rPr>
      </w:pPr>
    </w:p>
    <w:p w:rsidR="00246689" w:rsidRPr="00246689" w:rsidRDefault="00246689" w:rsidP="00246689">
      <w:pPr>
        <w:widowControl w:val="0"/>
        <w:autoSpaceDE w:val="0"/>
        <w:autoSpaceDN w:val="0"/>
        <w:spacing w:line="322" w:lineRule="exact"/>
        <w:ind w:right="483"/>
        <w:jc w:val="center"/>
        <w:rPr>
          <w:b/>
          <w:sz w:val="28"/>
          <w:szCs w:val="28"/>
          <w:lang w:eastAsia="en-US"/>
        </w:rPr>
      </w:pPr>
      <w:proofErr w:type="gramStart"/>
      <w:r w:rsidRPr="00246689">
        <w:rPr>
          <w:b/>
          <w:w w:val="105"/>
          <w:sz w:val="28"/>
          <w:szCs w:val="28"/>
          <w:lang w:eastAsia="en-US"/>
        </w:rPr>
        <w:t>ИСЧЕРПЫВАЮЩИЙ</w:t>
      </w:r>
      <w:proofErr w:type="gramEnd"/>
      <w:r w:rsidRPr="00246689">
        <w:rPr>
          <w:b/>
          <w:spacing w:val="70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ПЕРЕЧЕПЬ</w:t>
      </w:r>
      <w:r w:rsidRPr="00246689">
        <w:rPr>
          <w:b/>
          <w:spacing w:val="24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spacing w:val="-2"/>
          <w:w w:val="105"/>
          <w:sz w:val="28"/>
          <w:szCs w:val="28"/>
          <w:lang w:eastAsia="en-US"/>
        </w:rPr>
        <w:t>ОСНОВАНИЙ</w:t>
      </w:r>
    </w:p>
    <w:p w:rsidR="00246689" w:rsidRPr="00246689" w:rsidRDefault="00246689" w:rsidP="00246689">
      <w:pPr>
        <w:widowControl w:val="0"/>
        <w:autoSpaceDE w:val="0"/>
        <w:autoSpaceDN w:val="0"/>
        <w:ind w:right="480"/>
        <w:jc w:val="center"/>
        <w:rPr>
          <w:b/>
          <w:sz w:val="28"/>
          <w:szCs w:val="28"/>
          <w:lang w:eastAsia="en-US"/>
        </w:rPr>
      </w:pPr>
      <w:r w:rsidRPr="00246689">
        <w:rPr>
          <w:b/>
          <w:w w:val="105"/>
          <w:sz w:val="28"/>
          <w:szCs w:val="28"/>
          <w:lang w:eastAsia="en-US"/>
        </w:rPr>
        <w:t>для</w:t>
      </w:r>
      <w:r w:rsidRPr="00246689">
        <w:rPr>
          <w:b/>
          <w:spacing w:val="6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отказа</w:t>
      </w:r>
      <w:r w:rsidRPr="00246689">
        <w:rPr>
          <w:b/>
          <w:spacing w:val="26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в предоставлении</w:t>
      </w:r>
      <w:r w:rsidRPr="00246689">
        <w:rPr>
          <w:b/>
          <w:spacing w:val="9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w w:val="105"/>
          <w:sz w:val="28"/>
          <w:szCs w:val="28"/>
          <w:lang w:eastAsia="en-US"/>
        </w:rPr>
        <w:t>меры</w:t>
      </w:r>
      <w:r w:rsidRPr="00246689">
        <w:rPr>
          <w:b/>
          <w:spacing w:val="18"/>
          <w:w w:val="105"/>
          <w:sz w:val="28"/>
          <w:szCs w:val="28"/>
          <w:lang w:eastAsia="en-US"/>
        </w:rPr>
        <w:t xml:space="preserve"> </w:t>
      </w:r>
      <w:r w:rsidRPr="00246689">
        <w:rPr>
          <w:b/>
          <w:spacing w:val="-2"/>
          <w:w w:val="105"/>
          <w:sz w:val="28"/>
          <w:szCs w:val="28"/>
          <w:lang w:eastAsia="en-US"/>
        </w:rPr>
        <w:t>поддержки</w:t>
      </w:r>
    </w:p>
    <w:tbl>
      <w:tblPr>
        <w:tblStyle w:val="TableNormal1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7"/>
        <w:gridCol w:w="4865"/>
      </w:tblGrid>
      <w:tr w:rsidR="00246689" w:rsidRPr="00B57316" w:rsidTr="00F958A8">
        <w:trPr>
          <w:trHeight w:val="565"/>
        </w:trPr>
        <w:tc>
          <w:tcPr>
            <w:tcW w:w="4747" w:type="dxa"/>
          </w:tcPr>
          <w:p w:rsidR="00246689" w:rsidRPr="00B57316" w:rsidRDefault="00246689" w:rsidP="0024668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Цели обращения заявителей с заявителем о</w:t>
            </w:r>
          </w:p>
          <w:p w:rsidR="00246689" w:rsidRPr="00B57316" w:rsidRDefault="00246689" w:rsidP="002466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316">
              <w:rPr>
                <w:rFonts w:ascii="Times New Roman" w:hAnsi="Times New Roman"/>
                <w:sz w:val="24"/>
                <w:szCs w:val="24"/>
              </w:rPr>
              <w:t>предоставлении</w:t>
            </w:r>
            <w:proofErr w:type="spellEnd"/>
            <w:r w:rsidRPr="00B57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z w:val="24"/>
                <w:szCs w:val="24"/>
              </w:rPr>
              <w:t>меры</w:t>
            </w:r>
            <w:proofErr w:type="spellEnd"/>
            <w:r w:rsidRPr="00B57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7316">
              <w:rPr>
                <w:rFonts w:ascii="Times New Roman" w:hAnsi="Times New Roman"/>
                <w:sz w:val="24"/>
                <w:szCs w:val="24"/>
              </w:rPr>
              <w:t>поддержки</w:t>
            </w:r>
            <w:proofErr w:type="spellEnd"/>
          </w:p>
        </w:tc>
        <w:tc>
          <w:tcPr>
            <w:tcW w:w="4865" w:type="dxa"/>
          </w:tcPr>
          <w:p w:rsidR="00246689" w:rsidRPr="00B57316" w:rsidRDefault="00246689" w:rsidP="0024668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Основания для отказа в предоставлении</w:t>
            </w:r>
          </w:p>
          <w:p w:rsidR="00246689" w:rsidRPr="00B57316" w:rsidRDefault="00246689" w:rsidP="0024668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меры поддержки</w:t>
            </w:r>
          </w:p>
        </w:tc>
      </w:tr>
      <w:tr w:rsidR="00246689" w:rsidRPr="00B57316" w:rsidTr="00F958A8">
        <w:trPr>
          <w:trHeight w:val="3047"/>
        </w:trPr>
        <w:tc>
          <w:tcPr>
            <w:tcW w:w="4747" w:type="dxa"/>
          </w:tcPr>
          <w:p w:rsidR="00246689" w:rsidRPr="00B57316" w:rsidRDefault="00246689" w:rsidP="00A9326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Предоставление бесплатного посещения занятий по дополнительным </w:t>
            </w:r>
            <w:r w:rsidR="00A93266"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общеобразовательным программам</w:t>
            </w: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, реализуемых на платной основе в муниципальных образовательных учреждениях, детям из семей граждан, принимающих (принимавших) участие в СВО</w:t>
            </w:r>
          </w:p>
        </w:tc>
        <w:tc>
          <w:tcPr>
            <w:tcW w:w="4865" w:type="dxa"/>
          </w:tcPr>
          <w:p w:rsidR="00246689" w:rsidRPr="00B57316" w:rsidRDefault="00246689" w:rsidP="00246689">
            <w:pPr>
              <w:ind w:left="4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1) не представлены документы, подтверждающие участие родителя (законного представителя) обучающегося в специальной военной операции;</w:t>
            </w:r>
          </w:p>
          <w:p w:rsidR="00246689" w:rsidRPr="00B57316" w:rsidRDefault="00246689" w:rsidP="00246689">
            <w:pPr>
              <w:ind w:left="4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7316">
              <w:rPr>
                <w:rFonts w:ascii="Times New Roman" w:hAnsi="Times New Roman"/>
                <w:sz w:val="24"/>
                <w:szCs w:val="24"/>
                <w:lang w:val="ru-RU"/>
              </w:rPr>
              <w:t>2) не представлены документы, подтверждающие участие родителя (законного представителя) обучающегося в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операции.</w:t>
            </w:r>
          </w:p>
        </w:tc>
      </w:tr>
    </w:tbl>
    <w:p w:rsidR="00246689" w:rsidRPr="00246689" w:rsidRDefault="00246689" w:rsidP="002466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A35BE" w:rsidRDefault="005A35BE" w:rsidP="005A35BE">
      <w:pPr>
        <w:autoSpaceDE w:val="0"/>
        <w:autoSpaceDN w:val="0"/>
        <w:adjustRightInd w:val="0"/>
        <w:jc w:val="right"/>
      </w:pPr>
    </w:p>
    <w:sectPr w:rsidR="005A35BE" w:rsidSect="00CD2B46">
      <w:headerReference w:type="even" r:id="rId25"/>
      <w:headerReference w:type="default" r:id="rId26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7E6" w:rsidRDefault="00CF67E6">
      <w:r>
        <w:separator/>
      </w:r>
    </w:p>
  </w:endnote>
  <w:endnote w:type="continuationSeparator" w:id="0">
    <w:p w:rsidR="00CF67E6" w:rsidRDefault="00CF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Devanaga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7E6" w:rsidRDefault="00CF67E6">
      <w:r>
        <w:separator/>
      </w:r>
    </w:p>
  </w:footnote>
  <w:footnote w:type="continuationSeparator" w:id="0">
    <w:p w:rsidR="00CF67E6" w:rsidRDefault="00CF6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A96A3D0" wp14:editId="4017361C">
              <wp:simplePos x="0" y="0"/>
              <wp:positionH relativeFrom="page">
                <wp:posOffset>3986776</wp:posOffset>
              </wp:positionH>
              <wp:positionV relativeFrom="page">
                <wp:posOffset>520756</wp:posOffset>
              </wp:positionV>
              <wp:extent cx="198120" cy="23177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12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pStyle w:val="ad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1" type="#_x0000_t202" style="position:absolute;margin-left:313.9pt;margin-top:41pt;width:15.6pt;height:18.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" filled="f" stroked="f">
              <v:path arrowok="t"/>
              <v:textbox inset="0,0,0,0">
                <w:txbxContent>
                  <w:p w:rsidR="00B605EF" w:rsidRDefault="00B605EF">
                    <w:pPr>
                      <w:pStyle w:val="ad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8C4CB13" wp14:editId="20AF501A">
              <wp:simplePos x="0" y="0"/>
              <wp:positionH relativeFrom="page">
                <wp:posOffset>3980680</wp:posOffset>
              </wp:positionH>
              <wp:positionV relativeFrom="page">
                <wp:posOffset>502468</wp:posOffset>
              </wp:positionV>
              <wp:extent cx="349885" cy="22288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8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pStyle w:val="ad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032" type="#_x0000_t202" style="position:absolute;margin-left:313.45pt;margin-top:39.55pt;width:27.5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" filled="f" stroked="f">
              <v:path arrowok="t"/>
              <v:textbox inset="0,0,0,0">
                <w:txbxContent>
                  <w:p w:rsidR="00B605EF" w:rsidRDefault="00B605EF">
                    <w:pPr>
                      <w:pStyle w:val="ad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007140D5" wp14:editId="13D0D09F">
              <wp:simplePos x="0" y="0"/>
              <wp:positionH relativeFrom="page">
                <wp:posOffset>3980815</wp:posOffset>
              </wp:positionH>
              <wp:positionV relativeFrom="page">
                <wp:posOffset>511810</wp:posOffset>
              </wp:positionV>
              <wp:extent cx="201930" cy="243840"/>
              <wp:effectExtent l="0" t="0" r="0" b="0"/>
              <wp:wrapNone/>
              <wp:docPr id="95" name="Поле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243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pStyle w:val="ad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5" o:spid="_x0000_s1033" type="#_x0000_t202" style="position:absolute;margin-left:313.45pt;margin-top:40.3pt;width:15.9pt;height:19.2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" filled="f" stroked="f">
              <v:path arrowok="t"/>
              <v:textbox inset="0,0,0,0">
                <w:txbxContent>
                  <w:p w:rsidR="00B605EF" w:rsidRDefault="00B605EF">
                    <w:pPr>
                      <w:pStyle w:val="ad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 w:rsidP="00E402E1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D2196A" w:rsidRDefault="00D2196A">
    <w:pPr>
      <w:pStyle w:val="a6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Pr="00D37256" w:rsidRDefault="00D2196A" w:rsidP="00E402E1">
    <w:pPr>
      <w:pStyle w:val="a6"/>
      <w:framePr w:wrap="around" w:vAnchor="text" w:hAnchor="margin" w:xAlign="center" w:y="1"/>
      <w:rPr>
        <w:rStyle w:val="a9"/>
        <w:rFonts w:ascii="Times New Roman" w:hAnsi="Times New Roman"/>
        <w:sz w:val="28"/>
        <w:szCs w:val="28"/>
      </w:rPr>
    </w:pPr>
    <w:r w:rsidRPr="00D37256">
      <w:rPr>
        <w:rStyle w:val="a9"/>
        <w:rFonts w:ascii="Times New Roman" w:hAnsi="Times New Roman"/>
        <w:sz w:val="28"/>
        <w:szCs w:val="28"/>
      </w:rPr>
      <w:fldChar w:fldCharType="begin"/>
    </w:r>
    <w:r w:rsidRPr="00D37256">
      <w:rPr>
        <w:rStyle w:val="a9"/>
        <w:rFonts w:ascii="Times New Roman" w:hAnsi="Times New Roman"/>
        <w:sz w:val="28"/>
        <w:szCs w:val="28"/>
      </w:rPr>
      <w:instrText xml:space="preserve">PAGE  </w:instrText>
    </w:r>
    <w:r w:rsidRPr="00D37256">
      <w:rPr>
        <w:rStyle w:val="a9"/>
        <w:rFonts w:ascii="Times New Roman" w:hAnsi="Times New Roman"/>
        <w:sz w:val="28"/>
        <w:szCs w:val="28"/>
      </w:rPr>
      <w:fldChar w:fldCharType="separate"/>
    </w:r>
    <w:r>
      <w:rPr>
        <w:rStyle w:val="a9"/>
        <w:rFonts w:ascii="Times New Roman" w:hAnsi="Times New Roman"/>
        <w:noProof/>
        <w:sz w:val="28"/>
        <w:szCs w:val="28"/>
      </w:rPr>
      <w:t>2</w:t>
    </w:r>
    <w:r w:rsidRPr="00D37256">
      <w:rPr>
        <w:rStyle w:val="a9"/>
        <w:rFonts w:ascii="Times New Roman" w:hAnsi="Times New Roman"/>
        <w:sz w:val="28"/>
        <w:szCs w:val="28"/>
      </w:rPr>
      <w:fldChar w:fldCharType="end"/>
    </w:r>
  </w:p>
  <w:p w:rsidR="00D2196A" w:rsidRPr="00D37256" w:rsidRDefault="00D2196A">
    <w:pPr>
      <w:pStyle w:val="a6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8E74E9E" wp14:editId="5CBFFCC8">
              <wp:simplePos x="0" y="0"/>
              <wp:positionH relativeFrom="page">
                <wp:posOffset>3956024</wp:posOffset>
              </wp:positionH>
              <wp:positionV relativeFrom="page">
                <wp:posOffset>505078</wp:posOffset>
              </wp:positionV>
              <wp:extent cx="267335" cy="2152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spacing w:before="8"/>
                            <w:rPr>
                              <w:sz w:val="2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311.5pt;margin-top:39.75pt;width:21.05pt;height:16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" filled="f" stroked="f">
              <v:path arrowok="t"/>
              <v:textbox inset="0,0,0,0">
                <w:txbxContent>
                  <w:p w:rsidR="00B605EF" w:rsidRDefault="00B605EF">
                    <w:pPr>
                      <w:spacing w:before="8"/>
                      <w:rPr>
                        <w:sz w:val="2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EE43477" wp14:editId="43BD9DC9">
              <wp:simplePos x="0" y="0"/>
              <wp:positionH relativeFrom="page">
                <wp:posOffset>4003817</wp:posOffset>
              </wp:positionH>
              <wp:positionV relativeFrom="page">
                <wp:posOffset>508564</wp:posOffset>
              </wp:positionV>
              <wp:extent cx="175260" cy="22288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pStyle w:val="ad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27" type="#_x0000_t202" style="position:absolute;margin-left:315.25pt;margin-top:40.05pt;width:13.8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" filled="f" stroked="f">
              <v:path arrowok="t"/>
              <v:textbox inset="0,0,0,0">
                <w:txbxContent>
                  <w:p w:rsidR="00B605EF" w:rsidRDefault="00B605EF">
                    <w:pPr>
                      <w:pStyle w:val="ad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046DF56" wp14:editId="49F2C613">
              <wp:simplePos x="0" y="0"/>
              <wp:positionH relativeFrom="page">
                <wp:posOffset>3983728</wp:posOffset>
              </wp:positionH>
              <wp:positionV relativeFrom="page">
                <wp:posOffset>535996</wp:posOffset>
              </wp:positionV>
              <wp:extent cx="198120" cy="22669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120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pStyle w:val="ad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8" type="#_x0000_t202" style="position:absolute;margin-left:313.7pt;margin-top:42.2pt;width:15.6pt;height:17.8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" filled="f" stroked="f">
              <v:path arrowok="t"/>
              <v:textbox inset="0,0,0,0">
                <w:txbxContent>
                  <w:p w:rsidR="00B605EF" w:rsidRDefault="00B605EF">
                    <w:pPr>
                      <w:pStyle w:val="ad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3EE1D6B" wp14:editId="10EB8D22">
              <wp:simplePos x="0" y="0"/>
              <wp:positionH relativeFrom="page">
                <wp:posOffset>3952232</wp:posOffset>
              </wp:positionH>
              <wp:positionV relativeFrom="page">
                <wp:posOffset>514660</wp:posOffset>
              </wp:positionV>
              <wp:extent cx="270510" cy="24066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51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pStyle w:val="ad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9" type="#_x0000_t202" style="position:absolute;margin-left:311.2pt;margin-top:40.5pt;width:21.3pt;height:18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" filled="f" stroked="f">
              <v:path arrowok="t"/>
              <v:textbox inset="0,0,0,0">
                <w:txbxContent>
                  <w:p w:rsidR="00B605EF" w:rsidRDefault="00B605EF">
                    <w:pPr>
                      <w:pStyle w:val="ad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E4F88D3" wp14:editId="7C41061A">
              <wp:simplePos x="0" y="0"/>
              <wp:positionH relativeFrom="page">
                <wp:posOffset>4006865</wp:posOffset>
              </wp:positionH>
              <wp:positionV relativeFrom="page">
                <wp:posOffset>505516</wp:posOffset>
              </wp:positionV>
              <wp:extent cx="179705" cy="26225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96A" w:rsidRDefault="00D2196A">
                          <w:pPr>
                            <w:pStyle w:val="ad"/>
                            <w:spacing w:before="8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30" type="#_x0000_t202" style="position:absolute;margin-left:315.5pt;margin-top:39.8pt;width:14.15pt;height:20.6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" filled="f" stroked="f">
              <v:path arrowok="t"/>
              <v:textbox inset="0,0,0,0">
                <w:txbxContent>
                  <w:p w:rsidR="00B605EF" w:rsidRDefault="00B605EF">
                    <w:pPr>
                      <w:pStyle w:val="ad"/>
                      <w:spacing w:before="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6A" w:rsidRDefault="00D2196A">
    <w:pPr>
      <w:pStyle w:val="ad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74A"/>
    <w:multiLevelType w:val="multilevel"/>
    <w:tmpl w:val="6CC4FEE0"/>
    <w:lvl w:ilvl="0">
      <w:start w:val="1"/>
      <w:numFmt w:val="decimal"/>
      <w:lvlText w:val="%1)"/>
      <w:lvlJc w:val="left"/>
      <w:pPr>
        <w:ind w:left="199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49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86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3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6" w:hanging="497"/>
      </w:pPr>
      <w:rPr>
        <w:rFonts w:hint="default"/>
        <w:lang w:val="ru-RU" w:eastAsia="en-US" w:bidi="ar-SA"/>
      </w:rPr>
    </w:lvl>
  </w:abstractNum>
  <w:abstractNum w:abstractNumId="1">
    <w:nsid w:val="00C41F3D"/>
    <w:multiLevelType w:val="hybridMultilevel"/>
    <w:tmpl w:val="3D94EB18"/>
    <w:lvl w:ilvl="0" w:tplc="C01097D4">
      <w:start w:val="1"/>
      <w:numFmt w:val="decimal"/>
      <w:lvlText w:val="%1)"/>
      <w:lvlJc w:val="left"/>
      <w:pPr>
        <w:ind w:left="375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CD20984">
      <w:numFmt w:val="bullet"/>
      <w:lvlText w:val="•"/>
      <w:lvlJc w:val="left"/>
      <w:pPr>
        <w:ind w:left="872" w:hanging="258"/>
      </w:pPr>
      <w:rPr>
        <w:rFonts w:hint="default"/>
        <w:lang w:val="ru-RU" w:eastAsia="en-US" w:bidi="ar-SA"/>
      </w:rPr>
    </w:lvl>
    <w:lvl w:ilvl="2" w:tplc="501A8120">
      <w:numFmt w:val="bullet"/>
      <w:lvlText w:val="•"/>
      <w:lvlJc w:val="left"/>
      <w:pPr>
        <w:ind w:left="1365" w:hanging="258"/>
      </w:pPr>
      <w:rPr>
        <w:rFonts w:hint="default"/>
        <w:lang w:val="ru-RU" w:eastAsia="en-US" w:bidi="ar-SA"/>
      </w:rPr>
    </w:lvl>
    <w:lvl w:ilvl="3" w:tplc="23D02C4E">
      <w:numFmt w:val="bullet"/>
      <w:lvlText w:val="•"/>
      <w:lvlJc w:val="left"/>
      <w:pPr>
        <w:ind w:left="1858" w:hanging="258"/>
      </w:pPr>
      <w:rPr>
        <w:rFonts w:hint="default"/>
        <w:lang w:val="ru-RU" w:eastAsia="en-US" w:bidi="ar-SA"/>
      </w:rPr>
    </w:lvl>
    <w:lvl w:ilvl="4" w:tplc="0E1E1606">
      <w:numFmt w:val="bullet"/>
      <w:lvlText w:val="•"/>
      <w:lvlJc w:val="left"/>
      <w:pPr>
        <w:ind w:left="2351" w:hanging="258"/>
      </w:pPr>
      <w:rPr>
        <w:rFonts w:hint="default"/>
        <w:lang w:val="ru-RU" w:eastAsia="en-US" w:bidi="ar-SA"/>
      </w:rPr>
    </w:lvl>
    <w:lvl w:ilvl="5" w:tplc="67C8041E">
      <w:numFmt w:val="bullet"/>
      <w:lvlText w:val="•"/>
      <w:lvlJc w:val="left"/>
      <w:pPr>
        <w:ind w:left="2844" w:hanging="258"/>
      </w:pPr>
      <w:rPr>
        <w:rFonts w:hint="default"/>
        <w:lang w:val="ru-RU" w:eastAsia="en-US" w:bidi="ar-SA"/>
      </w:rPr>
    </w:lvl>
    <w:lvl w:ilvl="6" w:tplc="3A02BD7C">
      <w:numFmt w:val="bullet"/>
      <w:lvlText w:val="•"/>
      <w:lvlJc w:val="left"/>
      <w:pPr>
        <w:ind w:left="3336" w:hanging="258"/>
      </w:pPr>
      <w:rPr>
        <w:rFonts w:hint="default"/>
        <w:lang w:val="ru-RU" w:eastAsia="en-US" w:bidi="ar-SA"/>
      </w:rPr>
    </w:lvl>
    <w:lvl w:ilvl="7" w:tplc="B3EE2F8A">
      <w:numFmt w:val="bullet"/>
      <w:lvlText w:val="•"/>
      <w:lvlJc w:val="left"/>
      <w:pPr>
        <w:ind w:left="3829" w:hanging="258"/>
      </w:pPr>
      <w:rPr>
        <w:rFonts w:hint="default"/>
        <w:lang w:val="ru-RU" w:eastAsia="en-US" w:bidi="ar-SA"/>
      </w:rPr>
    </w:lvl>
    <w:lvl w:ilvl="8" w:tplc="417CB2C4">
      <w:numFmt w:val="bullet"/>
      <w:lvlText w:val="•"/>
      <w:lvlJc w:val="left"/>
      <w:pPr>
        <w:ind w:left="4322" w:hanging="258"/>
      </w:pPr>
      <w:rPr>
        <w:rFonts w:hint="default"/>
        <w:lang w:val="ru-RU" w:eastAsia="en-US" w:bidi="ar-SA"/>
      </w:rPr>
    </w:lvl>
  </w:abstractNum>
  <w:abstractNum w:abstractNumId="2">
    <w:nsid w:val="02CC0E11"/>
    <w:multiLevelType w:val="hybridMultilevel"/>
    <w:tmpl w:val="CD1C5B40"/>
    <w:lvl w:ilvl="0" w:tplc="40568186">
      <w:start w:val="1"/>
      <w:numFmt w:val="decimal"/>
      <w:lvlText w:val="%1)"/>
      <w:lvlJc w:val="left"/>
      <w:pPr>
        <w:ind w:left="1192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5B40057A">
      <w:numFmt w:val="bullet"/>
      <w:lvlText w:val="•"/>
      <w:lvlJc w:val="left"/>
      <w:pPr>
        <w:ind w:left="2072" w:hanging="299"/>
      </w:pPr>
      <w:rPr>
        <w:rFonts w:hint="default"/>
        <w:lang w:val="ru-RU" w:eastAsia="en-US" w:bidi="ar-SA"/>
      </w:rPr>
    </w:lvl>
    <w:lvl w:ilvl="2" w:tplc="8F229AD8">
      <w:numFmt w:val="bullet"/>
      <w:lvlText w:val="•"/>
      <w:lvlJc w:val="left"/>
      <w:pPr>
        <w:ind w:left="2944" w:hanging="299"/>
      </w:pPr>
      <w:rPr>
        <w:rFonts w:hint="default"/>
        <w:lang w:val="ru-RU" w:eastAsia="en-US" w:bidi="ar-SA"/>
      </w:rPr>
    </w:lvl>
    <w:lvl w:ilvl="3" w:tplc="C88C5F9A">
      <w:numFmt w:val="bullet"/>
      <w:lvlText w:val="•"/>
      <w:lvlJc w:val="left"/>
      <w:pPr>
        <w:ind w:left="3816" w:hanging="299"/>
      </w:pPr>
      <w:rPr>
        <w:rFonts w:hint="default"/>
        <w:lang w:val="ru-RU" w:eastAsia="en-US" w:bidi="ar-SA"/>
      </w:rPr>
    </w:lvl>
    <w:lvl w:ilvl="4" w:tplc="011ABCB4">
      <w:numFmt w:val="bullet"/>
      <w:lvlText w:val="•"/>
      <w:lvlJc w:val="left"/>
      <w:pPr>
        <w:ind w:left="4688" w:hanging="299"/>
      </w:pPr>
      <w:rPr>
        <w:rFonts w:hint="default"/>
        <w:lang w:val="ru-RU" w:eastAsia="en-US" w:bidi="ar-SA"/>
      </w:rPr>
    </w:lvl>
    <w:lvl w:ilvl="5" w:tplc="F9E67DA6">
      <w:numFmt w:val="bullet"/>
      <w:lvlText w:val="•"/>
      <w:lvlJc w:val="left"/>
      <w:pPr>
        <w:ind w:left="5560" w:hanging="299"/>
      </w:pPr>
      <w:rPr>
        <w:rFonts w:hint="default"/>
        <w:lang w:val="ru-RU" w:eastAsia="en-US" w:bidi="ar-SA"/>
      </w:rPr>
    </w:lvl>
    <w:lvl w:ilvl="6" w:tplc="AFD89934">
      <w:numFmt w:val="bullet"/>
      <w:lvlText w:val="•"/>
      <w:lvlJc w:val="left"/>
      <w:pPr>
        <w:ind w:left="6432" w:hanging="299"/>
      </w:pPr>
      <w:rPr>
        <w:rFonts w:hint="default"/>
        <w:lang w:val="ru-RU" w:eastAsia="en-US" w:bidi="ar-SA"/>
      </w:rPr>
    </w:lvl>
    <w:lvl w:ilvl="7" w:tplc="004A861E">
      <w:numFmt w:val="bullet"/>
      <w:lvlText w:val="•"/>
      <w:lvlJc w:val="left"/>
      <w:pPr>
        <w:ind w:left="7304" w:hanging="299"/>
      </w:pPr>
      <w:rPr>
        <w:rFonts w:hint="default"/>
        <w:lang w:val="ru-RU" w:eastAsia="en-US" w:bidi="ar-SA"/>
      </w:rPr>
    </w:lvl>
    <w:lvl w:ilvl="8" w:tplc="979246A4">
      <w:numFmt w:val="bullet"/>
      <w:lvlText w:val="•"/>
      <w:lvlJc w:val="left"/>
      <w:pPr>
        <w:ind w:left="8176" w:hanging="299"/>
      </w:pPr>
      <w:rPr>
        <w:rFonts w:hint="default"/>
        <w:lang w:val="ru-RU" w:eastAsia="en-US" w:bidi="ar-SA"/>
      </w:rPr>
    </w:lvl>
  </w:abstractNum>
  <w:abstractNum w:abstractNumId="3">
    <w:nsid w:val="045443AC"/>
    <w:multiLevelType w:val="hybridMultilevel"/>
    <w:tmpl w:val="307082C8"/>
    <w:lvl w:ilvl="0" w:tplc="B692A6BE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D1418"/>
    <w:multiLevelType w:val="hybridMultilevel"/>
    <w:tmpl w:val="02B89CB6"/>
    <w:lvl w:ilvl="0" w:tplc="8EFE137C">
      <w:start w:val="1"/>
      <w:numFmt w:val="decimal"/>
      <w:lvlText w:val="%1)"/>
      <w:lvlJc w:val="left"/>
      <w:pPr>
        <w:ind w:left="18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0AD528">
      <w:numFmt w:val="bullet"/>
      <w:lvlText w:val="•"/>
      <w:lvlJc w:val="left"/>
      <w:pPr>
        <w:ind w:left="1154" w:hanging="304"/>
      </w:pPr>
      <w:rPr>
        <w:rFonts w:hint="default"/>
        <w:lang w:val="ru-RU" w:eastAsia="en-US" w:bidi="ar-SA"/>
      </w:rPr>
    </w:lvl>
    <w:lvl w:ilvl="2" w:tplc="DC6A4A86">
      <w:numFmt w:val="bullet"/>
      <w:lvlText w:val="•"/>
      <w:lvlJc w:val="left"/>
      <w:pPr>
        <w:ind w:left="2128" w:hanging="304"/>
      </w:pPr>
      <w:rPr>
        <w:rFonts w:hint="default"/>
        <w:lang w:val="ru-RU" w:eastAsia="en-US" w:bidi="ar-SA"/>
      </w:rPr>
    </w:lvl>
    <w:lvl w:ilvl="3" w:tplc="680ADB86">
      <w:numFmt w:val="bullet"/>
      <w:lvlText w:val="•"/>
      <w:lvlJc w:val="left"/>
      <w:pPr>
        <w:ind w:left="3102" w:hanging="304"/>
      </w:pPr>
      <w:rPr>
        <w:rFonts w:hint="default"/>
        <w:lang w:val="ru-RU" w:eastAsia="en-US" w:bidi="ar-SA"/>
      </w:rPr>
    </w:lvl>
    <w:lvl w:ilvl="4" w:tplc="660E8432">
      <w:numFmt w:val="bullet"/>
      <w:lvlText w:val="•"/>
      <w:lvlJc w:val="left"/>
      <w:pPr>
        <w:ind w:left="4076" w:hanging="304"/>
      </w:pPr>
      <w:rPr>
        <w:rFonts w:hint="default"/>
        <w:lang w:val="ru-RU" w:eastAsia="en-US" w:bidi="ar-SA"/>
      </w:rPr>
    </w:lvl>
    <w:lvl w:ilvl="5" w:tplc="075E16D6">
      <w:numFmt w:val="bullet"/>
      <w:lvlText w:val="•"/>
      <w:lvlJc w:val="left"/>
      <w:pPr>
        <w:ind w:left="5050" w:hanging="304"/>
      </w:pPr>
      <w:rPr>
        <w:rFonts w:hint="default"/>
        <w:lang w:val="ru-RU" w:eastAsia="en-US" w:bidi="ar-SA"/>
      </w:rPr>
    </w:lvl>
    <w:lvl w:ilvl="6" w:tplc="6D76BED8">
      <w:numFmt w:val="bullet"/>
      <w:lvlText w:val="•"/>
      <w:lvlJc w:val="left"/>
      <w:pPr>
        <w:ind w:left="6024" w:hanging="304"/>
      </w:pPr>
      <w:rPr>
        <w:rFonts w:hint="default"/>
        <w:lang w:val="ru-RU" w:eastAsia="en-US" w:bidi="ar-SA"/>
      </w:rPr>
    </w:lvl>
    <w:lvl w:ilvl="7" w:tplc="FAEE27F0">
      <w:numFmt w:val="bullet"/>
      <w:lvlText w:val="•"/>
      <w:lvlJc w:val="left"/>
      <w:pPr>
        <w:ind w:left="6998" w:hanging="304"/>
      </w:pPr>
      <w:rPr>
        <w:rFonts w:hint="default"/>
        <w:lang w:val="ru-RU" w:eastAsia="en-US" w:bidi="ar-SA"/>
      </w:rPr>
    </w:lvl>
    <w:lvl w:ilvl="8" w:tplc="9EF4867C">
      <w:numFmt w:val="bullet"/>
      <w:lvlText w:val="•"/>
      <w:lvlJc w:val="left"/>
      <w:pPr>
        <w:ind w:left="7972" w:hanging="304"/>
      </w:pPr>
      <w:rPr>
        <w:rFonts w:hint="default"/>
        <w:lang w:val="ru-RU" w:eastAsia="en-US" w:bidi="ar-SA"/>
      </w:rPr>
    </w:lvl>
  </w:abstractNum>
  <w:abstractNum w:abstractNumId="5">
    <w:nsid w:val="0BEC0AE3"/>
    <w:multiLevelType w:val="hybridMultilevel"/>
    <w:tmpl w:val="1F64BC94"/>
    <w:lvl w:ilvl="0" w:tplc="FC1A2E74">
      <w:start w:val="2"/>
      <w:numFmt w:val="upperRoman"/>
      <w:lvlText w:val="%1."/>
      <w:lvlJc w:val="left"/>
      <w:pPr>
        <w:ind w:left="2275" w:hanging="367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130C49E">
      <w:numFmt w:val="bullet"/>
      <w:lvlText w:val="•"/>
      <w:lvlJc w:val="left"/>
      <w:pPr>
        <w:ind w:left="3044" w:hanging="367"/>
      </w:pPr>
      <w:rPr>
        <w:rFonts w:hint="default"/>
        <w:lang w:val="ru-RU" w:eastAsia="en-US" w:bidi="ar-SA"/>
      </w:rPr>
    </w:lvl>
    <w:lvl w:ilvl="2" w:tplc="786072B0">
      <w:numFmt w:val="bullet"/>
      <w:lvlText w:val="•"/>
      <w:lvlJc w:val="left"/>
      <w:pPr>
        <w:ind w:left="3808" w:hanging="367"/>
      </w:pPr>
      <w:rPr>
        <w:rFonts w:hint="default"/>
        <w:lang w:val="ru-RU" w:eastAsia="en-US" w:bidi="ar-SA"/>
      </w:rPr>
    </w:lvl>
    <w:lvl w:ilvl="3" w:tplc="3CDAD56E">
      <w:numFmt w:val="bullet"/>
      <w:lvlText w:val="•"/>
      <w:lvlJc w:val="left"/>
      <w:pPr>
        <w:ind w:left="4572" w:hanging="367"/>
      </w:pPr>
      <w:rPr>
        <w:rFonts w:hint="default"/>
        <w:lang w:val="ru-RU" w:eastAsia="en-US" w:bidi="ar-SA"/>
      </w:rPr>
    </w:lvl>
    <w:lvl w:ilvl="4" w:tplc="77BE4CB4">
      <w:numFmt w:val="bullet"/>
      <w:lvlText w:val="•"/>
      <w:lvlJc w:val="left"/>
      <w:pPr>
        <w:ind w:left="5336" w:hanging="367"/>
      </w:pPr>
      <w:rPr>
        <w:rFonts w:hint="default"/>
        <w:lang w:val="ru-RU" w:eastAsia="en-US" w:bidi="ar-SA"/>
      </w:rPr>
    </w:lvl>
    <w:lvl w:ilvl="5" w:tplc="17B843B8">
      <w:numFmt w:val="bullet"/>
      <w:lvlText w:val="•"/>
      <w:lvlJc w:val="left"/>
      <w:pPr>
        <w:ind w:left="6100" w:hanging="367"/>
      </w:pPr>
      <w:rPr>
        <w:rFonts w:hint="default"/>
        <w:lang w:val="ru-RU" w:eastAsia="en-US" w:bidi="ar-SA"/>
      </w:rPr>
    </w:lvl>
    <w:lvl w:ilvl="6" w:tplc="4EE05B8C">
      <w:numFmt w:val="bullet"/>
      <w:lvlText w:val="•"/>
      <w:lvlJc w:val="left"/>
      <w:pPr>
        <w:ind w:left="6864" w:hanging="367"/>
      </w:pPr>
      <w:rPr>
        <w:rFonts w:hint="default"/>
        <w:lang w:val="ru-RU" w:eastAsia="en-US" w:bidi="ar-SA"/>
      </w:rPr>
    </w:lvl>
    <w:lvl w:ilvl="7" w:tplc="9926D8DC">
      <w:numFmt w:val="bullet"/>
      <w:lvlText w:val="•"/>
      <w:lvlJc w:val="left"/>
      <w:pPr>
        <w:ind w:left="7628" w:hanging="367"/>
      </w:pPr>
      <w:rPr>
        <w:rFonts w:hint="default"/>
        <w:lang w:val="ru-RU" w:eastAsia="en-US" w:bidi="ar-SA"/>
      </w:rPr>
    </w:lvl>
    <w:lvl w:ilvl="8" w:tplc="0C30FB22">
      <w:numFmt w:val="bullet"/>
      <w:lvlText w:val="•"/>
      <w:lvlJc w:val="left"/>
      <w:pPr>
        <w:ind w:left="8392" w:hanging="367"/>
      </w:pPr>
      <w:rPr>
        <w:rFonts w:hint="default"/>
        <w:lang w:val="ru-RU" w:eastAsia="en-US" w:bidi="ar-SA"/>
      </w:rPr>
    </w:lvl>
  </w:abstractNum>
  <w:abstractNum w:abstractNumId="6">
    <w:nsid w:val="14483282"/>
    <w:multiLevelType w:val="multilevel"/>
    <w:tmpl w:val="700E2E66"/>
    <w:lvl w:ilvl="0">
      <w:start w:val="1"/>
      <w:numFmt w:val="decimal"/>
      <w:lvlText w:val="%1)"/>
      <w:lvlJc w:val="left"/>
      <w:pPr>
        <w:ind w:left="213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3" w:hanging="491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2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4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8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491"/>
      </w:pPr>
      <w:rPr>
        <w:rFonts w:hint="default"/>
        <w:lang w:val="ru-RU" w:eastAsia="en-US" w:bidi="ar-SA"/>
      </w:rPr>
    </w:lvl>
  </w:abstractNum>
  <w:abstractNum w:abstractNumId="7">
    <w:nsid w:val="161C67B8"/>
    <w:multiLevelType w:val="hybridMultilevel"/>
    <w:tmpl w:val="07A81CF2"/>
    <w:lvl w:ilvl="0" w:tplc="FBE88450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92E414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529EB"/>
    <w:multiLevelType w:val="hybridMultilevel"/>
    <w:tmpl w:val="C666E5DE"/>
    <w:lvl w:ilvl="0" w:tplc="FBBE7476">
      <w:start w:val="1"/>
      <w:numFmt w:val="decimal"/>
      <w:lvlText w:val="%1."/>
      <w:lvlJc w:val="left"/>
      <w:pPr>
        <w:ind w:left="29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4832AE">
      <w:start w:val="1"/>
      <w:numFmt w:val="decimal"/>
      <w:lvlText w:val="%2)"/>
      <w:lvlJc w:val="left"/>
      <w:pPr>
        <w:ind w:left="20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A646260">
      <w:numFmt w:val="bullet"/>
      <w:lvlText w:val="•"/>
      <w:lvlJc w:val="left"/>
      <w:pPr>
        <w:ind w:left="180" w:hanging="495"/>
      </w:pPr>
      <w:rPr>
        <w:rFonts w:hint="default"/>
        <w:lang w:val="ru-RU" w:eastAsia="en-US" w:bidi="ar-SA"/>
      </w:rPr>
    </w:lvl>
    <w:lvl w:ilvl="3" w:tplc="8918C344">
      <w:numFmt w:val="bullet"/>
      <w:lvlText w:val="•"/>
      <w:lvlJc w:val="left"/>
      <w:pPr>
        <w:ind w:left="200" w:hanging="495"/>
      </w:pPr>
      <w:rPr>
        <w:rFonts w:hint="default"/>
        <w:lang w:val="ru-RU" w:eastAsia="en-US" w:bidi="ar-SA"/>
      </w:rPr>
    </w:lvl>
    <w:lvl w:ilvl="4" w:tplc="82C89FBA">
      <w:numFmt w:val="bullet"/>
      <w:lvlText w:val="•"/>
      <w:lvlJc w:val="left"/>
      <w:pPr>
        <w:ind w:left="1180" w:hanging="495"/>
      </w:pPr>
      <w:rPr>
        <w:rFonts w:hint="default"/>
        <w:lang w:val="ru-RU" w:eastAsia="en-US" w:bidi="ar-SA"/>
      </w:rPr>
    </w:lvl>
    <w:lvl w:ilvl="5" w:tplc="3D72A3E8">
      <w:numFmt w:val="bullet"/>
      <w:lvlText w:val="•"/>
      <w:lvlJc w:val="left"/>
      <w:pPr>
        <w:ind w:left="2636" w:hanging="495"/>
      </w:pPr>
      <w:rPr>
        <w:rFonts w:hint="default"/>
        <w:lang w:val="ru-RU" w:eastAsia="en-US" w:bidi="ar-SA"/>
      </w:rPr>
    </w:lvl>
    <w:lvl w:ilvl="6" w:tplc="9F52AC88">
      <w:numFmt w:val="bullet"/>
      <w:lvlText w:val="•"/>
      <w:lvlJc w:val="left"/>
      <w:pPr>
        <w:ind w:left="4093" w:hanging="495"/>
      </w:pPr>
      <w:rPr>
        <w:rFonts w:hint="default"/>
        <w:lang w:val="ru-RU" w:eastAsia="en-US" w:bidi="ar-SA"/>
      </w:rPr>
    </w:lvl>
    <w:lvl w:ilvl="7" w:tplc="75B8B308">
      <w:numFmt w:val="bullet"/>
      <w:lvlText w:val="•"/>
      <w:lvlJc w:val="left"/>
      <w:pPr>
        <w:ind w:left="5550" w:hanging="495"/>
      </w:pPr>
      <w:rPr>
        <w:rFonts w:hint="default"/>
        <w:lang w:val="ru-RU" w:eastAsia="en-US" w:bidi="ar-SA"/>
      </w:rPr>
    </w:lvl>
    <w:lvl w:ilvl="8" w:tplc="AA70387E">
      <w:numFmt w:val="bullet"/>
      <w:lvlText w:val="•"/>
      <w:lvlJc w:val="left"/>
      <w:pPr>
        <w:ind w:left="7006" w:hanging="495"/>
      </w:pPr>
      <w:rPr>
        <w:rFonts w:hint="default"/>
        <w:lang w:val="ru-RU" w:eastAsia="en-US" w:bidi="ar-SA"/>
      </w:rPr>
    </w:lvl>
  </w:abstractNum>
  <w:abstractNum w:abstractNumId="9">
    <w:nsid w:val="2237590E"/>
    <w:multiLevelType w:val="hybridMultilevel"/>
    <w:tmpl w:val="20942E06"/>
    <w:lvl w:ilvl="0" w:tplc="47D08B0E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866A6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BF000C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835CA"/>
    <w:multiLevelType w:val="hybridMultilevel"/>
    <w:tmpl w:val="84621218"/>
    <w:lvl w:ilvl="0" w:tplc="6DBA0788">
      <w:start w:val="1"/>
      <w:numFmt w:val="decimal"/>
      <w:lvlText w:val="%1)"/>
      <w:lvlJc w:val="left"/>
      <w:pPr>
        <w:ind w:left="1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282AEE">
      <w:numFmt w:val="bullet"/>
      <w:lvlText w:val="•"/>
      <w:lvlJc w:val="left"/>
      <w:pPr>
        <w:ind w:left="1172" w:hanging="425"/>
      </w:pPr>
      <w:rPr>
        <w:rFonts w:hint="default"/>
        <w:lang w:val="ru-RU" w:eastAsia="en-US" w:bidi="ar-SA"/>
      </w:rPr>
    </w:lvl>
    <w:lvl w:ilvl="2" w:tplc="4412E620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3" w:tplc="05EEEA78">
      <w:numFmt w:val="bullet"/>
      <w:lvlText w:val="•"/>
      <w:lvlJc w:val="left"/>
      <w:pPr>
        <w:ind w:left="3116" w:hanging="425"/>
      </w:pPr>
      <w:rPr>
        <w:rFonts w:hint="default"/>
        <w:lang w:val="ru-RU" w:eastAsia="en-US" w:bidi="ar-SA"/>
      </w:rPr>
    </w:lvl>
    <w:lvl w:ilvl="4" w:tplc="8BD8851A">
      <w:numFmt w:val="bullet"/>
      <w:lvlText w:val="•"/>
      <w:lvlJc w:val="left"/>
      <w:pPr>
        <w:ind w:left="4088" w:hanging="425"/>
      </w:pPr>
      <w:rPr>
        <w:rFonts w:hint="default"/>
        <w:lang w:val="ru-RU" w:eastAsia="en-US" w:bidi="ar-SA"/>
      </w:rPr>
    </w:lvl>
    <w:lvl w:ilvl="5" w:tplc="D58E453A">
      <w:numFmt w:val="bullet"/>
      <w:lvlText w:val="•"/>
      <w:lvlJc w:val="left"/>
      <w:pPr>
        <w:ind w:left="5060" w:hanging="425"/>
      </w:pPr>
      <w:rPr>
        <w:rFonts w:hint="default"/>
        <w:lang w:val="ru-RU" w:eastAsia="en-US" w:bidi="ar-SA"/>
      </w:rPr>
    </w:lvl>
    <w:lvl w:ilvl="6" w:tplc="4AE0FB1A">
      <w:numFmt w:val="bullet"/>
      <w:lvlText w:val="•"/>
      <w:lvlJc w:val="left"/>
      <w:pPr>
        <w:ind w:left="6032" w:hanging="425"/>
      </w:pPr>
      <w:rPr>
        <w:rFonts w:hint="default"/>
        <w:lang w:val="ru-RU" w:eastAsia="en-US" w:bidi="ar-SA"/>
      </w:rPr>
    </w:lvl>
    <w:lvl w:ilvl="7" w:tplc="DB8C21EC">
      <w:numFmt w:val="bullet"/>
      <w:lvlText w:val="•"/>
      <w:lvlJc w:val="left"/>
      <w:pPr>
        <w:ind w:left="7004" w:hanging="425"/>
      </w:pPr>
      <w:rPr>
        <w:rFonts w:hint="default"/>
        <w:lang w:val="ru-RU" w:eastAsia="en-US" w:bidi="ar-SA"/>
      </w:rPr>
    </w:lvl>
    <w:lvl w:ilvl="8" w:tplc="9F224DC4">
      <w:numFmt w:val="bullet"/>
      <w:lvlText w:val="•"/>
      <w:lvlJc w:val="left"/>
      <w:pPr>
        <w:ind w:left="7976" w:hanging="425"/>
      </w:pPr>
      <w:rPr>
        <w:rFonts w:hint="default"/>
        <w:lang w:val="ru-RU" w:eastAsia="en-US" w:bidi="ar-SA"/>
      </w:rPr>
    </w:lvl>
  </w:abstractNum>
  <w:abstractNum w:abstractNumId="11">
    <w:nsid w:val="30C53452"/>
    <w:multiLevelType w:val="hybridMultilevel"/>
    <w:tmpl w:val="D4B22A82"/>
    <w:lvl w:ilvl="0" w:tplc="40208724">
      <w:start w:val="1"/>
      <w:numFmt w:val="decimal"/>
      <w:lvlText w:val="%1)"/>
      <w:lvlJc w:val="left"/>
      <w:pPr>
        <w:ind w:left="16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E10AF4CA">
      <w:numFmt w:val="bullet"/>
      <w:lvlText w:val="•"/>
      <w:lvlJc w:val="left"/>
      <w:pPr>
        <w:ind w:left="1136" w:hanging="420"/>
      </w:pPr>
      <w:rPr>
        <w:rFonts w:hint="default"/>
        <w:lang w:val="ru-RU" w:eastAsia="en-US" w:bidi="ar-SA"/>
      </w:rPr>
    </w:lvl>
    <w:lvl w:ilvl="2" w:tplc="6F267874">
      <w:numFmt w:val="bullet"/>
      <w:lvlText w:val="•"/>
      <w:lvlJc w:val="left"/>
      <w:pPr>
        <w:ind w:left="2112" w:hanging="420"/>
      </w:pPr>
      <w:rPr>
        <w:rFonts w:hint="default"/>
        <w:lang w:val="ru-RU" w:eastAsia="en-US" w:bidi="ar-SA"/>
      </w:rPr>
    </w:lvl>
    <w:lvl w:ilvl="3" w:tplc="6A1C30DA">
      <w:numFmt w:val="bullet"/>
      <w:lvlText w:val="•"/>
      <w:lvlJc w:val="left"/>
      <w:pPr>
        <w:ind w:left="3088" w:hanging="420"/>
      </w:pPr>
      <w:rPr>
        <w:rFonts w:hint="default"/>
        <w:lang w:val="ru-RU" w:eastAsia="en-US" w:bidi="ar-SA"/>
      </w:rPr>
    </w:lvl>
    <w:lvl w:ilvl="4" w:tplc="60DA2A7C">
      <w:numFmt w:val="bullet"/>
      <w:lvlText w:val="•"/>
      <w:lvlJc w:val="left"/>
      <w:pPr>
        <w:ind w:left="4064" w:hanging="420"/>
      </w:pPr>
      <w:rPr>
        <w:rFonts w:hint="default"/>
        <w:lang w:val="ru-RU" w:eastAsia="en-US" w:bidi="ar-SA"/>
      </w:rPr>
    </w:lvl>
    <w:lvl w:ilvl="5" w:tplc="66822330">
      <w:numFmt w:val="bullet"/>
      <w:lvlText w:val="•"/>
      <w:lvlJc w:val="left"/>
      <w:pPr>
        <w:ind w:left="5040" w:hanging="420"/>
      </w:pPr>
      <w:rPr>
        <w:rFonts w:hint="default"/>
        <w:lang w:val="ru-RU" w:eastAsia="en-US" w:bidi="ar-SA"/>
      </w:rPr>
    </w:lvl>
    <w:lvl w:ilvl="6" w:tplc="49444A20">
      <w:numFmt w:val="bullet"/>
      <w:lvlText w:val="•"/>
      <w:lvlJc w:val="left"/>
      <w:pPr>
        <w:ind w:left="6016" w:hanging="420"/>
      </w:pPr>
      <w:rPr>
        <w:rFonts w:hint="default"/>
        <w:lang w:val="ru-RU" w:eastAsia="en-US" w:bidi="ar-SA"/>
      </w:rPr>
    </w:lvl>
    <w:lvl w:ilvl="7" w:tplc="28968EB0">
      <w:numFmt w:val="bullet"/>
      <w:lvlText w:val="•"/>
      <w:lvlJc w:val="left"/>
      <w:pPr>
        <w:ind w:left="6992" w:hanging="420"/>
      </w:pPr>
      <w:rPr>
        <w:rFonts w:hint="default"/>
        <w:lang w:val="ru-RU" w:eastAsia="en-US" w:bidi="ar-SA"/>
      </w:rPr>
    </w:lvl>
    <w:lvl w:ilvl="8" w:tplc="95C67752">
      <w:numFmt w:val="bullet"/>
      <w:lvlText w:val="•"/>
      <w:lvlJc w:val="left"/>
      <w:pPr>
        <w:ind w:left="7968" w:hanging="420"/>
      </w:pPr>
      <w:rPr>
        <w:rFonts w:hint="default"/>
        <w:lang w:val="ru-RU" w:eastAsia="en-US" w:bidi="ar-SA"/>
      </w:rPr>
    </w:lvl>
  </w:abstractNum>
  <w:abstractNum w:abstractNumId="12">
    <w:nsid w:val="34125375"/>
    <w:multiLevelType w:val="multilevel"/>
    <w:tmpl w:val="E27A0A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w w:val="105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13">
    <w:nsid w:val="354F6203"/>
    <w:multiLevelType w:val="hybridMultilevel"/>
    <w:tmpl w:val="9FCCC542"/>
    <w:lvl w:ilvl="0" w:tplc="1E48031C">
      <w:start w:val="16"/>
      <w:numFmt w:val="lowerLetter"/>
      <w:lvlText w:val="%1)"/>
      <w:lvlJc w:val="left"/>
      <w:pPr>
        <w:ind w:left="1942" w:hanging="15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A6097C6">
      <w:start w:val="1"/>
      <w:numFmt w:val="decimal"/>
      <w:lvlText w:val="%2)"/>
      <w:lvlJc w:val="left"/>
      <w:pPr>
        <w:ind w:left="1192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FAB47A4A">
      <w:numFmt w:val="bullet"/>
      <w:lvlText w:val="•"/>
      <w:lvlJc w:val="left"/>
      <w:pPr>
        <w:ind w:left="2258" w:hanging="299"/>
      </w:pPr>
      <w:rPr>
        <w:rFonts w:hint="default"/>
        <w:lang w:val="ru-RU" w:eastAsia="en-US" w:bidi="ar-SA"/>
      </w:rPr>
    </w:lvl>
    <w:lvl w:ilvl="3" w:tplc="097EA9CE">
      <w:numFmt w:val="bullet"/>
      <w:lvlText w:val="•"/>
      <w:lvlJc w:val="left"/>
      <w:pPr>
        <w:ind w:left="2576" w:hanging="299"/>
      </w:pPr>
      <w:rPr>
        <w:rFonts w:hint="default"/>
        <w:lang w:val="ru-RU" w:eastAsia="en-US" w:bidi="ar-SA"/>
      </w:rPr>
    </w:lvl>
    <w:lvl w:ilvl="4" w:tplc="E46C837A">
      <w:numFmt w:val="bullet"/>
      <w:lvlText w:val="•"/>
      <w:lvlJc w:val="left"/>
      <w:pPr>
        <w:ind w:left="2894" w:hanging="299"/>
      </w:pPr>
      <w:rPr>
        <w:rFonts w:hint="default"/>
        <w:lang w:val="ru-RU" w:eastAsia="en-US" w:bidi="ar-SA"/>
      </w:rPr>
    </w:lvl>
    <w:lvl w:ilvl="5" w:tplc="7F321D4C">
      <w:numFmt w:val="bullet"/>
      <w:lvlText w:val="•"/>
      <w:lvlJc w:val="left"/>
      <w:pPr>
        <w:ind w:left="3212" w:hanging="299"/>
      </w:pPr>
      <w:rPr>
        <w:rFonts w:hint="default"/>
        <w:lang w:val="ru-RU" w:eastAsia="en-US" w:bidi="ar-SA"/>
      </w:rPr>
    </w:lvl>
    <w:lvl w:ilvl="6" w:tplc="38B84138">
      <w:numFmt w:val="bullet"/>
      <w:lvlText w:val="•"/>
      <w:lvlJc w:val="left"/>
      <w:pPr>
        <w:ind w:left="3531" w:hanging="299"/>
      </w:pPr>
      <w:rPr>
        <w:rFonts w:hint="default"/>
        <w:lang w:val="ru-RU" w:eastAsia="en-US" w:bidi="ar-SA"/>
      </w:rPr>
    </w:lvl>
    <w:lvl w:ilvl="7" w:tplc="84C608CA">
      <w:numFmt w:val="bullet"/>
      <w:lvlText w:val="•"/>
      <w:lvlJc w:val="left"/>
      <w:pPr>
        <w:ind w:left="3849" w:hanging="299"/>
      </w:pPr>
      <w:rPr>
        <w:rFonts w:hint="default"/>
        <w:lang w:val="ru-RU" w:eastAsia="en-US" w:bidi="ar-SA"/>
      </w:rPr>
    </w:lvl>
    <w:lvl w:ilvl="8" w:tplc="8F2897EC">
      <w:numFmt w:val="bullet"/>
      <w:lvlText w:val="•"/>
      <w:lvlJc w:val="left"/>
      <w:pPr>
        <w:ind w:left="4167" w:hanging="299"/>
      </w:pPr>
      <w:rPr>
        <w:rFonts w:hint="default"/>
        <w:lang w:val="ru-RU" w:eastAsia="en-US" w:bidi="ar-SA"/>
      </w:rPr>
    </w:lvl>
  </w:abstractNum>
  <w:abstractNum w:abstractNumId="14">
    <w:nsid w:val="388F04AE"/>
    <w:multiLevelType w:val="hybridMultilevel"/>
    <w:tmpl w:val="7BB2F658"/>
    <w:lvl w:ilvl="0" w:tplc="0F6CE4FE">
      <w:start w:val="4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>
    <w:nsid w:val="3F4A2B4D"/>
    <w:multiLevelType w:val="hybridMultilevel"/>
    <w:tmpl w:val="E9807C64"/>
    <w:lvl w:ilvl="0" w:tplc="9BA232E6">
      <w:start w:val="1"/>
      <w:numFmt w:val="decimal"/>
      <w:lvlText w:val="%1)"/>
      <w:lvlJc w:val="left"/>
      <w:pPr>
        <w:ind w:left="379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1A2854A">
      <w:numFmt w:val="bullet"/>
      <w:lvlText w:val="•"/>
      <w:lvlJc w:val="left"/>
      <w:pPr>
        <w:ind w:left="959" w:hanging="262"/>
      </w:pPr>
      <w:rPr>
        <w:rFonts w:hint="default"/>
        <w:lang w:val="ru-RU" w:eastAsia="en-US" w:bidi="ar-SA"/>
      </w:rPr>
    </w:lvl>
    <w:lvl w:ilvl="2" w:tplc="D6BEF568">
      <w:numFmt w:val="bullet"/>
      <w:lvlText w:val="•"/>
      <w:lvlJc w:val="left"/>
      <w:pPr>
        <w:ind w:left="1538" w:hanging="262"/>
      </w:pPr>
      <w:rPr>
        <w:rFonts w:hint="default"/>
        <w:lang w:val="ru-RU" w:eastAsia="en-US" w:bidi="ar-SA"/>
      </w:rPr>
    </w:lvl>
    <w:lvl w:ilvl="3" w:tplc="4E9E6448">
      <w:numFmt w:val="bullet"/>
      <w:lvlText w:val="•"/>
      <w:lvlJc w:val="left"/>
      <w:pPr>
        <w:ind w:left="2117" w:hanging="262"/>
      </w:pPr>
      <w:rPr>
        <w:rFonts w:hint="default"/>
        <w:lang w:val="ru-RU" w:eastAsia="en-US" w:bidi="ar-SA"/>
      </w:rPr>
    </w:lvl>
    <w:lvl w:ilvl="4" w:tplc="8F844F5E">
      <w:numFmt w:val="bullet"/>
      <w:lvlText w:val="•"/>
      <w:lvlJc w:val="left"/>
      <w:pPr>
        <w:ind w:left="2696" w:hanging="262"/>
      </w:pPr>
      <w:rPr>
        <w:rFonts w:hint="default"/>
        <w:lang w:val="ru-RU" w:eastAsia="en-US" w:bidi="ar-SA"/>
      </w:rPr>
    </w:lvl>
    <w:lvl w:ilvl="5" w:tplc="477E314C">
      <w:numFmt w:val="bullet"/>
      <w:lvlText w:val="•"/>
      <w:lvlJc w:val="left"/>
      <w:pPr>
        <w:ind w:left="3276" w:hanging="262"/>
      </w:pPr>
      <w:rPr>
        <w:rFonts w:hint="default"/>
        <w:lang w:val="ru-RU" w:eastAsia="en-US" w:bidi="ar-SA"/>
      </w:rPr>
    </w:lvl>
    <w:lvl w:ilvl="6" w:tplc="88D8609A">
      <w:numFmt w:val="bullet"/>
      <w:lvlText w:val="•"/>
      <w:lvlJc w:val="left"/>
      <w:pPr>
        <w:ind w:left="3855" w:hanging="262"/>
      </w:pPr>
      <w:rPr>
        <w:rFonts w:hint="default"/>
        <w:lang w:val="ru-RU" w:eastAsia="en-US" w:bidi="ar-SA"/>
      </w:rPr>
    </w:lvl>
    <w:lvl w:ilvl="7" w:tplc="7F82116A">
      <w:numFmt w:val="bullet"/>
      <w:lvlText w:val="•"/>
      <w:lvlJc w:val="left"/>
      <w:pPr>
        <w:ind w:left="4434" w:hanging="262"/>
      </w:pPr>
      <w:rPr>
        <w:rFonts w:hint="default"/>
        <w:lang w:val="ru-RU" w:eastAsia="en-US" w:bidi="ar-SA"/>
      </w:rPr>
    </w:lvl>
    <w:lvl w:ilvl="8" w:tplc="8E8E59D8">
      <w:numFmt w:val="bullet"/>
      <w:lvlText w:val="•"/>
      <w:lvlJc w:val="left"/>
      <w:pPr>
        <w:ind w:left="5013" w:hanging="262"/>
      </w:pPr>
      <w:rPr>
        <w:rFonts w:hint="default"/>
        <w:lang w:val="ru-RU" w:eastAsia="en-US" w:bidi="ar-SA"/>
      </w:rPr>
    </w:lvl>
  </w:abstractNum>
  <w:abstractNum w:abstractNumId="16">
    <w:nsid w:val="3FE3352B"/>
    <w:multiLevelType w:val="hybridMultilevel"/>
    <w:tmpl w:val="0334383A"/>
    <w:lvl w:ilvl="0" w:tplc="792AAE18">
      <w:start w:val="1"/>
      <w:numFmt w:val="decimal"/>
      <w:lvlText w:val="%1)"/>
      <w:lvlJc w:val="left"/>
      <w:pPr>
        <w:ind w:left="38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1" w:tplc="6BAC2738">
      <w:numFmt w:val="bullet"/>
      <w:lvlText w:val="•"/>
      <w:lvlJc w:val="left"/>
      <w:pPr>
        <w:ind w:left="959" w:hanging="264"/>
      </w:pPr>
      <w:rPr>
        <w:rFonts w:hint="default"/>
        <w:lang w:val="ru-RU" w:eastAsia="en-US" w:bidi="ar-SA"/>
      </w:rPr>
    </w:lvl>
    <w:lvl w:ilvl="2" w:tplc="F040869C">
      <w:numFmt w:val="bullet"/>
      <w:lvlText w:val="•"/>
      <w:lvlJc w:val="left"/>
      <w:pPr>
        <w:ind w:left="1538" w:hanging="264"/>
      </w:pPr>
      <w:rPr>
        <w:rFonts w:hint="default"/>
        <w:lang w:val="ru-RU" w:eastAsia="en-US" w:bidi="ar-SA"/>
      </w:rPr>
    </w:lvl>
    <w:lvl w:ilvl="3" w:tplc="8B7CAADC">
      <w:numFmt w:val="bullet"/>
      <w:lvlText w:val="•"/>
      <w:lvlJc w:val="left"/>
      <w:pPr>
        <w:ind w:left="2117" w:hanging="264"/>
      </w:pPr>
      <w:rPr>
        <w:rFonts w:hint="default"/>
        <w:lang w:val="ru-RU" w:eastAsia="en-US" w:bidi="ar-SA"/>
      </w:rPr>
    </w:lvl>
    <w:lvl w:ilvl="4" w:tplc="4C5CDA04">
      <w:numFmt w:val="bullet"/>
      <w:lvlText w:val="•"/>
      <w:lvlJc w:val="left"/>
      <w:pPr>
        <w:ind w:left="2696" w:hanging="264"/>
      </w:pPr>
      <w:rPr>
        <w:rFonts w:hint="default"/>
        <w:lang w:val="ru-RU" w:eastAsia="en-US" w:bidi="ar-SA"/>
      </w:rPr>
    </w:lvl>
    <w:lvl w:ilvl="5" w:tplc="5B309BBE">
      <w:numFmt w:val="bullet"/>
      <w:lvlText w:val="•"/>
      <w:lvlJc w:val="left"/>
      <w:pPr>
        <w:ind w:left="3276" w:hanging="264"/>
      </w:pPr>
      <w:rPr>
        <w:rFonts w:hint="default"/>
        <w:lang w:val="ru-RU" w:eastAsia="en-US" w:bidi="ar-SA"/>
      </w:rPr>
    </w:lvl>
    <w:lvl w:ilvl="6" w:tplc="32707538"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7" w:tplc="6874AA86">
      <w:numFmt w:val="bullet"/>
      <w:lvlText w:val="•"/>
      <w:lvlJc w:val="left"/>
      <w:pPr>
        <w:ind w:left="4434" w:hanging="264"/>
      </w:pPr>
      <w:rPr>
        <w:rFonts w:hint="default"/>
        <w:lang w:val="ru-RU" w:eastAsia="en-US" w:bidi="ar-SA"/>
      </w:rPr>
    </w:lvl>
    <w:lvl w:ilvl="8" w:tplc="5434AAC8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</w:abstractNum>
  <w:abstractNum w:abstractNumId="17">
    <w:nsid w:val="46E804A6"/>
    <w:multiLevelType w:val="hybridMultilevel"/>
    <w:tmpl w:val="EB9EA29A"/>
    <w:lvl w:ilvl="0" w:tplc="95B6F0AA">
      <w:start w:val="1"/>
      <w:numFmt w:val="decimal"/>
      <w:lvlText w:val="%1)"/>
      <w:lvlJc w:val="left"/>
      <w:pPr>
        <w:ind w:left="376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3E34C142">
      <w:numFmt w:val="bullet"/>
      <w:lvlText w:val="•"/>
      <w:lvlJc w:val="left"/>
      <w:pPr>
        <w:ind w:left="872" w:hanging="254"/>
      </w:pPr>
      <w:rPr>
        <w:rFonts w:hint="default"/>
        <w:lang w:val="ru-RU" w:eastAsia="en-US" w:bidi="ar-SA"/>
      </w:rPr>
    </w:lvl>
    <w:lvl w:ilvl="2" w:tplc="7EA6183A">
      <w:numFmt w:val="bullet"/>
      <w:lvlText w:val="•"/>
      <w:lvlJc w:val="left"/>
      <w:pPr>
        <w:ind w:left="1365" w:hanging="254"/>
      </w:pPr>
      <w:rPr>
        <w:rFonts w:hint="default"/>
        <w:lang w:val="ru-RU" w:eastAsia="en-US" w:bidi="ar-SA"/>
      </w:rPr>
    </w:lvl>
    <w:lvl w:ilvl="3" w:tplc="B61CDE8A">
      <w:numFmt w:val="bullet"/>
      <w:lvlText w:val="•"/>
      <w:lvlJc w:val="left"/>
      <w:pPr>
        <w:ind w:left="1858" w:hanging="254"/>
      </w:pPr>
      <w:rPr>
        <w:rFonts w:hint="default"/>
        <w:lang w:val="ru-RU" w:eastAsia="en-US" w:bidi="ar-SA"/>
      </w:rPr>
    </w:lvl>
    <w:lvl w:ilvl="4" w:tplc="0EF4E30A">
      <w:numFmt w:val="bullet"/>
      <w:lvlText w:val="•"/>
      <w:lvlJc w:val="left"/>
      <w:pPr>
        <w:ind w:left="2351" w:hanging="254"/>
      </w:pPr>
      <w:rPr>
        <w:rFonts w:hint="default"/>
        <w:lang w:val="ru-RU" w:eastAsia="en-US" w:bidi="ar-SA"/>
      </w:rPr>
    </w:lvl>
    <w:lvl w:ilvl="5" w:tplc="AA5E6546">
      <w:numFmt w:val="bullet"/>
      <w:lvlText w:val="•"/>
      <w:lvlJc w:val="left"/>
      <w:pPr>
        <w:ind w:left="2844" w:hanging="254"/>
      </w:pPr>
      <w:rPr>
        <w:rFonts w:hint="default"/>
        <w:lang w:val="ru-RU" w:eastAsia="en-US" w:bidi="ar-SA"/>
      </w:rPr>
    </w:lvl>
    <w:lvl w:ilvl="6" w:tplc="B5168B1E">
      <w:numFmt w:val="bullet"/>
      <w:lvlText w:val="•"/>
      <w:lvlJc w:val="left"/>
      <w:pPr>
        <w:ind w:left="3336" w:hanging="254"/>
      </w:pPr>
      <w:rPr>
        <w:rFonts w:hint="default"/>
        <w:lang w:val="ru-RU" w:eastAsia="en-US" w:bidi="ar-SA"/>
      </w:rPr>
    </w:lvl>
    <w:lvl w:ilvl="7" w:tplc="7780E424">
      <w:numFmt w:val="bullet"/>
      <w:lvlText w:val="•"/>
      <w:lvlJc w:val="left"/>
      <w:pPr>
        <w:ind w:left="3829" w:hanging="254"/>
      </w:pPr>
      <w:rPr>
        <w:rFonts w:hint="default"/>
        <w:lang w:val="ru-RU" w:eastAsia="en-US" w:bidi="ar-SA"/>
      </w:rPr>
    </w:lvl>
    <w:lvl w:ilvl="8" w:tplc="FCD2C224">
      <w:numFmt w:val="bullet"/>
      <w:lvlText w:val="•"/>
      <w:lvlJc w:val="left"/>
      <w:pPr>
        <w:ind w:left="4322" w:hanging="254"/>
      </w:pPr>
      <w:rPr>
        <w:rFonts w:hint="default"/>
        <w:lang w:val="ru-RU" w:eastAsia="en-US" w:bidi="ar-SA"/>
      </w:rPr>
    </w:lvl>
  </w:abstractNum>
  <w:abstractNum w:abstractNumId="18">
    <w:nsid w:val="47305153"/>
    <w:multiLevelType w:val="hybridMultilevel"/>
    <w:tmpl w:val="52ACE5C2"/>
    <w:lvl w:ilvl="0" w:tplc="57B89238">
      <w:start w:val="3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BF6AF5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F732C6"/>
    <w:multiLevelType w:val="hybridMultilevel"/>
    <w:tmpl w:val="35EE695A"/>
    <w:lvl w:ilvl="0" w:tplc="2E1EA48A">
      <w:start w:val="1"/>
      <w:numFmt w:val="decimal"/>
      <w:lvlText w:val="%1)"/>
      <w:lvlJc w:val="left"/>
      <w:pPr>
        <w:ind w:left="37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BB85AF2">
      <w:numFmt w:val="bullet"/>
      <w:lvlText w:val="•"/>
      <w:lvlJc w:val="left"/>
      <w:pPr>
        <w:ind w:left="958" w:hanging="258"/>
      </w:pPr>
      <w:rPr>
        <w:rFonts w:hint="default"/>
        <w:lang w:val="ru-RU" w:eastAsia="en-US" w:bidi="ar-SA"/>
      </w:rPr>
    </w:lvl>
    <w:lvl w:ilvl="2" w:tplc="92F0A26A">
      <w:numFmt w:val="bullet"/>
      <w:lvlText w:val="•"/>
      <w:lvlJc w:val="left"/>
      <w:pPr>
        <w:ind w:left="1536" w:hanging="258"/>
      </w:pPr>
      <w:rPr>
        <w:rFonts w:hint="default"/>
        <w:lang w:val="ru-RU" w:eastAsia="en-US" w:bidi="ar-SA"/>
      </w:rPr>
    </w:lvl>
    <w:lvl w:ilvl="3" w:tplc="578ACB88">
      <w:numFmt w:val="bullet"/>
      <w:lvlText w:val="•"/>
      <w:lvlJc w:val="left"/>
      <w:pPr>
        <w:ind w:left="2114" w:hanging="258"/>
      </w:pPr>
      <w:rPr>
        <w:rFonts w:hint="default"/>
        <w:lang w:val="ru-RU" w:eastAsia="en-US" w:bidi="ar-SA"/>
      </w:rPr>
    </w:lvl>
    <w:lvl w:ilvl="4" w:tplc="9AA082E6">
      <w:numFmt w:val="bullet"/>
      <w:lvlText w:val="•"/>
      <w:lvlJc w:val="left"/>
      <w:pPr>
        <w:ind w:left="2693" w:hanging="258"/>
      </w:pPr>
      <w:rPr>
        <w:rFonts w:hint="default"/>
        <w:lang w:val="ru-RU" w:eastAsia="en-US" w:bidi="ar-SA"/>
      </w:rPr>
    </w:lvl>
    <w:lvl w:ilvl="5" w:tplc="4FFCEA02">
      <w:numFmt w:val="bullet"/>
      <w:lvlText w:val="•"/>
      <w:lvlJc w:val="left"/>
      <w:pPr>
        <w:ind w:left="3271" w:hanging="258"/>
      </w:pPr>
      <w:rPr>
        <w:rFonts w:hint="default"/>
        <w:lang w:val="ru-RU" w:eastAsia="en-US" w:bidi="ar-SA"/>
      </w:rPr>
    </w:lvl>
    <w:lvl w:ilvl="6" w:tplc="CB1A190E">
      <w:numFmt w:val="bullet"/>
      <w:lvlText w:val="•"/>
      <w:lvlJc w:val="left"/>
      <w:pPr>
        <w:ind w:left="3849" w:hanging="258"/>
      </w:pPr>
      <w:rPr>
        <w:rFonts w:hint="default"/>
        <w:lang w:val="ru-RU" w:eastAsia="en-US" w:bidi="ar-SA"/>
      </w:rPr>
    </w:lvl>
    <w:lvl w:ilvl="7" w:tplc="77A8E9CA">
      <w:numFmt w:val="bullet"/>
      <w:lvlText w:val="•"/>
      <w:lvlJc w:val="left"/>
      <w:pPr>
        <w:ind w:left="4428" w:hanging="258"/>
      </w:pPr>
      <w:rPr>
        <w:rFonts w:hint="default"/>
        <w:lang w:val="ru-RU" w:eastAsia="en-US" w:bidi="ar-SA"/>
      </w:rPr>
    </w:lvl>
    <w:lvl w:ilvl="8" w:tplc="AED48732">
      <w:numFmt w:val="bullet"/>
      <w:lvlText w:val="•"/>
      <w:lvlJc w:val="left"/>
      <w:pPr>
        <w:ind w:left="5006" w:hanging="258"/>
      </w:pPr>
      <w:rPr>
        <w:rFonts w:hint="default"/>
        <w:lang w:val="ru-RU" w:eastAsia="en-US" w:bidi="ar-SA"/>
      </w:rPr>
    </w:lvl>
  </w:abstractNum>
  <w:abstractNum w:abstractNumId="20">
    <w:nsid w:val="4EF43473"/>
    <w:multiLevelType w:val="hybridMultilevel"/>
    <w:tmpl w:val="00D41338"/>
    <w:lvl w:ilvl="0" w:tplc="C048339E">
      <w:start w:val="2"/>
      <w:numFmt w:val="upperRoman"/>
      <w:lvlText w:val="%1."/>
      <w:lvlJc w:val="left"/>
      <w:pPr>
        <w:ind w:left="2356" w:hanging="365"/>
        <w:jc w:val="right"/>
      </w:pPr>
      <w:rPr>
        <w:rFonts w:hint="default"/>
        <w:b/>
        <w:spacing w:val="0"/>
        <w:w w:val="99"/>
        <w:lang w:val="ru-RU" w:eastAsia="en-US" w:bidi="ar-SA"/>
      </w:rPr>
    </w:lvl>
    <w:lvl w:ilvl="1" w:tplc="E0BC0618">
      <w:numFmt w:val="bullet"/>
      <w:lvlText w:val="•"/>
      <w:lvlJc w:val="left"/>
      <w:pPr>
        <w:ind w:left="3116" w:hanging="365"/>
      </w:pPr>
      <w:rPr>
        <w:rFonts w:hint="default"/>
        <w:lang w:val="ru-RU" w:eastAsia="en-US" w:bidi="ar-SA"/>
      </w:rPr>
    </w:lvl>
    <w:lvl w:ilvl="2" w:tplc="24505872">
      <w:numFmt w:val="bullet"/>
      <w:lvlText w:val="•"/>
      <w:lvlJc w:val="left"/>
      <w:pPr>
        <w:ind w:left="3872" w:hanging="365"/>
      </w:pPr>
      <w:rPr>
        <w:rFonts w:hint="default"/>
        <w:lang w:val="ru-RU" w:eastAsia="en-US" w:bidi="ar-SA"/>
      </w:rPr>
    </w:lvl>
    <w:lvl w:ilvl="3" w:tplc="956CECA2">
      <w:numFmt w:val="bullet"/>
      <w:lvlText w:val="•"/>
      <w:lvlJc w:val="left"/>
      <w:pPr>
        <w:ind w:left="4628" w:hanging="365"/>
      </w:pPr>
      <w:rPr>
        <w:rFonts w:hint="default"/>
        <w:lang w:val="ru-RU" w:eastAsia="en-US" w:bidi="ar-SA"/>
      </w:rPr>
    </w:lvl>
    <w:lvl w:ilvl="4" w:tplc="8D78A672">
      <w:numFmt w:val="bullet"/>
      <w:lvlText w:val="•"/>
      <w:lvlJc w:val="left"/>
      <w:pPr>
        <w:ind w:left="5384" w:hanging="365"/>
      </w:pPr>
      <w:rPr>
        <w:rFonts w:hint="default"/>
        <w:lang w:val="ru-RU" w:eastAsia="en-US" w:bidi="ar-SA"/>
      </w:rPr>
    </w:lvl>
    <w:lvl w:ilvl="5" w:tplc="FF424FBE">
      <w:numFmt w:val="bullet"/>
      <w:lvlText w:val="•"/>
      <w:lvlJc w:val="left"/>
      <w:pPr>
        <w:ind w:left="6140" w:hanging="365"/>
      </w:pPr>
      <w:rPr>
        <w:rFonts w:hint="default"/>
        <w:lang w:val="ru-RU" w:eastAsia="en-US" w:bidi="ar-SA"/>
      </w:rPr>
    </w:lvl>
    <w:lvl w:ilvl="6" w:tplc="C5F83E72">
      <w:numFmt w:val="bullet"/>
      <w:lvlText w:val="•"/>
      <w:lvlJc w:val="left"/>
      <w:pPr>
        <w:ind w:left="6896" w:hanging="365"/>
      </w:pPr>
      <w:rPr>
        <w:rFonts w:hint="default"/>
        <w:lang w:val="ru-RU" w:eastAsia="en-US" w:bidi="ar-SA"/>
      </w:rPr>
    </w:lvl>
    <w:lvl w:ilvl="7" w:tplc="16F0411C">
      <w:numFmt w:val="bullet"/>
      <w:lvlText w:val="•"/>
      <w:lvlJc w:val="left"/>
      <w:pPr>
        <w:ind w:left="7652" w:hanging="365"/>
      </w:pPr>
      <w:rPr>
        <w:rFonts w:hint="default"/>
        <w:lang w:val="ru-RU" w:eastAsia="en-US" w:bidi="ar-SA"/>
      </w:rPr>
    </w:lvl>
    <w:lvl w:ilvl="8" w:tplc="4C6E9592">
      <w:numFmt w:val="bullet"/>
      <w:lvlText w:val="•"/>
      <w:lvlJc w:val="left"/>
      <w:pPr>
        <w:ind w:left="8408" w:hanging="365"/>
      </w:pPr>
      <w:rPr>
        <w:rFonts w:hint="default"/>
        <w:lang w:val="ru-RU" w:eastAsia="en-US" w:bidi="ar-SA"/>
      </w:rPr>
    </w:lvl>
  </w:abstractNum>
  <w:abstractNum w:abstractNumId="21">
    <w:nsid w:val="51574D57"/>
    <w:multiLevelType w:val="hybridMultilevel"/>
    <w:tmpl w:val="8A4893B6"/>
    <w:lvl w:ilvl="0" w:tplc="2C181346">
      <w:start w:val="1"/>
      <w:numFmt w:val="decimal"/>
      <w:lvlText w:val="%1."/>
      <w:lvlJc w:val="left"/>
      <w:pPr>
        <w:ind w:left="157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F767290">
      <w:start w:val="1"/>
      <w:numFmt w:val="decimal"/>
      <w:lvlText w:val="%2)"/>
      <w:lvlJc w:val="left"/>
      <w:pPr>
        <w:ind w:left="29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0E681BC">
      <w:numFmt w:val="bullet"/>
      <w:lvlText w:val="•"/>
      <w:lvlJc w:val="left"/>
      <w:pPr>
        <w:ind w:left="200" w:hanging="495"/>
      </w:pPr>
      <w:rPr>
        <w:rFonts w:hint="default"/>
        <w:lang w:val="ru-RU" w:eastAsia="en-US" w:bidi="ar-SA"/>
      </w:rPr>
    </w:lvl>
    <w:lvl w:ilvl="3" w:tplc="70EA421A">
      <w:numFmt w:val="bullet"/>
      <w:lvlText w:val="•"/>
      <w:lvlJc w:val="left"/>
      <w:pPr>
        <w:ind w:left="220" w:hanging="495"/>
      </w:pPr>
      <w:rPr>
        <w:rFonts w:hint="default"/>
        <w:lang w:val="ru-RU" w:eastAsia="en-US" w:bidi="ar-SA"/>
      </w:rPr>
    </w:lvl>
    <w:lvl w:ilvl="4" w:tplc="5442FDD0">
      <w:numFmt w:val="bullet"/>
      <w:lvlText w:val="•"/>
      <w:lvlJc w:val="left"/>
      <w:pPr>
        <w:ind w:left="240" w:hanging="495"/>
      </w:pPr>
      <w:rPr>
        <w:rFonts w:hint="default"/>
        <w:lang w:val="ru-RU" w:eastAsia="en-US" w:bidi="ar-SA"/>
      </w:rPr>
    </w:lvl>
    <w:lvl w:ilvl="5" w:tplc="DC0437F2">
      <w:numFmt w:val="bullet"/>
      <w:lvlText w:val="•"/>
      <w:lvlJc w:val="left"/>
      <w:pPr>
        <w:ind w:left="260" w:hanging="495"/>
      </w:pPr>
      <w:rPr>
        <w:rFonts w:hint="default"/>
        <w:lang w:val="ru-RU" w:eastAsia="en-US" w:bidi="ar-SA"/>
      </w:rPr>
    </w:lvl>
    <w:lvl w:ilvl="6" w:tplc="956493AA">
      <w:numFmt w:val="bullet"/>
      <w:lvlText w:val="•"/>
      <w:lvlJc w:val="left"/>
      <w:pPr>
        <w:ind w:left="300" w:hanging="495"/>
      </w:pPr>
      <w:rPr>
        <w:rFonts w:hint="default"/>
        <w:lang w:val="ru-RU" w:eastAsia="en-US" w:bidi="ar-SA"/>
      </w:rPr>
    </w:lvl>
    <w:lvl w:ilvl="7" w:tplc="81BCAEA4">
      <w:numFmt w:val="bullet"/>
      <w:lvlText w:val="•"/>
      <w:lvlJc w:val="left"/>
      <w:pPr>
        <w:ind w:left="1200" w:hanging="495"/>
      </w:pPr>
      <w:rPr>
        <w:rFonts w:hint="default"/>
        <w:lang w:val="ru-RU" w:eastAsia="en-US" w:bidi="ar-SA"/>
      </w:rPr>
    </w:lvl>
    <w:lvl w:ilvl="8" w:tplc="4BF8CB40">
      <w:numFmt w:val="bullet"/>
      <w:lvlText w:val="•"/>
      <w:lvlJc w:val="left"/>
      <w:pPr>
        <w:ind w:left="4106" w:hanging="495"/>
      </w:pPr>
      <w:rPr>
        <w:rFonts w:hint="default"/>
        <w:lang w:val="ru-RU" w:eastAsia="en-US" w:bidi="ar-SA"/>
      </w:rPr>
    </w:lvl>
  </w:abstractNum>
  <w:abstractNum w:abstractNumId="22">
    <w:nsid w:val="5342549B"/>
    <w:multiLevelType w:val="hybridMultilevel"/>
    <w:tmpl w:val="1EE48340"/>
    <w:lvl w:ilvl="0" w:tplc="9446D76A">
      <w:start w:val="2"/>
      <w:numFmt w:val="upperRoman"/>
      <w:lvlText w:val="%1."/>
      <w:lvlJc w:val="left"/>
      <w:pPr>
        <w:ind w:left="2250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A2E47BAC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2" w:tplc="FE62BF88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3" w:tplc="5F4ECE1A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4" w:tplc="55CABEEA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5" w:tplc="CBE47214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CA8AC6CC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7" w:tplc="F8FEE520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A79A5FCA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3">
    <w:nsid w:val="549C1A6E"/>
    <w:multiLevelType w:val="hybridMultilevel"/>
    <w:tmpl w:val="91202252"/>
    <w:lvl w:ilvl="0" w:tplc="2CA8A524">
      <w:start w:val="3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7D4D30A">
      <w:start w:val="1"/>
      <w:numFmt w:val="decimal"/>
      <w:lvlText w:val="%2)"/>
      <w:lvlJc w:val="left"/>
      <w:pPr>
        <w:ind w:left="2265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4">
    <w:nsid w:val="5F2A0D0D"/>
    <w:multiLevelType w:val="hybridMultilevel"/>
    <w:tmpl w:val="E6F27B72"/>
    <w:lvl w:ilvl="0" w:tplc="21D8CCDC">
      <w:start w:val="1"/>
      <w:numFmt w:val="decimal"/>
      <w:lvlText w:val="%1."/>
      <w:lvlJc w:val="left"/>
      <w:pPr>
        <w:ind w:left="288" w:hanging="288"/>
      </w:pPr>
      <w:rPr>
        <w:rFonts w:hint="default"/>
        <w:spacing w:val="0"/>
        <w:w w:val="96"/>
        <w:sz w:val="28"/>
        <w:szCs w:val="28"/>
        <w:lang w:val="ru-RU" w:eastAsia="en-US" w:bidi="ar-SA"/>
      </w:rPr>
    </w:lvl>
    <w:lvl w:ilvl="1" w:tplc="E8E08D02">
      <w:start w:val="1"/>
      <w:numFmt w:val="decimal"/>
      <w:lvlText w:val="%2)"/>
      <w:lvlJc w:val="left"/>
      <w:pPr>
        <w:ind w:left="191" w:hanging="425"/>
      </w:pPr>
      <w:rPr>
        <w:rFonts w:hint="default"/>
        <w:spacing w:val="0"/>
        <w:w w:val="100"/>
        <w:lang w:val="ru-RU" w:eastAsia="en-US" w:bidi="ar-SA"/>
      </w:rPr>
    </w:lvl>
    <w:lvl w:ilvl="2" w:tplc="1E0E7736">
      <w:numFmt w:val="bullet"/>
      <w:lvlText w:val="•"/>
      <w:lvlJc w:val="left"/>
      <w:pPr>
        <w:ind w:left="200" w:hanging="425"/>
      </w:pPr>
      <w:rPr>
        <w:rFonts w:hint="default"/>
        <w:lang w:val="ru-RU" w:eastAsia="en-US" w:bidi="ar-SA"/>
      </w:rPr>
    </w:lvl>
    <w:lvl w:ilvl="3" w:tplc="F710D320">
      <w:numFmt w:val="bullet"/>
      <w:lvlText w:val="•"/>
      <w:lvlJc w:val="left"/>
      <w:pPr>
        <w:ind w:left="220" w:hanging="425"/>
      </w:pPr>
      <w:rPr>
        <w:rFonts w:hint="default"/>
        <w:lang w:val="ru-RU" w:eastAsia="en-US" w:bidi="ar-SA"/>
      </w:rPr>
    </w:lvl>
    <w:lvl w:ilvl="4" w:tplc="EAC2A310">
      <w:numFmt w:val="bullet"/>
      <w:lvlText w:val="•"/>
      <w:lvlJc w:val="left"/>
      <w:pPr>
        <w:ind w:left="1220" w:hanging="425"/>
      </w:pPr>
      <w:rPr>
        <w:rFonts w:hint="default"/>
        <w:lang w:val="ru-RU" w:eastAsia="en-US" w:bidi="ar-SA"/>
      </w:rPr>
    </w:lvl>
    <w:lvl w:ilvl="5" w:tplc="2064EF02">
      <w:numFmt w:val="bullet"/>
      <w:lvlText w:val="•"/>
      <w:lvlJc w:val="left"/>
      <w:pPr>
        <w:ind w:left="2670" w:hanging="425"/>
      </w:pPr>
      <w:rPr>
        <w:rFonts w:hint="default"/>
        <w:lang w:val="ru-RU" w:eastAsia="en-US" w:bidi="ar-SA"/>
      </w:rPr>
    </w:lvl>
    <w:lvl w:ilvl="6" w:tplc="B79692FE">
      <w:numFmt w:val="bullet"/>
      <w:lvlText w:val="•"/>
      <w:lvlJc w:val="left"/>
      <w:pPr>
        <w:ind w:left="4120" w:hanging="425"/>
      </w:pPr>
      <w:rPr>
        <w:rFonts w:hint="default"/>
        <w:lang w:val="ru-RU" w:eastAsia="en-US" w:bidi="ar-SA"/>
      </w:rPr>
    </w:lvl>
    <w:lvl w:ilvl="7" w:tplc="82D48FA0">
      <w:numFmt w:val="bullet"/>
      <w:lvlText w:val="•"/>
      <w:lvlJc w:val="left"/>
      <w:pPr>
        <w:ind w:left="5570" w:hanging="425"/>
      </w:pPr>
      <w:rPr>
        <w:rFonts w:hint="default"/>
        <w:lang w:val="ru-RU" w:eastAsia="en-US" w:bidi="ar-SA"/>
      </w:rPr>
    </w:lvl>
    <w:lvl w:ilvl="8" w:tplc="6DF274EC">
      <w:numFmt w:val="bullet"/>
      <w:lvlText w:val="•"/>
      <w:lvlJc w:val="left"/>
      <w:pPr>
        <w:ind w:left="7020" w:hanging="425"/>
      </w:pPr>
      <w:rPr>
        <w:rFonts w:hint="default"/>
        <w:lang w:val="ru-RU" w:eastAsia="en-US" w:bidi="ar-SA"/>
      </w:rPr>
    </w:lvl>
  </w:abstractNum>
  <w:abstractNum w:abstractNumId="25">
    <w:nsid w:val="61A4145D"/>
    <w:multiLevelType w:val="hybridMultilevel"/>
    <w:tmpl w:val="C8AC0B7C"/>
    <w:lvl w:ilvl="0" w:tplc="10B89E02">
      <w:start w:val="1"/>
      <w:numFmt w:val="decimal"/>
      <w:lvlText w:val="%1)"/>
      <w:lvlJc w:val="left"/>
      <w:pPr>
        <w:ind w:left="160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C0B240">
      <w:numFmt w:val="bullet"/>
      <w:lvlText w:val="•"/>
      <w:lvlJc w:val="left"/>
      <w:pPr>
        <w:ind w:left="1136" w:hanging="392"/>
      </w:pPr>
      <w:rPr>
        <w:rFonts w:hint="default"/>
        <w:lang w:val="ru-RU" w:eastAsia="en-US" w:bidi="ar-SA"/>
      </w:rPr>
    </w:lvl>
    <w:lvl w:ilvl="2" w:tplc="E8882CA6">
      <w:numFmt w:val="bullet"/>
      <w:lvlText w:val="•"/>
      <w:lvlJc w:val="left"/>
      <w:pPr>
        <w:ind w:left="2112" w:hanging="392"/>
      </w:pPr>
      <w:rPr>
        <w:rFonts w:hint="default"/>
        <w:lang w:val="ru-RU" w:eastAsia="en-US" w:bidi="ar-SA"/>
      </w:rPr>
    </w:lvl>
    <w:lvl w:ilvl="3" w:tplc="695A0250">
      <w:numFmt w:val="bullet"/>
      <w:lvlText w:val="•"/>
      <w:lvlJc w:val="left"/>
      <w:pPr>
        <w:ind w:left="3088" w:hanging="392"/>
      </w:pPr>
      <w:rPr>
        <w:rFonts w:hint="default"/>
        <w:lang w:val="ru-RU" w:eastAsia="en-US" w:bidi="ar-SA"/>
      </w:rPr>
    </w:lvl>
    <w:lvl w:ilvl="4" w:tplc="17B4D0A2">
      <w:numFmt w:val="bullet"/>
      <w:lvlText w:val="•"/>
      <w:lvlJc w:val="left"/>
      <w:pPr>
        <w:ind w:left="4064" w:hanging="392"/>
      </w:pPr>
      <w:rPr>
        <w:rFonts w:hint="default"/>
        <w:lang w:val="ru-RU" w:eastAsia="en-US" w:bidi="ar-SA"/>
      </w:rPr>
    </w:lvl>
    <w:lvl w:ilvl="5" w:tplc="6C1C1026">
      <w:numFmt w:val="bullet"/>
      <w:lvlText w:val="•"/>
      <w:lvlJc w:val="left"/>
      <w:pPr>
        <w:ind w:left="5040" w:hanging="392"/>
      </w:pPr>
      <w:rPr>
        <w:rFonts w:hint="default"/>
        <w:lang w:val="ru-RU" w:eastAsia="en-US" w:bidi="ar-SA"/>
      </w:rPr>
    </w:lvl>
    <w:lvl w:ilvl="6" w:tplc="FB163238">
      <w:numFmt w:val="bullet"/>
      <w:lvlText w:val="•"/>
      <w:lvlJc w:val="left"/>
      <w:pPr>
        <w:ind w:left="6016" w:hanging="392"/>
      </w:pPr>
      <w:rPr>
        <w:rFonts w:hint="default"/>
        <w:lang w:val="ru-RU" w:eastAsia="en-US" w:bidi="ar-SA"/>
      </w:rPr>
    </w:lvl>
    <w:lvl w:ilvl="7" w:tplc="1AB4B842">
      <w:numFmt w:val="bullet"/>
      <w:lvlText w:val="•"/>
      <w:lvlJc w:val="left"/>
      <w:pPr>
        <w:ind w:left="6992" w:hanging="392"/>
      </w:pPr>
      <w:rPr>
        <w:rFonts w:hint="default"/>
        <w:lang w:val="ru-RU" w:eastAsia="en-US" w:bidi="ar-SA"/>
      </w:rPr>
    </w:lvl>
    <w:lvl w:ilvl="8" w:tplc="5C6E8168">
      <w:numFmt w:val="bullet"/>
      <w:lvlText w:val="•"/>
      <w:lvlJc w:val="left"/>
      <w:pPr>
        <w:ind w:left="7968" w:hanging="392"/>
      </w:pPr>
      <w:rPr>
        <w:rFonts w:hint="default"/>
        <w:lang w:val="ru-RU" w:eastAsia="en-US" w:bidi="ar-SA"/>
      </w:rPr>
    </w:lvl>
  </w:abstractNum>
  <w:abstractNum w:abstractNumId="26">
    <w:nsid w:val="65EA1D00"/>
    <w:multiLevelType w:val="hybridMultilevel"/>
    <w:tmpl w:val="A25C3A92"/>
    <w:lvl w:ilvl="0" w:tplc="7FE4B1C4">
      <w:start w:val="1"/>
      <w:numFmt w:val="decimal"/>
      <w:lvlText w:val="%1)"/>
      <w:lvlJc w:val="left"/>
      <w:pPr>
        <w:ind w:left="22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621C54">
      <w:numFmt w:val="bullet"/>
      <w:lvlText w:val="•"/>
      <w:lvlJc w:val="left"/>
      <w:pPr>
        <w:ind w:left="1190" w:hanging="495"/>
      </w:pPr>
      <w:rPr>
        <w:rFonts w:hint="default"/>
        <w:lang w:val="ru-RU" w:eastAsia="en-US" w:bidi="ar-SA"/>
      </w:rPr>
    </w:lvl>
    <w:lvl w:ilvl="2" w:tplc="336E5F82">
      <w:numFmt w:val="bullet"/>
      <w:lvlText w:val="•"/>
      <w:lvlJc w:val="left"/>
      <w:pPr>
        <w:ind w:left="2160" w:hanging="495"/>
      </w:pPr>
      <w:rPr>
        <w:rFonts w:hint="default"/>
        <w:lang w:val="ru-RU" w:eastAsia="en-US" w:bidi="ar-SA"/>
      </w:rPr>
    </w:lvl>
    <w:lvl w:ilvl="3" w:tplc="740444A8">
      <w:numFmt w:val="bullet"/>
      <w:lvlText w:val="•"/>
      <w:lvlJc w:val="left"/>
      <w:pPr>
        <w:ind w:left="3130" w:hanging="495"/>
      </w:pPr>
      <w:rPr>
        <w:rFonts w:hint="default"/>
        <w:lang w:val="ru-RU" w:eastAsia="en-US" w:bidi="ar-SA"/>
      </w:rPr>
    </w:lvl>
    <w:lvl w:ilvl="4" w:tplc="45227436">
      <w:numFmt w:val="bullet"/>
      <w:lvlText w:val="•"/>
      <w:lvlJc w:val="left"/>
      <w:pPr>
        <w:ind w:left="4100" w:hanging="495"/>
      </w:pPr>
      <w:rPr>
        <w:rFonts w:hint="default"/>
        <w:lang w:val="ru-RU" w:eastAsia="en-US" w:bidi="ar-SA"/>
      </w:rPr>
    </w:lvl>
    <w:lvl w:ilvl="5" w:tplc="DA14CAC2">
      <w:numFmt w:val="bullet"/>
      <w:lvlText w:val="•"/>
      <w:lvlJc w:val="left"/>
      <w:pPr>
        <w:ind w:left="5070" w:hanging="495"/>
      </w:pPr>
      <w:rPr>
        <w:rFonts w:hint="default"/>
        <w:lang w:val="ru-RU" w:eastAsia="en-US" w:bidi="ar-SA"/>
      </w:rPr>
    </w:lvl>
    <w:lvl w:ilvl="6" w:tplc="034E10FC">
      <w:numFmt w:val="bullet"/>
      <w:lvlText w:val="•"/>
      <w:lvlJc w:val="left"/>
      <w:pPr>
        <w:ind w:left="6040" w:hanging="495"/>
      </w:pPr>
      <w:rPr>
        <w:rFonts w:hint="default"/>
        <w:lang w:val="ru-RU" w:eastAsia="en-US" w:bidi="ar-SA"/>
      </w:rPr>
    </w:lvl>
    <w:lvl w:ilvl="7" w:tplc="E0387092">
      <w:numFmt w:val="bullet"/>
      <w:lvlText w:val="•"/>
      <w:lvlJc w:val="left"/>
      <w:pPr>
        <w:ind w:left="7010" w:hanging="495"/>
      </w:pPr>
      <w:rPr>
        <w:rFonts w:hint="default"/>
        <w:lang w:val="ru-RU" w:eastAsia="en-US" w:bidi="ar-SA"/>
      </w:rPr>
    </w:lvl>
    <w:lvl w:ilvl="8" w:tplc="F52AF2D0">
      <w:numFmt w:val="bullet"/>
      <w:lvlText w:val="•"/>
      <w:lvlJc w:val="left"/>
      <w:pPr>
        <w:ind w:left="7980" w:hanging="495"/>
      </w:pPr>
      <w:rPr>
        <w:rFonts w:hint="default"/>
        <w:lang w:val="ru-RU" w:eastAsia="en-US" w:bidi="ar-SA"/>
      </w:rPr>
    </w:lvl>
  </w:abstractNum>
  <w:abstractNum w:abstractNumId="27">
    <w:nsid w:val="69BA42FA"/>
    <w:multiLevelType w:val="multilevel"/>
    <w:tmpl w:val="FF10AF26"/>
    <w:lvl w:ilvl="0">
      <w:start w:val="2"/>
      <w:numFmt w:val="decimal"/>
      <w:lvlText w:val="%1"/>
      <w:lvlJc w:val="left"/>
      <w:pPr>
        <w:ind w:left="3023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3" w:hanging="486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440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0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486"/>
      </w:pPr>
      <w:rPr>
        <w:rFonts w:hint="default"/>
        <w:lang w:val="ru-RU" w:eastAsia="en-US" w:bidi="ar-SA"/>
      </w:rPr>
    </w:lvl>
  </w:abstractNum>
  <w:abstractNum w:abstractNumId="28">
    <w:nsid w:val="6B0027BD"/>
    <w:multiLevelType w:val="multilevel"/>
    <w:tmpl w:val="DF020934"/>
    <w:lvl w:ilvl="0">
      <w:start w:val="1"/>
      <w:numFmt w:val="decimal"/>
      <w:lvlText w:val="%1)"/>
      <w:lvlJc w:val="left"/>
      <w:pPr>
        <w:ind w:left="28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3" w:hanging="497"/>
        <w:jc w:val="right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•"/>
      <w:lvlJc w:val="left"/>
      <w:pPr>
        <w:ind w:left="225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497"/>
      </w:pPr>
      <w:rPr>
        <w:rFonts w:hint="default"/>
        <w:lang w:val="ru-RU" w:eastAsia="en-US" w:bidi="ar-SA"/>
      </w:rPr>
    </w:lvl>
  </w:abstractNum>
  <w:abstractNum w:abstractNumId="29">
    <w:nsid w:val="71D551EA"/>
    <w:multiLevelType w:val="hybridMultilevel"/>
    <w:tmpl w:val="6D0039F2"/>
    <w:lvl w:ilvl="0" w:tplc="4C5E2AA8">
      <w:start w:val="1"/>
      <w:numFmt w:val="decimal"/>
      <w:lvlText w:val="%1)"/>
      <w:lvlJc w:val="left"/>
      <w:pPr>
        <w:ind w:left="165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7ED71A">
      <w:numFmt w:val="bullet"/>
      <w:lvlText w:val="•"/>
      <w:lvlJc w:val="left"/>
      <w:pPr>
        <w:ind w:left="1136" w:hanging="392"/>
      </w:pPr>
      <w:rPr>
        <w:rFonts w:hint="default"/>
        <w:lang w:val="ru-RU" w:eastAsia="en-US" w:bidi="ar-SA"/>
      </w:rPr>
    </w:lvl>
    <w:lvl w:ilvl="2" w:tplc="C03AEEF4">
      <w:numFmt w:val="bullet"/>
      <w:lvlText w:val="•"/>
      <w:lvlJc w:val="left"/>
      <w:pPr>
        <w:ind w:left="2112" w:hanging="392"/>
      </w:pPr>
      <w:rPr>
        <w:rFonts w:hint="default"/>
        <w:lang w:val="ru-RU" w:eastAsia="en-US" w:bidi="ar-SA"/>
      </w:rPr>
    </w:lvl>
    <w:lvl w:ilvl="3" w:tplc="8BFA8306">
      <w:numFmt w:val="bullet"/>
      <w:lvlText w:val="•"/>
      <w:lvlJc w:val="left"/>
      <w:pPr>
        <w:ind w:left="3088" w:hanging="392"/>
      </w:pPr>
      <w:rPr>
        <w:rFonts w:hint="default"/>
        <w:lang w:val="ru-RU" w:eastAsia="en-US" w:bidi="ar-SA"/>
      </w:rPr>
    </w:lvl>
    <w:lvl w:ilvl="4" w:tplc="FEC2F1C6">
      <w:numFmt w:val="bullet"/>
      <w:lvlText w:val="•"/>
      <w:lvlJc w:val="left"/>
      <w:pPr>
        <w:ind w:left="4064" w:hanging="392"/>
      </w:pPr>
      <w:rPr>
        <w:rFonts w:hint="default"/>
        <w:lang w:val="ru-RU" w:eastAsia="en-US" w:bidi="ar-SA"/>
      </w:rPr>
    </w:lvl>
    <w:lvl w:ilvl="5" w:tplc="EECED9AA">
      <w:numFmt w:val="bullet"/>
      <w:lvlText w:val="•"/>
      <w:lvlJc w:val="left"/>
      <w:pPr>
        <w:ind w:left="5040" w:hanging="392"/>
      </w:pPr>
      <w:rPr>
        <w:rFonts w:hint="default"/>
        <w:lang w:val="ru-RU" w:eastAsia="en-US" w:bidi="ar-SA"/>
      </w:rPr>
    </w:lvl>
    <w:lvl w:ilvl="6" w:tplc="CCDE0144">
      <w:numFmt w:val="bullet"/>
      <w:lvlText w:val="•"/>
      <w:lvlJc w:val="left"/>
      <w:pPr>
        <w:ind w:left="6016" w:hanging="392"/>
      </w:pPr>
      <w:rPr>
        <w:rFonts w:hint="default"/>
        <w:lang w:val="ru-RU" w:eastAsia="en-US" w:bidi="ar-SA"/>
      </w:rPr>
    </w:lvl>
    <w:lvl w:ilvl="7" w:tplc="E7B6F3FA">
      <w:numFmt w:val="bullet"/>
      <w:lvlText w:val="•"/>
      <w:lvlJc w:val="left"/>
      <w:pPr>
        <w:ind w:left="6992" w:hanging="392"/>
      </w:pPr>
      <w:rPr>
        <w:rFonts w:hint="default"/>
        <w:lang w:val="ru-RU" w:eastAsia="en-US" w:bidi="ar-SA"/>
      </w:rPr>
    </w:lvl>
    <w:lvl w:ilvl="8" w:tplc="7244FBA4">
      <w:numFmt w:val="bullet"/>
      <w:lvlText w:val="•"/>
      <w:lvlJc w:val="left"/>
      <w:pPr>
        <w:ind w:left="7968" w:hanging="392"/>
      </w:pPr>
      <w:rPr>
        <w:rFonts w:hint="default"/>
        <w:lang w:val="ru-RU" w:eastAsia="en-US" w:bidi="ar-SA"/>
      </w:rPr>
    </w:lvl>
  </w:abstractNum>
  <w:abstractNum w:abstractNumId="30">
    <w:nsid w:val="738D2E79"/>
    <w:multiLevelType w:val="hybridMultilevel"/>
    <w:tmpl w:val="214849CC"/>
    <w:lvl w:ilvl="0" w:tplc="72D83D1A">
      <w:start w:val="1"/>
      <w:numFmt w:val="decimal"/>
      <w:lvlText w:val="%1)"/>
      <w:lvlJc w:val="left"/>
      <w:pPr>
        <w:ind w:left="38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 w:tplc="84BC8A5C">
      <w:numFmt w:val="bullet"/>
      <w:lvlText w:val="•"/>
      <w:lvlJc w:val="left"/>
      <w:pPr>
        <w:ind w:left="816" w:hanging="255"/>
      </w:pPr>
      <w:rPr>
        <w:rFonts w:hint="default"/>
        <w:lang w:val="ru-RU" w:eastAsia="en-US" w:bidi="ar-SA"/>
      </w:rPr>
    </w:lvl>
    <w:lvl w:ilvl="2" w:tplc="7B003BCC">
      <w:numFmt w:val="bullet"/>
      <w:lvlText w:val="•"/>
      <w:lvlJc w:val="left"/>
      <w:pPr>
        <w:ind w:left="1252" w:hanging="255"/>
      </w:pPr>
      <w:rPr>
        <w:rFonts w:hint="default"/>
        <w:lang w:val="ru-RU" w:eastAsia="en-US" w:bidi="ar-SA"/>
      </w:rPr>
    </w:lvl>
    <w:lvl w:ilvl="3" w:tplc="8AB0172A">
      <w:numFmt w:val="bullet"/>
      <w:lvlText w:val="•"/>
      <w:lvlJc w:val="left"/>
      <w:pPr>
        <w:ind w:left="1688" w:hanging="255"/>
      </w:pPr>
      <w:rPr>
        <w:rFonts w:hint="default"/>
        <w:lang w:val="ru-RU" w:eastAsia="en-US" w:bidi="ar-SA"/>
      </w:rPr>
    </w:lvl>
    <w:lvl w:ilvl="4" w:tplc="ECB2F716">
      <w:numFmt w:val="bullet"/>
      <w:lvlText w:val="•"/>
      <w:lvlJc w:val="left"/>
      <w:pPr>
        <w:ind w:left="2124" w:hanging="255"/>
      </w:pPr>
      <w:rPr>
        <w:rFonts w:hint="default"/>
        <w:lang w:val="ru-RU" w:eastAsia="en-US" w:bidi="ar-SA"/>
      </w:rPr>
    </w:lvl>
    <w:lvl w:ilvl="5" w:tplc="A25659A0">
      <w:numFmt w:val="bullet"/>
      <w:lvlText w:val="•"/>
      <w:lvlJc w:val="left"/>
      <w:pPr>
        <w:ind w:left="2561" w:hanging="255"/>
      </w:pPr>
      <w:rPr>
        <w:rFonts w:hint="default"/>
        <w:lang w:val="ru-RU" w:eastAsia="en-US" w:bidi="ar-SA"/>
      </w:rPr>
    </w:lvl>
    <w:lvl w:ilvl="6" w:tplc="B63EDA6C">
      <w:numFmt w:val="bullet"/>
      <w:lvlText w:val="•"/>
      <w:lvlJc w:val="left"/>
      <w:pPr>
        <w:ind w:left="2997" w:hanging="255"/>
      </w:pPr>
      <w:rPr>
        <w:rFonts w:hint="default"/>
        <w:lang w:val="ru-RU" w:eastAsia="en-US" w:bidi="ar-SA"/>
      </w:rPr>
    </w:lvl>
    <w:lvl w:ilvl="7" w:tplc="E3E46794">
      <w:numFmt w:val="bullet"/>
      <w:lvlText w:val="•"/>
      <w:lvlJc w:val="left"/>
      <w:pPr>
        <w:ind w:left="3433" w:hanging="255"/>
      </w:pPr>
      <w:rPr>
        <w:rFonts w:hint="default"/>
        <w:lang w:val="ru-RU" w:eastAsia="en-US" w:bidi="ar-SA"/>
      </w:rPr>
    </w:lvl>
    <w:lvl w:ilvl="8" w:tplc="06BCDB9C">
      <w:numFmt w:val="bullet"/>
      <w:lvlText w:val="•"/>
      <w:lvlJc w:val="left"/>
      <w:pPr>
        <w:ind w:left="3869" w:hanging="255"/>
      </w:pPr>
      <w:rPr>
        <w:rFonts w:hint="default"/>
        <w:lang w:val="ru-RU" w:eastAsia="en-US" w:bidi="ar-SA"/>
      </w:rPr>
    </w:lvl>
  </w:abstractNum>
  <w:abstractNum w:abstractNumId="31">
    <w:nsid w:val="7A4205D1"/>
    <w:multiLevelType w:val="multilevel"/>
    <w:tmpl w:val="912231FC"/>
    <w:lvl w:ilvl="0">
      <w:start w:val="1"/>
      <w:numFmt w:val="decimal"/>
      <w:lvlText w:val="%1)"/>
      <w:lvlJc w:val="left"/>
      <w:pPr>
        <w:ind w:left="183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87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2222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4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8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487"/>
      </w:pPr>
      <w:rPr>
        <w:rFonts w:hint="default"/>
        <w:lang w:val="ru-RU" w:eastAsia="en-US" w:bidi="ar-SA"/>
      </w:rPr>
    </w:lvl>
  </w:abstractNum>
  <w:abstractNum w:abstractNumId="32">
    <w:nsid w:val="7B18211D"/>
    <w:multiLevelType w:val="multilevel"/>
    <w:tmpl w:val="0AAEFB16"/>
    <w:lvl w:ilvl="0">
      <w:start w:val="2"/>
      <w:numFmt w:val="decimal"/>
      <w:lvlText w:val="%1"/>
      <w:lvlJc w:val="left"/>
      <w:pPr>
        <w:ind w:left="3114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86"/>
        <w:jc w:val="right"/>
      </w:pPr>
      <w:rPr>
        <w:rFonts w:ascii="Times New Roman" w:hAnsi="Times New Roman" w:cs="Times New Roman" w:hint="default"/>
        <w:b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448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0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0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8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29"/>
  </w:num>
  <w:num w:numId="5">
    <w:abstractNumId w:val="10"/>
  </w:num>
  <w:num w:numId="6">
    <w:abstractNumId w:val="28"/>
  </w:num>
  <w:num w:numId="7">
    <w:abstractNumId w:val="32"/>
  </w:num>
  <w:num w:numId="8">
    <w:abstractNumId w:val="20"/>
  </w:num>
  <w:num w:numId="9">
    <w:abstractNumId w:val="21"/>
  </w:num>
  <w:num w:numId="10">
    <w:abstractNumId w:val="1"/>
  </w:num>
  <w:num w:numId="11">
    <w:abstractNumId w:val="15"/>
  </w:num>
  <w:num w:numId="12">
    <w:abstractNumId w:val="4"/>
  </w:num>
  <w:num w:numId="13">
    <w:abstractNumId w:val="25"/>
  </w:num>
  <w:num w:numId="14">
    <w:abstractNumId w:val="0"/>
  </w:num>
  <w:num w:numId="15">
    <w:abstractNumId w:val="6"/>
  </w:num>
  <w:num w:numId="16">
    <w:abstractNumId w:val="5"/>
  </w:num>
  <w:num w:numId="17">
    <w:abstractNumId w:val="26"/>
  </w:num>
  <w:num w:numId="18">
    <w:abstractNumId w:val="24"/>
  </w:num>
  <w:num w:numId="19">
    <w:abstractNumId w:val="30"/>
  </w:num>
  <w:num w:numId="20">
    <w:abstractNumId w:val="19"/>
  </w:num>
  <w:num w:numId="21">
    <w:abstractNumId w:val="2"/>
  </w:num>
  <w:num w:numId="22">
    <w:abstractNumId w:val="11"/>
  </w:num>
  <w:num w:numId="23">
    <w:abstractNumId w:val="31"/>
  </w:num>
  <w:num w:numId="24">
    <w:abstractNumId w:val="27"/>
  </w:num>
  <w:num w:numId="25">
    <w:abstractNumId w:val="22"/>
  </w:num>
  <w:num w:numId="26">
    <w:abstractNumId w:val="8"/>
  </w:num>
  <w:num w:numId="27">
    <w:abstractNumId w:val="23"/>
  </w:num>
  <w:num w:numId="28">
    <w:abstractNumId w:val="9"/>
  </w:num>
  <w:num w:numId="29">
    <w:abstractNumId w:val="7"/>
  </w:num>
  <w:num w:numId="30">
    <w:abstractNumId w:val="18"/>
  </w:num>
  <w:num w:numId="31">
    <w:abstractNumId w:val="14"/>
  </w:num>
  <w:num w:numId="32">
    <w:abstractNumId w:val="12"/>
  </w:num>
  <w:num w:numId="33">
    <w:abstractNumId w:val="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81"/>
    <w:rsid w:val="00002A03"/>
    <w:rsid w:val="00002CCF"/>
    <w:rsid w:val="000074E5"/>
    <w:rsid w:val="00013C89"/>
    <w:rsid w:val="000174DE"/>
    <w:rsid w:val="00025D8D"/>
    <w:rsid w:val="00037E7F"/>
    <w:rsid w:val="000464BF"/>
    <w:rsid w:val="0005120C"/>
    <w:rsid w:val="000516D1"/>
    <w:rsid w:val="000522CB"/>
    <w:rsid w:val="00055550"/>
    <w:rsid w:val="00062EC5"/>
    <w:rsid w:val="0007447A"/>
    <w:rsid w:val="0007788D"/>
    <w:rsid w:val="00086500"/>
    <w:rsid w:val="00097110"/>
    <w:rsid w:val="000A12F5"/>
    <w:rsid w:val="000B1038"/>
    <w:rsid w:val="000B479D"/>
    <w:rsid w:val="000B6A47"/>
    <w:rsid w:val="000C5167"/>
    <w:rsid w:val="000C555C"/>
    <w:rsid w:val="000D14D8"/>
    <w:rsid w:val="000E06C5"/>
    <w:rsid w:val="000E152D"/>
    <w:rsid w:val="000F5A05"/>
    <w:rsid w:val="00106E72"/>
    <w:rsid w:val="00116523"/>
    <w:rsid w:val="001205FA"/>
    <w:rsid w:val="00133A08"/>
    <w:rsid w:val="00133A1D"/>
    <w:rsid w:val="001357EA"/>
    <w:rsid w:val="00136D44"/>
    <w:rsid w:val="00140805"/>
    <w:rsid w:val="001432DA"/>
    <w:rsid w:val="00147BF0"/>
    <w:rsid w:val="00152ECC"/>
    <w:rsid w:val="00152FEC"/>
    <w:rsid w:val="001617BB"/>
    <w:rsid w:val="001645EC"/>
    <w:rsid w:val="00167386"/>
    <w:rsid w:val="00182BB5"/>
    <w:rsid w:val="001855FD"/>
    <w:rsid w:val="001913C8"/>
    <w:rsid w:val="00192D11"/>
    <w:rsid w:val="001A34E2"/>
    <w:rsid w:val="001A4437"/>
    <w:rsid w:val="001A4AF2"/>
    <w:rsid w:val="001A5316"/>
    <w:rsid w:val="001D20A5"/>
    <w:rsid w:val="001E46C8"/>
    <w:rsid w:val="001E71AD"/>
    <w:rsid w:val="002070FB"/>
    <w:rsid w:val="00210ED3"/>
    <w:rsid w:val="00227D69"/>
    <w:rsid w:val="00232942"/>
    <w:rsid w:val="002410F5"/>
    <w:rsid w:val="00245264"/>
    <w:rsid w:val="00246689"/>
    <w:rsid w:val="002615F9"/>
    <w:rsid w:val="00263E70"/>
    <w:rsid w:val="002674CE"/>
    <w:rsid w:val="00275C8E"/>
    <w:rsid w:val="00287E70"/>
    <w:rsid w:val="00292B12"/>
    <w:rsid w:val="002A67C6"/>
    <w:rsid w:val="002C038C"/>
    <w:rsid w:val="002C68D1"/>
    <w:rsid w:val="002D1398"/>
    <w:rsid w:val="002F746F"/>
    <w:rsid w:val="00303ECD"/>
    <w:rsid w:val="00304C90"/>
    <w:rsid w:val="003070DD"/>
    <w:rsid w:val="003111ED"/>
    <w:rsid w:val="003162AD"/>
    <w:rsid w:val="00321056"/>
    <w:rsid w:val="00322199"/>
    <w:rsid w:val="00331F1D"/>
    <w:rsid w:val="00340488"/>
    <w:rsid w:val="00350EE6"/>
    <w:rsid w:val="00363878"/>
    <w:rsid w:val="00365287"/>
    <w:rsid w:val="003717F9"/>
    <w:rsid w:val="00390552"/>
    <w:rsid w:val="00393F59"/>
    <w:rsid w:val="003A0742"/>
    <w:rsid w:val="003A688D"/>
    <w:rsid w:val="003A740F"/>
    <w:rsid w:val="003B5EB0"/>
    <w:rsid w:val="003B72E1"/>
    <w:rsid w:val="003C3881"/>
    <w:rsid w:val="003D24C8"/>
    <w:rsid w:val="003E352A"/>
    <w:rsid w:val="003E61F7"/>
    <w:rsid w:val="003F2C31"/>
    <w:rsid w:val="00402482"/>
    <w:rsid w:val="004036B8"/>
    <w:rsid w:val="004051E6"/>
    <w:rsid w:val="0041107C"/>
    <w:rsid w:val="004356E7"/>
    <w:rsid w:val="00437342"/>
    <w:rsid w:val="00441148"/>
    <w:rsid w:val="0044384D"/>
    <w:rsid w:val="00447CFD"/>
    <w:rsid w:val="00453456"/>
    <w:rsid w:val="00470894"/>
    <w:rsid w:val="004762D6"/>
    <w:rsid w:val="0048552C"/>
    <w:rsid w:val="00495995"/>
    <w:rsid w:val="00497410"/>
    <w:rsid w:val="004A0B2B"/>
    <w:rsid w:val="004B05D0"/>
    <w:rsid w:val="004B402A"/>
    <w:rsid w:val="004C1BE4"/>
    <w:rsid w:val="004C44F8"/>
    <w:rsid w:val="004C6F68"/>
    <w:rsid w:val="004E2A4C"/>
    <w:rsid w:val="004E78CE"/>
    <w:rsid w:val="004F07DC"/>
    <w:rsid w:val="004F0BE1"/>
    <w:rsid w:val="004F5A7C"/>
    <w:rsid w:val="004F7193"/>
    <w:rsid w:val="00507928"/>
    <w:rsid w:val="00521C2C"/>
    <w:rsid w:val="00532C01"/>
    <w:rsid w:val="005332D3"/>
    <w:rsid w:val="0053337B"/>
    <w:rsid w:val="005474FA"/>
    <w:rsid w:val="00562ED5"/>
    <w:rsid w:val="00570860"/>
    <w:rsid w:val="00575111"/>
    <w:rsid w:val="005950B0"/>
    <w:rsid w:val="00596241"/>
    <w:rsid w:val="005A165E"/>
    <w:rsid w:val="005A281B"/>
    <w:rsid w:val="005A35BE"/>
    <w:rsid w:val="005B1CD2"/>
    <w:rsid w:val="005B6C0B"/>
    <w:rsid w:val="005C53DE"/>
    <w:rsid w:val="005C6554"/>
    <w:rsid w:val="005C73D6"/>
    <w:rsid w:val="005D0DC5"/>
    <w:rsid w:val="005D11DF"/>
    <w:rsid w:val="005D1463"/>
    <w:rsid w:val="005D55DA"/>
    <w:rsid w:val="005D5AA4"/>
    <w:rsid w:val="005D6B12"/>
    <w:rsid w:val="005E5DE2"/>
    <w:rsid w:val="005E5E63"/>
    <w:rsid w:val="005E6607"/>
    <w:rsid w:val="005F2EE7"/>
    <w:rsid w:val="00600AF7"/>
    <w:rsid w:val="006013C2"/>
    <w:rsid w:val="00604541"/>
    <w:rsid w:val="00604DAE"/>
    <w:rsid w:val="006115E7"/>
    <w:rsid w:val="006115EF"/>
    <w:rsid w:val="00613B64"/>
    <w:rsid w:val="00613F22"/>
    <w:rsid w:val="0061613C"/>
    <w:rsid w:val="0061649D"/>
    <w:rsid w:val="00617D4C"/>
    <w:rsid w:val="00624C15"/>
    <w:rsid w:val="00643DB7"/>
    <w:rsid w:val="0064794E"/>
    <w:rsid w:val="006526FA"/>
    <w:rsid w:val="006547C9"/>
    <w:rsid w:val="00656ACF"/>
    <w:rsid w:val="00663376"/>
    <w:rsid w:val="0066376F"/>
    <w:rsid w:val="00667452"/>
    <w:rsid w:val="0067174E"/>
    <w:rsid w:val="006811C0"/>
    <w:rsid w:val="006950F2"/>
    <w:rsid w:val="00696E84"/>
    <w:rsid w:val="006A308F"/>
    <w:rsid w:val="006A60D6"/>
    <w:rsid w:val="006B08B6"/>
    <w:rsid w:val="006C372D"/>
    <w:rsid w:val="006D09A2"/>
    <w:rsid w:val="006D4630"/>
    <w:rsid w:val="006D65D2"/>
    <w:rsid w:val="00701A1E"/>
    <w:rsid w:val="007023AC"/>
    <w:rsid w:val="007066C9"/>
    <w:rsid w:val="00714F61"/>
    <w:rsid w:val="00721707"/>
    <w:rsid w:val="007218BB"/>
    <w:rsid w:val="00732781"/>
    <w:rsid w:val="00732966"/>
    <w:rsid w:val="0073476F"/>
    <w:rsid w:val="00737186"/>
    <w:rsid w:val="007423CA"/>
    <w:rsid w:val="007429D2"/>
    <w:rsid w:val="0075327D"/>
    <w:rsid w:val="0076053B"/>
    <w:rsid w:val="00764597"/>
    <w:rsid w:val="007810AD"/>
    <w:rsid w:val="0078118C"/>
    <w:rsid w:val="00783008"/>
    <w:rsid w:val="007A4D84"/>
    <w:rsid w:val="007A69E2"/>
    <w:rsid w:val="007C1D33"/>
    <w:rsid w:val="007C4D4C"/>
    <w:rsid w:val="007C4F66"/>
    <w:rsid w:val="007D1DC1"/>
    <w:rsid w:val="007F115C"/>
    <w:rsid w:val="007F193E"/>
    <w:rsid w:val="007F520B"/>
    <w:rsid w:val="007F7C8D"/>
    <w:rsid w:val="00807185"/>
    <w:rsid w:val="00813774"/>
    <w:rsid w:val="008154C5"/>
    <w:rsid w:val="00816F88"/>
    <w:rsid w:val="008268B5"/>
    <w:rsid w:val="008463CE"/>
    <w:rsid w:val="00847B57"/>
    <w:rsid w:val="00852C1B"/>
    <w:rsid w:val="008665FF"/>
    <w:rsid w:val="00867F83"/>
    <w:rsid w:val="00871F13"/>
    <w:rsid w:val="008726AB"/>
    <w:rsid w:val="00874077"/>
    <w:rsid w:val="00875B0A"/>
    <w:rsid w:val="00875D21"/>
    <w:rsid w:val="00882B30"/>
    <w:rsid w:val="008866B1"/>
    <w:rsid w:val="00886EAD"/>
    <w:rsid w:val="008903BE"/>
    <w:rsid w:val="00895BDF"/>
    <w:rsid w:val="008A0B31"/>
    <w:rsid w:val="008A172A"/>
    <w:rsid w:val="008A6B3B"/>
    <w:rsid w:val="008C0842"/>
    <w:rsid w:val="008C66A8"/>
    <w:rsid w:val="008D2FAE"/>
    <w:rsid w:val="008D386A"/>
    <w:rsid w:val="008D721D"/>
    <w:rsid w:val="008E437D"/>
    <w:rsid w:val="008E51AB"/>
    <w:rsid w:val="008E6724"/>
    <w:rsid w:val="00901374"/>
    <w:rsid w:val="009079AD"/>
    <w:rsid w:val="00922B38"/>
    <w:rsid w:val="00934538"/>
    <w:rsid w:val="00944E06"/>
    <w:rsid w:val="009451F7"/>
    <w:rsid w:val="00945A3A"/>
    <w:rsid w:val="00983306"/>
    <w:rsid w:val="0098362A"/>
    <w:rsid w:val="009A3C29"/>
    <w:rsid w:val="009A5008"/>
    <w:rsid w:val="009A614E"/>
    <w:rsid w:val="009B0EDF"/>
    <w:rsid w:val="009B16A9"/>
    <w:rsid w:val="009B1AF5"/>
    <w:rsid w:val="009B2432"/>
    <w:rsid w:val="009C13F0"/>
    <w:rsid w:val="009C3719"/>
    <w:rsid w:val="009C49AD"/>
    <w:rsid w:val="009C6884"/>
    <w:rsid w:val="009E4A1A"/>
    <w:rsid w:val="009E7370"/>
    <w:rsid w:val="009F0B8E"/>
    <w:rsid w:val="009F2556"/>
    <w:rsid w:val="009F5BF6"/>
    <w:rsid w:val="009F75E2"/>
    <w:rsid w:val="00A132B1"/>
    <w:rsid w:val="00A20C4A"/>
    <w:rsid w:val="00A4047D"/>
    <w:rsid w:val="00A43C0B"/>
    <w:rsid w:val="00A44E0F"/>
    <w:rsid w:val="00A46C29"/>
    <w:rsid w:val="00A500C7"/>
    <w:rsid w:val="00A5011C"/>
    <w:rsid w:val="00A541EF"/>
    <w:rsid w:val="00A60EAE"/>
    <w:rsid w:val="00A66CB9"/>
    <w:rsid w:val="00A8170F"/>
    <w:rsid w:val="00A817E5"/>
    <w:rsid w:val="00A93266"/>
    <w:rsid w:val="00AA1464"/>
    <w:rsid w:val="00AA54FE"/>
    <w:rsid w:val="00AA6278"/>
    <w:rsid w:val="00AC296E"/>
    <w:rsid w:val="00AC7417"/>
    <w:rsid w:val="00AD4DEF"/>
    <w:rsid w:val="00AD59FB"/>
    <w:rsid w:val="00AF1305"/>
    <w:rsid w:val="00B130AC"/>
    <w:rsid w:val="00B1350A"/>
    <w:rsid w:val="00B14175"/>
    <w:rsid w:val="00B2125B"/>
    <w:rsid w:val="00B34ADD"/>
    <w:rsid w:val="00B42D46"/>
    <w:rsid w:val="00B45EFD"/>
    <w:rsid w:val="00B57316"/>
    <w:rsid w:val="00B605EF"/>
    <w:rsid w:val="00B66B2F"/>
    <w:rsid w:val="00B81627"/>
    <w:rsid w:val="00B81DB3"/>
    <w:rsid w:val="00B8218D"/>
    <w:rsid w:val="00B84ADA"/>
    <w:rsid w:val="00B91645"/>
    <w:rsid w:val="00B9178C"/>
    <w:rsid w:val="00B9378C"/>
    <w:rsid w:val="00B97773"/>
    <w:rsid w:val="00BB1BE7"/>
    <w:rsid w:val="00BC0F36"/>
    <w:rsid w:val="00BC70B6"/>
    <w:rsid w:val="00BE062B"/>
    <w:rsid w:val="00BE3211"/>
    <w:rsid w:val="00C02F01"/>
    <w:rsid w:val="00C12106"/>
    <w:rsid w:val="00C161C3"/>
    <w:rsid w:val="00C17565"/>
    <w:rsid w:val="00C27F61"/>
    <w:rsid w:val="00C32C7E"/>
    <w:rsid w:val="00C35C40"/>
    <w:rsid w:val="00C51BC2"/>
    <w:rsid w:val="00C56AB7"/>
    <w:rsid w:val="00C6373B"/>
    <w:rsid w:val="00C63C3F"/>
    <w:rsid w:val="00C663E7"/>
    <w:rsid w:val="00C67FBB"/>
    <w:rsid w:val="00C81962"/>
    <w:rsid w:val="00C863D5"/>
    <w:rsid w:val="00C86AF2"/>
    <w:rsid w:val="00C92F8D"/>
    <w:rsid w:val="00C94F64"/>
    <w:rsid w:val="00C96466"/>
    <w:rsid w:val="00C970CD"/>
    <w:rsid w:val="00CA09F6"/>
    <w:rsid w:val="00CB6FBA"/>
    <w:rsid w:val="00CC0140"/>
    <w:rsid w:val="00CC09F6"/>
    <w:rsid w:val="00CD2B46"/>
    <w:rsid w:val="00CD705C"/>
    <w:rsid w:val="00CE179D"/>
    <w:rsid w:val="00CE1E54"/>
    <w:rsid w:val="00CE731A"/>
    <w:rsid w:val="00CF67E6"/>
    <w:rsid w:val="00D067C1"/>
    <w:rsid w:val="00D12381"/>
    <w:rsid w:val="00D2196A"/>
    <w:rsid w:val="00D25737"/>
    <w:rsid w:val="00D34517"/>
    <w:rsid w:val="00D37256"/>
    <w:rsid w:val="00D43953"/>
    <w:rsid w:val="00D44367"/>
    <w:rsid w:val="00D556D4"/>
    <w:rsid w:val="00D766C4"/>
    <w:rsid w:val="00D8284B"/>
    <w:rsid w:val="00D837FB"/>
    <w:rsid w:val="00D84B66"/>
    <w:rsid w:val="00D85E4E"/>
    <w:rsid w:val="00D864BF"/>
    <w:rsid w:val="00D87E49"/>
    <w:rsid w:val="00D91DB9"/>
    <w:rsid w:val="00D970B3"/>
    <w:rsid w:val="00DA05CB"/>
    <w:rsid w:val="00DB67B9"/>
    <w:rsid w:val="00DC28FD"/>
    <w:rsid w:val="00DC40BA"/>
    <w:rsid w:val="00DF0283"/>
    <w:rsid w:val="00DF249A"/>
    <w:rsid w:val="00DF4493"/>
    <w:rsid w:val="00E00066"/>
    <w:rsid w:val="00E04A1C"/>
    <w:rsid w:val="00E061AA"/>
    <w:rsid w:val="00E10B1F"/>
    <w:rsid w:val="00E13054"/>
    <w:rsid w:val="00E159DF"/>
    <w:rsid w:val="00E21AA2"/>
    <w:rsid w:val="00E25A6C"/>
    <w:rsid w:val="00E26D90"/>
    <w:rsid w:val="00E32D60"/>
    <w:rsid w:val="00E339E6"/>
    <w:rsid w:val="00E4003A"/>
    <w:rsid w:val="00E402E1"/>
    <w:rsid w:val="00E4660E"/>
    <w:rsid w:val="00E61006"/>
    <w:rsid w:val="00E73B55"/>
    <w:rsid w:val="00E90976"/>
    <w:rsid w:val="00EA2835"/>
    <w:rsid w:val="00EB02C0"/>
    <w:rsid w:val="00EB3A03"/>
    <w:rsid w:val="00ED56C2"/>
    <w:rsid w:val="00ED71EC"/>
    <w:rsid w:val="00EE6C02"/>
    <w:rsid w:val="00EF5DBF"/>
    <w:rsid w:val="00EF6878"/>
    <w:rsid w:val="00EF7DB9"/>
    <w:rsid w:val="00F01AB0"/>
    <w:rsid w:val="00F11DE8"/>
    <w:rsid w:val="00F12F0E"/>
    <w:rsid w:val="00F13643"/>
    <w:rsid w:val="00F13989"/>
    <w:rsid w:val="00F22863"/>
    <w:rsid w:val="00F2708E"/>
    <w:rsid w:val="00F32C47"/>
    <w:rsid w:val="00F37400"/>
    <w:rsid w:val="00F44956"/>
    <w:rsid w:val="00F625B4"/>
    <w:rsid w:val="00F64638"/>
    <w:rsid w:val="00F667CF"/>
    <w:rsid w:val="00F843B8"/>
    <w:rsid w:val="00F8467D"/>
    <w:rsid w:val="00F86205"/>
    <w:rsid w:val="00F86AFF"/>
    <w:rsid w:val="00F9007A"/>
    <w:rsid w:val="00F90BA9"/>
    <w:rsid w:val="00F958A8"/>
    <w:rsid w:val="00FA726B"/>
    <w:rsid w:val="00FB04AD"/>
    <w:rsid w:val="00FB5092"/>
    <w:rsid w:val="00FC2B00"/>
    <w:rsid w:val="00FD68CA"/>
    <w:rsid w:val="00FE4F65"/>
    <w:rsid w:val="00FE5FBA"/>
    <w:rsid w:val="00FE78B1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16"/>
    <w:rPr>
      <w:sz w:val="20"/>
      <w:szCs w:val="20"/>
    </w:rPr>
  </w:style>
  <w:style w:type="paragraph" w:styleId="1">
    <w:name w:val="heading 1"/>
    <w:basedOn w:val="a"/>
    <w:link w:val="10"/>
    <w:uiPriority w:val="1"/>
    <w:qFormat/>
    <w:locked/>
    <w:rsid w:val="001205FA"/>
    <w:pPr>
      <w:widowControl w:val="0"/>
      <w:autoSpaceDE w:val="0"/>
      <w:autoSpaceDN w:val="0"/>
      <w:spacing w:before="2"/>
      <w:ind w:left="137"/>
      <w:outlineLvl w:val="0"/>
    </w:pPr>
    <w:rPr>
      <w:rFonts w:ascii="Courier New" w:eastAsia="Courier New" w:hAnsi="Courier New" w:cs="Courier New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locked/>
    <w:rsid w:val="001205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E2A4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4E2A4C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rsid w:val="00311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3111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BC70B6"/>
    <w:pPr>
      <w:ind w:left="720"/>
      <w:contextualSpacing/>
    </w:pPr>
  </w:style>
  <w:style w:type="paragraph" w:styleId="a6">
    <w:name w:val="header"/>
    <w:basedOn w:val="a"/>
    <w:link w:val="a7"/>
    <w:uiPriority w:val="99"/>
    <w:rsid w:val="000074E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0074E5"/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074E5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074E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uiPriority w:val="99"/>
    <w:rsid w:val="000074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page number"/>
    <w:basedOn w:val="a0"/>
    <w:uiPriority w:val="99"/>
    <w:rsid w:val="000074E5"/>
    <w:rPr>
      <w:rFonts w:cs="Times New Roman"/>
    </w:rPr>
  </w:style>
  <w:style w:type="paragraph" w:styleId="aa">
    <w:name w:val="footer"/>
    <w:basedOn w:val="a"/>
    <w:link w:val="ab"/>
    <w:uiPriority w:val="99"/>
    <w:rsid w:val="003221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C0842"/>
    <w:rPr>
      <w:rFonts w:cs="Times New Roman"/>
      <w:sz w:val="20"/>
      <w:szCs w:val="20"/>
    </w:rPr>
  </w:style>
  <w:style w:type="character" w:styleId="ac">
    <w:name w:val="Emphasis"/>
    <w:basedOn w:val="a0"/>
    <w:uiPriority w:val="99"/>
    <w:qFormat/>
    <w:locked/>
    <w:rsid w:val="005D55DA"/>
    <w:rPr>
      <w:rFonts w:cs="Times New Roman"/>
      <w:i/>
      <w:iCs/>
    </w:rPr>
  </w:style>
  <w:style w:type="paragraph" w:styleId="ad">
    <w:name w:val="Body Text"/>
    <w:basedOn w:val="a"/>
    <w:link w:val="ae"/>
    <w:uiPriority w:val="1"/>
    <w:qFormat/>
    <w:rsid w:val="00CE1E54"/>
    <w:pPr>
      <w:suppressAutoHyphens/>
      <w:spacing w:after="120"/>
    </w:pPr>
    <w:rPr>
      <w:rFonts w:cs="Noto Sans Devanagari"/>
      <w:color w:val="000000"/>
      <w:sz w:val="28"/>
      <w:lang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F2708E"/>
    <w:rPr>
      <w:rFonts w:cs="Times New Roman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1205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1205FA"/>
    <w:rPr>
      <w:rFonts w:ascii="Courier New" w:eastAsia="Courier New" w:hAnsi="Courier New" w:cs="Courier New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1205FA"/>
  </w:style>
  <w:style w:type="table" w:customStyle="1" w:styleId="TableNormal">
    <w:name w:val="Table Normal"/>
    <w:uiPriority w:val="2"/>
    <w:semiHidden/>
    <w:unhideWhenUsed/>
    <w:qFormat/>
    <w:rsid w:val="001205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link w:val="af0"/>
    <w:uiPriority w:val="1"/>
    <w:qFormat/>
    <w:locked/>
    <w:rsid w:val="001205FA"/>
    <w:pPr>
      <w:widowControl w:val="0"/>
      <w:autoSpaceDE w:val="0"/>
      <w:autoSpaceDN w:val="0"/>
      <w:spacing w:line="468" w:lineRule="exact"/>
      <w:ind w:left="179" w:right="423"/>
      <w:jc w:val="center"/>
    </w:pPr>
    <w:rPr>
      <w:sz w:val="42"/>
      <w:szCs w:val="42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1205FA"/>
    <w:rPr>
      <w:sz w:val="42"/>
      <w:szCs w:val="42"/>
      <w:lang w:eastAsia="en-US"/>
    </w:rPr>
  </w:style>
  <w:style w:type="paragraph" w:customStyle="1" w:styleId="TableParagraph">
    <w:name w:val="Table Paragraph"/>
    <w:basedOn w:val="a"/>
    <w:uiPriority w:val="1"/>
    <w:qFormat/>
    <w:rsid w:val="001205F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1205FA"/>
    <w:pPr>
      <w:widowControl w:val="0"/>
      <w:autoSpaceDE w:val="0"/>
      <w:autoSpaceDN w:val="0"/>
    </w:pPr>
    <w:rPr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46689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locked/>
    <w:rsid w:val="0030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16"/>
    <w:rPr>
      <w:sz w:val="20"/>
      <w:szCs w:val="20"/>
    </w:rPr>
  </w:style>
  <w:style w:type="paragraph" w:styleId="1">
    <w:name w:val="heading 1"/>
    <w:basedOn w:val="a"/>
    <w:link w:val="10"/>
    <w:uiPriority w:val="1"/>
    <w:qFormat/>
    <w:locked/>
    <w:rsid w:val="001205FA"/>
    <w:pPr>
      <w:widowControl w:val="0"/>
      <w:autoSpaceDE w:val="0"/>
      <w:autoSpaceDN w:val="0"/>
      <w:spacing w:before="2"/>
      <w:ind w:left="137"/>
      <w:outlineLvl w:val="0"/>
    </w:pPr>
    <w:rPr>
      <w:rFonts w:ascii="Courier New" w:eastAsia="Courier New" w:hAnsi="Courier New" w:cs="Courier New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locked/>
    <w:rsid w:val="001205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E2A4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4E2A4C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rsid w:val="00311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3111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BC70B6"/>
    <w:pPr>
      <w:ind w:left="720"/>
      <w:contextualSpacing/>
    </w:pPr>
  </w:style>
  <w:style w:type="paragraph" w:styleId="a6">
    <w:name w:val="header"/>
    <w:basedOn w:val="a"/>
    <w:link w:val="a7"/>
    <w:uiPriority w:val="99"/>
    <w:rsid w:val="000074E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0074E5"/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074E5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0074E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uiPriority w:val="99"/>
    <w:rsid w:val="000074E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page number"/>
    <w:basedOn w:val="a0"/>
    <w:uiPriority w:val="99"/>
    <w:rsid w:val="000074E5"/>
    <w:rPr>
      <w:rFonts w:cs="Times New Roman"/>
    </w:rPr>
  </w:style>
  <w:style w:type="paragraph" w:styleId="aa">
    <w:name w:val="footer"/>
    <w:basedOn w:val="a"/>
    <w:link w:val="ab"/>
    <w:uiPriority w:val="99"/>
    <w:rsid w:val="003221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C0842"/>
    <w:rPr>
      <w:rFonts w:cs="Times New Roman"/>
      <w:sz w:val="20"/>
      <w:szCs w:val="20"/>
    </w:rPr>
  </w:style>
  <w:style w:type="character" w:styleId="ac">
    <w:name w:val="Emphasis"/>
    <w:basedOn w:val="a0"/>
    <w:uiPriority w:val="99"/>
    <w:qFormat/>
    <w:locked/>
    <w:rsid w:val="005D55DA"/>
    <w:rPr>
      <w:rFonts w:cs="Times New Roman"/>
      <w:i/>
      <w:iCs/>
    </w:rPr>
  </w:style>
  <w:style w:type="paragraph" w:styleId="ad">
    <w:name w:val="Body Text"/>
    <w:basedOn w:val="a"/>
    <w:link w:val="ae"/>
    <w:uiPriority w:val="1"/>
    <w:qFormat/>
    <w:rsid w:val="00CE1E54"/>
    <w:pPr>
      <w:suppressAutoHyphens/>
      <w:spacing w:after="120"/>
    </w:pPr>
    <w:rPr>
      <w:rFonts w:cs="Noto Sans Devanagari"/>
      <w:color w:val="000000"/>
      <w:sz w:val="28"/>
      <w:lang w:eastAsia="zh-CN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F2708E"/>
    <w:rPr>
      <w:rFonts w:cs="Times New Roman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1205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1205FA"/>
    <w:rPr>
      <w:rFonts w:ascii="Courier New" w:eastAsia="Courier New" w:hAnsi="Courier New" w:cs="Courier New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1205FA"/>
  </w:style>
  <w:style w:type="table" w:customStyle="1" w:styleId="TableNormal">
    <w:name w:val="Table Normal"/>
    <w:uiPriority w:val="2"/>
    <w:semiHidden/>
    <w:unhideWhenUsed/>
    <w:qFormat/>
    <w:rsid w:val="001205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link w:val="af0"/>
    <w:uiPriority w:val="1"/>
    <w:qFormat/>
    <w:locked/>
    <w:rsid w:val="001205FA"/>
    <w:pPr>
      <w:widowControl w:val="0"/>
      <w:autoSpaceDE w:val="0"/>
      <w:autoSpaceDN w:val="0"/>
      <w:spacing w:line="468" w:lineRule="exact"/>
      <w:ind w:left="179" w:right="423"/>
      <w:jc w:val="center"/>
    </w:pPr>
    <w:rPr>
      <w:sz w:val="42"/>
      <w:szCs w:val="42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1205FA"/>
    <w:rPr>
      <w:sz w:val="42"/>
      <w:szCs w:val="42"/>
      <w:lang w:eastAsia="en-US"/>
    </w:rPr>
  </w:style>
  <w:style w:type="paragraph" w:customStyle="1" w:styleId="TableParagraph">
    <w:name w:val="Table Paragraph"/>
    <w:basedOn w:val="a"/>
    <w:uiPriority w:val="1"/>
    <w:qFormat/>
    <w:rsid w:val="001205F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1205FA"/>
    <w:pPr>
      <w:widowControl w:val="0"/>
      <w:autoSpaceDE w:val="0"/>
      <w:autoSpaceDN w:val="0"/>
    </w:pPr>
    <w:rPr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46689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locked/>
    <w:rsid w:val="0030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4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97\_&#1056;&#1072;&#1089;&#1087;&#1086;&#1088;&#1103;&#1078;&#1077;&#1085;&#1080;&#1077;%20&#1040;&#1076;&#1084;&#1080;&#1085;&#1080;&#1089;&#1090;&#1088;&#1072;&#1094;&#1080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99C8-2494-449C-A8B9-68CDE4E2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_Распоряжение Администрация</Template>
  <TotalTime>1347</TotalTime>
  <Pages>63</Pages>
  <Words>18380</Words>
  <Characters>104767</Characters>
  <Application>Microsoft Office Word</Application>
  <DocSecurity>0</DocSecurity>
  <Lines>873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122902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gorono13</cp:lastModifiedBy>
  <cp:revision>67</cp:revision>
  <cp:lastPrinted>2026-07-23T13:09:00Z</cp:lastPrinted>
  <dcterms:created xsi:type="dcterms:W3CDTF">2026-07-06T04:47:00Z</dcterms:created>
  <dcterms:modified xsi:type="dcterms:W3CDTF">2026-07-23T13:26:00Z</dcterms:modified>
</cp:coreProperties>
</file>